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75D5E" w14:textId="77777777" w:rsidR="00925260" w:rsidRDefault="00925260">
      <w:pPr>
        <w:pStyle w:val="BodyText"/>
        <w:rPr>
          <w:rFonts w:ascii="Times New Roman"/>
          <w:spacing w:val="6"/>
          <w:sz w:val="24"/>
          <w:szCs w:val="24"/>
        </w:rPr>
      </w:pPr>
    </w:p>
    <w:p w14:paraId="02446C23" w14:textId="43ADA3F2" w:rsidR="007B4CB2" w:rsidRPr="00F333A7" w:rsidRDefault="00000000">
      <w:pPr>
        <w:pStyle w:val="BodyText"/>
        <w:rPr>
          <w:rFonts w:ascii="Times New Roman"/>
          <w:spacing w:val="6"/>
          <w:sz w:val="24"/>
          <w:szCs w:val="24"/>
        </w:rPr>
      </w:pPr>
      <w:r>
        <w:rPr>
          <w:noProof/>
        </w:rPr>
        <w:pict w14:anchorId="588A3792">
          <v:rect id="Rectangle 128" o:spid="_x0000_s2053" style="position:absolute;margin-left:1.3pt;margin-top:66.05pt;width:592.75pt;height:277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" fillcolor="#1b294a" stroked="f">
            <o:lock v:ext="edit" aspectratio="t"/>
            <w10:wrap anchorx="page" anchory="page"/>
            <w10:anchorlock/>
          </v:rect>
        </w:pict>
      </w:r>
    </w:p>
    <w:p w14:paraId="15F51F6F" w14:textId="77777777" w:rsidR="007B4CB2" w:rsidRPr="00F333A7" w:rsidRDefault="007B4CB2" w:rsidP="002C6B8D">
      <w:pPr>
        <w:pStyle w:val="BodyText"/>
        <w:jc w:val="center"/>
        <w:rPr>
          <w:rFonts w:ascii="Times New Roman"/>
          <w:spacing w:val="6"/>
          <w:sz w:val="24"/>
          <w:szCs w:val="24"/>
        </w:rPr>
      </w:pPr>
    </w:p>
    <w:p w14:paraId="77C398F3" w14:textId="71B6724A" w:rsidR="007B4CB2" w:rsidRPr="00F333A7" w:rsidRDefault="000500C5" w:rsidP="00C148D9">
      <w:pPr>
        <w:pStyle w:val="BodyText"/>
        <w:tabs>
          <w:tab w:val="left" w:pos="1140"/>
          <w:tab w:val="right" w:pos="9756"/>
        </w:tabs>
        <w:rPr>
          <w:rFonts w:ascii="Times New Roman"/>
          <w:spacing w:val="6"/>
          <w:sz w:val="24"/>
          <w:szCs w:val="24"/>
        </w:rPr>
      </w:pPr>
      <w:r w:rsidRPr="00F333A7">
        <w:rPr>
          <w:rFonts w:ascii="Times New Roman"/>
          <w:spacing w:val="6"/>
          <w:sz w:val="24"/>
          <w:szCs w:val="24"/>
        </w:rPr>
        <w:tab/>
      </w:r>
      <w:r w:rsidR="00C148D9">
        <w:rPr>
          <w:rFonts w:ascii="Times New Roman"/>
          <w:spacing w:val="6"/>
          <w:sz w:val="24"/>
          <w:szCs w:val="24"/>
        </w:rPr>
        <w:tab/>
      </w:r>
    </w:p>
    <w:p w14:paraId="25CF98E4" w14:textId="695C7A0C" w:rsidR="007B4CB2" w:rsidRPr="00F333A7" w:rsidRDefault="00000000">
      <w:pPr>
        <w:pStyle w:val="BodyText"/>
        <w:rPr>
          <w:rFonts w:ascii="Times New Roman"/>
          <w:spacing w:val="6"/>
          <w:sz w:val="24"/>
          <w:szCs w:val="24"/>
        </w:rPr>
      </w:pPr>
      <w:r>
        <w:rPr>
          <w:noProof/>
        </w:rPr>
        <w:pict w14:anchorId="342F5921">
          <v:shapetype id="_x0000_t202" coordsize="21600,21600" o:spt="202" path="m,l,21600r21600,l21600,xe">
            <v:stroke joinstyle="miter"/>
            <v:path gradientshapeok="t" o:connecttype="rect"/>
          </v:shapetype>
          <v:shape id="Text Box 92" o:spid="_x0000_s2052" type="#_x0000_t202" style="position:absolute;margin-left:81.4pt;margin-top:144.65pt;width:461.45pt;height:86.2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" filled="f" stroked="f">
            <v:textbox>
              <w:txbxContent>
                <w:p w14:paraId="4C968413" w14:textId="77777777" w:rsidR="00684787" w:rsidRPr="00AC519C" w:rsidRDefault="00684787" w:rsidP="00331EBB">
                  <w:pPr>
                    <w:jc w:val="center"/>
                    <w:rPr>
                      <w:rFonts w:ascii="Rubik" w:hAnsi="Rubik" w:cs="Rubik"/>
                      <w:color w:val="12A3C9"/>
                      <w:spacing w:val="20"/>
                      <w:sz w:val="44"/>
                      <w:szCs w:val="44"/>
                    </w:rPr>
                  </w:pPr>
                  <w:r w:rsidRPr="00AC519C">
                    <w:rPr>
                      <w:rFonts w:ascii="Rubik" w:hAnsi="Rubik" w:cs="Rubik"/>
                      <w:color w:val="12A3C9"/>
                      <w:spacing w:val="20"/>
                      <w:sz w:val="44"/>
                      <w:szCs w:val="44"/>
                    </w:rPr>
                    <w:t>Digital Health and Care Wales</w:t>
                  </w:r>
                </w:p>
                <w:p w14:paraId="4555A8D7" w14:textId="77777777" w:rsidR="00684787" w:rsidRPr="00AC519C" w:rsidRDefault="00684787" w:rsidP="00331EBB">
                  <w:pPr>
                    <w:jc w:val="center"/>
                    <w:rPr>
                      <w:rFonts w:ascii="Rubik" w:hAnsi="Rubik" w:cs="Rubik"/>
                      <w:color w:val="F8CA4D"/>
                      <w:spacing w:val="20"/>
                      <w:sz w:val="44"/>
                      <w:szCs w:val="44"/>
                    </w:rPr>
                  </w:pPr>
                  <w:r w:rsidRPr="00AC519C">
                    <w:rPr>
                      <w:rFonts w:ascii="Rubik" w:hAnsi="Rubik" w:cs="Rubik"/>
                      <w:color w:val="F8CA4D"/>
                      <w:spacing w:val="20"/>
                      <w:sz w:val="44"/>
                      <w:szCs w:val="44"/>
                    </w:rPr>
                    <w:t>NHS Wales IT Service Management</w:t>
                  </w:r>
                </w:p>
              </w:txbxContent>
            </v:textbox>
            <w10:wrap anchorx="page" anchory="page"/>
          </v:shape>
        </w:pict>
      </w:r>
    </w:p>
    <w:p w14:paraId="28292AFC" w14:textId="77777777" w:rsidR="007B4CB2" w:rsidRPr="00F333A7" w:rsidRDefault="007B4CB2">
      <w:pPr>
        <w:pStyle w:val="BodyText"/>
        <w:rPr>
          <w:rFonts w:ascii="Times New Roman"/>
          <w:spacing w:val="6"/>
          <w:sz w:val="24"/>
          <w:szCs w:val="24"/>
        </w:rPr>
      </w:pPr>
    </w:p>
    <w:p w14:paraId="4E62DC50" w14:textId="77777777" w:rsidR="007B4CB2" w:rsidRPr="00F333A7" w:rsidRDefault="007B4CB2">
      <w:pPr>
        <w:pStyle w:val="BodyText"/>
        <w:rPr>
          <w:rFonts w:ascii="Times New Roman"/>
          <w:spacing w:val="6"/>
          <w:sz w:val="24"/>
          <w:szCs w:val="24"/>
        </w:rPr>
      </w:pPr>
    </w:p>
    <w:p w14:paraId="41AACFF0" w14:textId="77777777" w:rsidR="007B4CB2" w:rsidRPr="00F333A7" w:rsidRDefault="007B4CB2">
      <w:pPr>
        <w:pStyle w:val="BodyText"/>
        <w:rPr>
          <w:rFonts w:ascii="Times New Roman"/>
          <w:spacing w:val="6"/>
          <w:sz w:val="24"/>
          <w:szCs w:val="24"/>
        </w:rPr>
      </w:pPr>
    </w:p>
    <w:p w14:paraId="50F81316" w14:textId="77777777" w:rsidR="00CE1A7C" w:rsidRPr="00F333A7" w:rsidRDefault="00CE1A7C">
      <w:pPr>
        <w:pStyle w:val="BodyText"/>
        <w:spacing w:before="10"/>
        <w:rPr>
          <w:rFonts w:ascii="Times New Roman"/>
          <w:spacing w:val="6"/>
          <w:sz w:val="24"/>
          <w:szCs w:val="24"/>
        </w:rPr>
      </w:pPr>
    </w:p>
    <w:p w14:paraId="58011838" w14:textId="1B444B7B" w:rsidR="00CE1A7C" w:rsidRPr="00F333A7" w:rsidRDefault="00000000">
      <w:pPr>
        <w:pStyle w:val="BodyText"/>
        <w:spacing w:before="10"/>
        <w:rPr>
          <w:rFonts w:ascii="Times New Roman"/>
          <w:spacing w:val="6"/>
          <w:sz w:val="24"/>
          <w:szCs w:val="24"/>
        </w:rPr>
      </w:pPr>
      <w:r>
        <w:rPr>
          <w:noProof/>
        </w:rPr>
        <w:pict w14:anchorId="58546EB2">
          <v:shape id="Text Box 20" o:spid="_x0000_s2051" type="#_x0000_t202" style="position:absolute;margin-left:27.5pt;margin-top:253.55pt;width:455.05pt;height:5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" filled="f" stroked="f" strokeweight=".5pt">
            <v:textbox>
              <w:txbxContent>
                <w:p w14:paraId="0CE01332" w14:textId="6F830E9A" w:rsidR="00F10935" w:rsidRPr="00095288" w:rsidRDefault="00F10935" w:rsidP="00F10935">
                  <w:pPr>
                    <w:pStyle w:val="BodyText"/>
                    <w:jc w:val="center"/>
                    <w:rPr>
                      <w:rFonts w:ascii="Rubik" w:eastAsia="Times New Roman" w:hAnsi="Rubik" w:cs="Rubik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>
                    <w:rPr>
                      <w:rFonts w:ascii="Rubik" w:eastAsia="Times New Roman" w:hAnsi="Rubik" w:cs="Rubik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Prospective </w:t>
                  </w:r>
                  <w:r w:rsidRPr="00AC519C">
                    <w:rPr>
                      <w:rFonts w:ascii="Rubik" w:eastAsia="Times New Roman" w:hAnsi="Rubik" w:cs="Rubik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CMS </w:t>
                  </w:r>
                  <w:r>
                    <w:rPr>
                      <w:rFonts w:ascii="Rubik" w:eastAsia="Times New Roman" w:hAnsi="Rubik" w:cs="Rubik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Release Items </w:t>
                  </w:r>
                  <w:r w:rsidRPr="00AC519C">
                    <w:rPr>
                      <w:rFonts w:ascii="Rubik" w:eastAsia="Times New Roman" w:hAnsi="Rubik" w:cs="Rubik"/>
                      <w:b/>
                      <w:bCs/>
                      <w:iCs/>
                      <w:color w:val="F8CA4D"/>
                      <w:spacing w:val="10"/>
                    </w:rPr>
                    <w:t>|</w:t>
                  </w:r>
                  <w:r>
                    <w:rPr>
                      <w:rFonts w:ascii="Rubik" w:eastAsia="Times New Roman" w:hAnsi="Rubik" w:cs="Rubik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 </w:t>
                  </w:r>
                  <w:r>
                    <w:rPr>
                      <w:rFonts w:ascii="Rubik" w:eastAsia="Times New Roman" w:hAnsi="Rubik" w:cs="Rubik"/>
                      <w:iCs/>
                      <w:color w:val="FFFFFF" w:themeColor="background1"/>
                      <w:spacing w:val="10"/>
                    </w:rPr>
                    <w:t>February</w:t>
                  </w:r>
                  <w:r w:rsidRPr="00AC519C">
                    <w:rPr>
                      <w:rFonts w:ascii="Rubik" w:eastAsia="Times New Roman" w:hAnsi="Rubik" w:cs="Rubik"/>
                      <w:iCs/>
                      <w:color w:val="FFFFFF" w:themeColor="background1"/>
                      <w:spacing w:val="10"/>
                    </w:rPr>
                    <w:t xml:space="preserve"> 202</w:t>
                  </w:r>
                  <w:r>
                    <w:rPr>
                      <w:rFonts w:ascii="Rubik" w:eastAsia="Times New Roman" w:hAnsi="Rubik" w:cs="Rubik"/>
                      <w:iCs/>
                      <w:color w:val="FFFFFF" w:themeColor="background1"/>
                      <w:spacing w:val="10"/>
                    </w:rPr>
                    <w:t>5</w:t>
                  </w:r>
                </w:p>
                <w:p w14:paraId="0F455FF6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</w:p>
                <w:p w14:paraId="737F0887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Releases</w:t>
                  </w:r>
                </w:p>
                <w:p w14:paraId="6B770AAB" w14:textId="74A7D9ED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Log a </w:t>
                  </w:r>
                  <w:r w:rsidR="00363D4B"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release.</w:t>
                  </w:r>
                </w:p>
                <w:p w14:paraId="50E1240D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Proposed (5)</w:t>
                  </w:r>
                </w:p>
                <w:p w14:paraId="6830F025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Build &amp; Test (0)</w:t>
                  </w:r>
                </w:p>
                <w:p w14:paraId="3879AB16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SIT (0)</w:t>
                  </w:r>
                </w:p>
                <w:p w14:paraId="2EA53732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OAT (0)</w:t>
                  </w:r>
                </w:p>
                <w:p w14:paraId="13434897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RT (0)</w:t>
                  </w:r>
                </w:p>
                <w:p w14:paraId="17449104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Ready to Deploy (0)</w:t>
                  </w:r>
                </w:p>
                <w:p w14:paraId="3C7BF6DB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Deployed (0)</w:t>
                  </w:r>
                </w:p>
                <w:p w14:paraId="7ABA166F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Aborted (0)</w:t>
                  </w:r>
                </w:p>
                <w:p w14:paraId="4FFB8939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All (5)</w:t>
                  </w:r>
                </w:p>
                <w:p w14:paraId="7FCC34EE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 </w:t>
                  </w:r>
                </w:p>
                <w:p w14:paraId="58179DDF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Closed</w:t>
                  </w:r>
                </w:p>
                <w:p w14:paraId="1D106754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Schedule of change</w:t>
                  </w:r>
                </w:p>
                <w:p w14:paraId="1958C9E6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Calendar</w:t>
                  </w:r>
                </w:p>
                <w:p w14:paraId="7E4641DC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Historic record of change</w:t>
                  </w:r>
                </w:p>
                <w:p w14:paraId="685995CC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List options</w:t>
                  </w:r>
                </w:p>
                <w:p w14:paraId="4FD49D22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Logged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Title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Release ID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Release Date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Owner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deployment changes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release changes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Services</w:t>
                  </w:r>
                </w:p>
                <w:p w14:paraId="78A8CF52" w14:textId="2A9CFC04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815</w:t>
                  </w:r>
                </w:p>
                <w:p w14:paraId="7F268468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 </w:t>
                  </w:r>
                </w:p>
                <w:p w14:paraId="03B2814C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</w:p>
                <w:p w14:paraId="7216E94B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Releases</w:t>
                  </w:r>
                </w:p>
                <w:p w14:paraId="7400D449" w14:textId="0CF550A3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Log a </w:t>
                  </w:r>
                  <w:r w:rsidR="00363D4B"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release.</w:t>
                  </w:r>
                </w:p>
                <w:p w14:paraId="5EDCE00A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Proposed (5)</w:t>
                  </w:r>
                </w:p>
                <w:p w14:paraId="5A8BD2A5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Build &amp; Test (0)</w:t>
                  </w:r>
                </w:p>
                <w:p w14:paraId="411CFD2D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SIT (0)</w:t>
                  </w:r>
                </w:p>
                <w:p w14:paraId="10297D25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OAT (0)</w:t>
                  </w:r>
                </w:p>
                <w:p w14:paraId="22B2A718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Awaiting RT (0)</w:t>
                  </w:r>
                </w:p>
                <w:p w14:paraId="3AC11577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Ready to Deploy (0)</w:t>
                  </w:r>
                </w:p>
                <w:p w14:paraId="1C615697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Deployed (0)</w:t>
                  </w:r>
                </w:p>
                <w:p w14:paraId="5D43A8F5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Aborted (0)</w:t>
                  </w:r>
                </w:p>
                <w:p w14:paraId="07B5B180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All (5)</w:t>
                  </w:r>
                </w:p>
                <w:p w14:paraId="60671D97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 xml:space="preserve"> </w:t>
                  </w:r>
                </w:p>
                <w:p w14:paraId="6EE71C7E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Closed</w:t>
                  </w:r>
                </w:p>
                <w:p w14:paraId="333D0A88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Schedule of change</w:t>
                  </w:r>
                </w:p>
                <w:p w14:paraId="47C9C784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Calendar</w:t>
                  </w:r>
                </w:p>
                <w:p w14:paraId="22F7F111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Historic record of change</w:t>
                  </w:r>
                </w:p>
                <w:p w14:paraId="1CE7D20C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List options</w:t>
                  </w:r>
                </w:p>
                <w:p w14:paraId="0471EB08" w14:textId="77777777" w:rsidR="002B337A" w:rsidRPr="002B337A" w:rsidRDefault="002B337A" w:rsidP="002B337A">
                  <w:pPr>
                    <w:pStyle w:val="BodyText"/>
                    <w:jc w:val="center"/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Release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Logged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Title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Release ID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Release Date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Owner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deployment changes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release changes</w:t>
                  </w: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ab/>
                    <w:t>Related Services</w:t>
                  </w:r>
                </w:p>
                <w:p w14:paraId="2FA452FE" w14:textId="21524F20" w:rsidR="00684787" w:rsidRPr="00780033" w:rsidRDefault="002B337A" w:rsidP="002B337A">
                  <w:pPr>
                    <w:pStyle w:val="BodyText"/>
                    <w:jc w:val="center"/>
                    <w:rPr>
                      <w:noProof/>
                      <w:color w:val="FFFFFF" w:themeColor="background1"/>
                      <w:spacing w:val="10"/>
                    </w:rPr>
                  </w:pPr>
                  <w:r w:rsidRPr="002B337A">
                    <w:rPr>
                      <w:rFonts w:eastAsia="Times New Roman"/>
                      <w:b/>
                      <w:bCs/>
                      <w:iCs/>
                      <w:color w:val="FFFFFF" w:themeColor="background1"/>
                      <w:spacing w:val="10"/>
                    </w:rPr>
                    <w:t>815</w:t>
                  </w:r>
                </w:p>
              </w:txbxContent>
            </v:textbox>
            <w10:wrap type="square" anchorx="margin" anchory="page"/>
            <w10:anchorlock/>
          </v:shape>
        </w:pict>
      </w:r>
    </w:p>
    <w:p w14:paraId="3D0B0565" w14:textId="77777777" w:rsidR="00CE1A7C" w:rsidRPr="00F333A7" w:rsidRDefault="00CE1A7C">
      <w:pPr>
        <w:pStyle w:val="BodyText"/>
        <w:spacing w:before="10"/>
        <w:rPr>
          <w:rFonts w:ascii="Times New Roman"/>
          <w:spacing w:val="6"/>
          <w:sz w:val="24"/>
          <w:szCs w:val="24"/>
        </w:rPr>
      </w:pPr>
    </w:p>
    <w:p w14:paraId="6ADAC07E" w14:textId="77777777" w:rsidR="00104222" w:rsidRPr="00F333A7" w:rsidRDefault="00104222">
      <w:pPr>
        <w:pStyle w:val="BodyText"/>
        <w:spacing w:before="10"/>
        <w:rPr>
          <w:rFonts w:ascii="Times New Roman"/>
          <w:spacing w:val="6"/>
          <w:sz w:val="24"/>
          <w:szCs w:val="24"/>
        </w:rPr>
      </w:pPr>
    </w:p>
    <w:p w14:paraId="65178294" w14:textId="77777777" w:rsidR="009E434B" w:rsidRPr="00F333A7" w:rsidRDefault="009E434B" w:rsidP="009E434B">
      <w:pPr>
        <w:pStyle w:val="BodyText"/>
        <w:spacing w:before="10"/>
        <w:ind w:left="142"/>
        <w:rPr>
          <w:rFonts w:ascii="Times New Roman"/>
          <w:spacing w:val="6"/>
          <w:sz w:val="24"/>
          <w:szCs w:val="24"/>
        </w:rPr>
      </w:pPr>
      <w:r w:rsidRPr="00F333A7">
        <w:rPr>
          <w:rFonts w:ascii="Times New Roman"/>
          <w:spacing w:val="6"/>
          <w:sz w:val="24"/>
          <w:szCs w:val="24"/>
        </w:rPr>
        <w:t xml:space="preserve">   </w:t>
      </w:r>
    </w:p>
    <w:p w14:paraId="51F95BAE" w14:textId="77777777" w:rsidR="007706F3" w:rsidRPr="00F333A7" w:rsidRDefault="007706F3" w:rsidP="009E434B">
      <w:pPr>
        <w:pStyle w:val="BodyText"/>
        <w:spacing w:before="10"/>
        <w:ind w:left="142"/>
        <w:rPr>
          <w:rFonts w:ascii="Times New Roman"/>
          <w:spacing w:val="6"/>
          <w:sz w:val="24"/>
          <w:szCs w:val="24"/>
        </w:rPr>
      </w:pPr>
    </w:p>
    <w:p w14:paraId="663EFBF9" w14:textId="77777777" w:rsidR="00A11007" w:rsidRPr="00F333A7" w:rsidRDefault="00A11007" w:rsidP="009E434B">
      <w:pPr>
        <w:pStyle w:val="BodyText"/>
        <w:spacing w:before="10"/>
        <w:rPr>
          <w:spacing w:val="6"/>
          <w:sz w:val="24"/>
          <w:szCs w:val="24"/>
        </w:rPr>
      </w:pPr>
    </w:p>
    <w:p w14:paraId="186367B8" w14:textId="6EF358AC" w:rsidR="00F10935" w:rsidRPr="009F150F" w:rsidRDefault="00F10935" w:rsidP="00F10935">
      <w:pPr>
        <w:pStyle w:val="DHCWBody"/>
      </w:pPr>
      <w:r w:rsidRPr="00227FB2">
        <w:t>These Release Notes describe the scope and content of</w:t>
      </w:r>
      <w:r>
        <w:t xml:space="preserve"> </w:t>
      </w:r>
      <w:r w:rsidRPr="00227FB2">
        <w:t xml:space="preserve">Release ID: </w:t>
      </w:r>
      <w:r>
        <w:t>00</w:t>
      </w:r>
      <w:r>
        <w:t>4</w:t>
      </w:r>
      <w:r>
        <w:t xml:space="preserve"> Prospective Release Items</w:t>
      </w:r>
    </w:p>
    <w:p w14:paraId="61BCFFA6" w14:textId="77777777" w:rsidR="003E29DC" w:rsidRDefault="003E29DC" w:rsidP="001713B1">
      <w:pPr>
        <w:pStyle w:val="BodyText"/>
        <w:tabs>
          <w:tab w:val="left" w:pos="750"/>
        </w:tabs>
        <w:spacing w:before="10"/>
        <w:rPr>
          <w:noProof/>
          <w:spacing w:val="6"/>
          <w:sz w:val="24"/>
          <w:szCs w:val="24"/>
          <w:lang w:val="en-GB" w:eastAsia="en-GB"/>
        </w:rPr>
      </w:pPr>
    </w:p>
    <w:p w14:paraId="0DFCC44E" w14:textId="77777777" w:rsidR="00227FB2" w:rsidRPr="00F333A7" w:rsidRDefault="00227FB2" w:rsidP="001713B1">
      <w:pPr>
        <w:pStyle w:val="BodyText"/>
        <w:tabs>
          <w:tab w:val="left" w:pos="750"/>
        </w:tabs>
        <w:spacing w:before="10"/>
        <w:rPr>
          <w:noProof/>
          <w:spacing w:val="6"/>
          <w:sz w:val="24"/>
          <w:szCs w:val="24"/>
          <w:lang w:val="en-GB" w:eastAsia="en-GB"/>
        </w:rPr>
      </w:pPr>
    </w:p>
    <w:tbl>
      <w:tblPr>
        <w:tblStyle w:val="TableGrid"/>
        <w:tblW w:w="0" w:type="auto"/>
        <w:tblInd w:w="13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977"/>
        <w:gridCol w:w="6348"/>
      </w:tblGrid>
      <w:tr w:rsidR="00130878" w:rsidRPr="00F333A7" w14:paraId="16B6DF41" w14:textId="77777777" w:rsidTr="00D506CC">
        <w:trPr>
          <w:cantSplit/>
          <w:trHeight w:val="624"/>
        </w:trPr>
        <w:tc>
          <w:tcPr>
            <w:tcW w:w="2977" w:type="dxa"/>
            <w:tcBorders>
              <w:right w:val="single" w:sz="4" w:space="0" w:color="12A3C9"/>
            </w:tcBorders>
            <w:shd w:val="clear" w:color="auto" w:fill="325083"/>
            <w:vAlign w:val="center"/>
          </w:tcPr>
          <w:p w14:paraId="2AA87905" w14:textId="77777777" w:rsidR="00130878" w:rsidRPr="000E31AE" w:rsidRDefault="00130878" w:rsidP="00C96148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  <w:t xml:space="preserve">Version:  </w:t>
            </w:r>
          </w:p>
        </w:tc>
        <w:tc>
          <w:tcPr>
            <w:tcW w:w="634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vAlign w:val="center"/>
          </w:tcPr>
          <w:p w14:paraId="1C377602" w14:textId="450F43D4" w:rsidR="00130878" w:rsidRPr="00227FB2" w:rsidRDefault="0074156A" w:rsidP="007B6D60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</w:pPr>
            <w:r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0</w:t>
            </w:r>
            <w:r w:rsidR="00F3416F"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.</w:t>
            </w:r>
            <w:r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1</w:t>
            </w:r>
          </w:p>
        </w:tc>
      </w:tr>
      <w:tr w:rsidR="00130878" w:rsidRPr="00F333A7" w14:paraId="68609574" w14:textId="77777777" w:rsidTr="00D506CC">
        <w:trPr>
          <w:cantSplit/>
          <w:trHeight w:val="493"/>
        </w:trPr>
        <w:tc>
          <w:tcPr>
            <w:tcW w:w="2977" w:type="dxa"/>
            <w:tcBorders>
              <w:right w:val="single" w:sz="4" w:space="0" w:color="12A3C9"/>
            </w:tcBorders>
            <w:shd w:val="clear" w:color="auto" w:fill="325083"/>
            <w:vAlign w:val="center"/>
          </w:tcPr>
          <w:p w14:paraId="009F80C2" w14:textId="77777777" w:rsidR="00130878" w:rsidRPr="000E31AE" w:rsidRDefault="00130878" w:rsidP="00C96148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  <w:t>Status:</w:t>
            </w:r>
          </w:p>
        </w:tc>
        <w:tc>
          <w:tcPr>
            <w:tcW w:w="634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vAlign w:val="center"/>
          </w:tcPr>
          <w:p w14:paraId="021B322D" w14:textId="2FD3F472" w:rsidR="00130878" w:rsidRPr="00227FB2" w:rsidRDefault="0074156A" w:rsidP="007B6D60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</w:pPr>
            <w:r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Draft</w:t>
            </w:r>
          </w:p>
        </w:tc>
      </w:tr>
      <w:tr w:rsidR="00130878" w:rsidRPr="00F333A7" w14:paraId="3026F358" w14:textId="77777777" w:rsidTr="00D506CC">
        <w:trPr>
          <w:cantSplit/>
          <w:trHeight w:val="543"/>
        </w:trPr>
        <w:tc>
          <w:tcPr>
            <w:tcW w:w="2977" w:type="dxa"/>
            <w:tcBorders>
              <w:right w:val="single" w:sz="4" w:space="0" w:color="12A3C9"/>
            </w:tcBorders>
            <w:shd w:val="clear" w:color="auto" w:fill="325083"/>
            <w:vAlign w:val="center"/>
          </w:tcPr>
          <w:p w14:paraId="5C5275D1" w14:textId="77777777" w:rsidR="00130878" w:rsidRPr="000E31AE" w:rsidRDefault="00130878" w:rsidP="00C96148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  <w:t xml:space="preserve">Owner:  </w:t>
            </w:r>
          </w:p>
        </w:tc>
        <w:tc>
          <w:tcPr>
            <w:tcW w:w="634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vAlign w:val="center"/>
          </w:tcPr>
          <w:p w14:paraId="627EA904" w14:textId="621260D1" w:rsidR="00130878" w:rsidRPr="00227FB2" w:rsidRDefault="0078550C" w:rsidP="007B6D60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</w:pPr>
            <w:r w:rsidRPr="00D0459E"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DHCW Corporate Apps Team</w:t>
            </w:r>
          </w:p>
        </w:tc>
      </w:tr>
      <w:tr w:rsidR="00130878" w:rsidRPr="00F333A7" w14:paraId="10582644" w14:textId="77777777" w:rsidTr="00D506CC">
        <w:trPr>
          <w:cantSplit/>
          <w:trHeight w:val="551"/>
        </w:trPr>
        <w:tc>
          <w:tcPr>
            <w:tcW w:w="2977" w:type="dxa"/>
            <w:tcBorders>
              <w:right w:val="single" w:sz="4" w:space="0" w:color="12A3C9"/>
            </w:tcBorders>
            <w:shd w:val="clear" w:color="auto" w:fill="325083"/>
            <w:vAlign w:val="center"/>
          </w:tcPr>
          <w:p w14:paraId="6152383B" w14:textId="77777777" w:rsidR="00130878" w:rsidRPr="000E31AE" w:rsidRDefault="00130878" w:rsidP="00C96148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  <w:t xml:space="preserve">Author:  </w:t>
            </w:r>
          </w:p>
        </w:tc>
        <w:tc>
          <w:tcPr>
            <w:tcW w:w="634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vAlign w:val="center"/>
          </w:tcPr>
          <w:p w14:paraId="2A44114B" w14:textId="20A34115" w:rsidR="00130878" w:rsidRPr="00227FB2" w:rsidRDefault="0078550C" w:rsidP="007B6D60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</w:pPr>
            <w:r w:rsidRPr="00D0459E"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DHCW Corporate Apps Team</w:t>
            </w:r>
          </w:p>
        </w:tc>
      </w:tr>
      <w:tr w:rsidR="00130878" w:rsidRPr="00F333A7" w14:paraId="22950F55" w14:textId="77777777" w:rsidTr="00D506CC">
        <w:trPr>
          <w:cantSplit/>
          <w:trHeight w:val="573"/>
        </w:trPr>
        <w:tc>
          <w:tcPr>
            <w:tcW w:w="2977" w:type="dxa"/>
            <w:tcBorders>
              <w:right w:val="single" w:sz="4" w:space="0" w:color="12A3C9"/>
            </w:tcBorders>
            <w:shd w:val="clear" w:color="auto" w:fill="325083"/>
            <w:vAlign w:val="center"/>
          </w:tcPr>
          <w:p w14:paraId="20C0C523" w14:textId="77777777" w:rsidR="00130878" w:rsidRPr="000E31AE" w:rsidRDefault="00130878" w:rsidP="00C96148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bCs/>
                <w:color w:val="FFFFFF" w:themeColor="background1"/>
                <w:spacing w:val="6"/>
                <w:sz w:val="22"/>
                <w:szCs w:val="22"/>
              </w:rPr>
              <w:t>Approver:</w:t>
            </w:r>
          </w:p>
        </w:tc>
        <w:tc>
          <w:tcPr>
            <w:tcW w:w="634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vAlign w:val="center"/>
          </w:tcPr>
          <w:p w14:paraId="1E579FAA" w14:textId="6C2633DC" w:rsidR="00130878" w:rsidRPr="00227FB2" w:rsidRDefault="0078550C" w:rsidP="007B6D60">
            <w:pPr>
              <w:pStyle w:val="BodyText"/>
              <w:tabs>
                <w:tab w:val="left" w:pos="750"/>
              </w:tabs>
              <w:spacing w:before="10"/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</w:pPr>
            <w:r w:rsidRPr="00D0459E">
              <w:rPr>
                <w:rFonts w:ascii="Rubik" w:hAnsi="Rubik" w:cs="Rubik"/>
                <w:color w:val="7F7F7F" w:themeColor="accent1"/>
                <w:spacing w:val="6"/>
                <w:sz w:val="22"/>
                <w:szCs w:val="22"/>
              </w:rPr>
              <w:t>DHCW Corporate Apps Team</w:t>
            </w:r>
          </w:p>
        </w:tc>
      </w:tr>
    </w:tbl>
    <w:p w14:paraId="4B79E9CC" w14:textId="77777777" w:rsidR="00C96148" w:rsidRPr="00F333A7" w:rsidRDefault="00C96148" w:rsidP="00C96148">
      <w:pPr>
        <w:pStyle w:val="BodyText"/>
        <w:tabs>
          <w:tab w:val="left" w:pos="750"/>
        </w:tabs>
        <w:spacing w:before="10"/>
        <w:rPr>
          <w:rFonts w:ascii="Times New Roman"/>
          <w:spacing w:val="6"/>
          <w:sz w:val="24"/>
          <w:szCs w:val="24"/>
        </w:rPr>
      </w:pPr>
    </w:p>
    <w:p w14:paraId="1F0B209C" w14:textId="77777777" w:rsidR="009F28C0" w:rsidRPr="00F333A7" w:rsidRDefault="009F28C0" w:rsidP="00C96148">
      <w:pPr>
        <w:pStyle w:val="BodyText"/>
        <w:tabs>
          <w:tab w:val="left" w:pos="750"/>
        </w:tabs>
        <w:spacing w:before="10"/>
        <w:rPr>
          <w:rFonts w:ascii="Times New Roman"/>
          <w:spacing w:val="6"/>
          <w:sz w:val="24"/>
          <w:szCs w:val="24"/>
        </w:rPr>
      </w:pPr>
    </w:p>
    <w:tbl>
      <w:tblPr>
        <w:tblpPr w:leftFromText="180" w:rightFromText="180" w:vertAnchor="text" w:horzAnchor="margin" w:tblpX="126" w:tblpY="31"/>
        <w:tblW w:w="0" w:type="auto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3"/>
        <w:gridCol w:w="6368"/>
      </w:tblGrid>
      <w:tr w:rsidR="00C96148" w:rsidRPr="00F333A7" w14:paraId="2438E2BA" w14:textId="77777777" w:rsidTr="00D506CC">
        <w:trPr>
          <w:trHeight w:val="559"/>
        </w:trPr>
        <w:tc>
          <w:tcPr>
            <w:tcW w:w="2983" w:type="dxa"/>
            <w:shd w:val="clear" w:color="auto" w:fill="32508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D0EC" w14:textId="77777777" w:rsidR="00C96148" w:rsidRPr="000E31AE" w:rsidRDefault="00130878" w:rsidP="007B6D60">
            <w:pPr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  <w:t>Date</w:t>
            </w:r>
            <w:r w:rsidR="00BE3534" w:rsidRPr="000E31AE"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  <w:t>:</w:t>
            </w:r>
          </w:p>
        </w:tc>
        <w:tc>
          <w:tcPr>
            <w:tcW w:w="63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D1B5D1" w14:textId="799C2A3D" w:rsidR="00C96148" w:rsidRPr="00227FB2" w:rsidRDefault="002B337A" w:rsidP="007B6D60">
            <w:pPr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</w:pPr>
            <w:r w:rsidRPr="00227FB2">
              <w:rPr>
                <w:rFonts w:ascii="Rubik" w:hAnsi="Rubik" w:cs="Rubik"/>
                <w:color w:val="8B8B8B" w:themeColor="accent5" w:themeTint="99"/>
                <w:spacing w:val="6"/>
                <w:sz w:val="22"/>
                <w:szCs w:val="22"/>
              </w:rPr>
              <w:t>//202</w:t>
            </w:r>
            <w:r w:rsidR="00F10935">
              <w:rPr>
                <w:rFonts w:ascii="Rubik" w:hAnsi="Rubik" w:cs="Rubik"/>
                <w:color w:val="8B8B8B" w:themeColor="accent5" w:themeTint="99"/>
                <w:spacing w:val="6"/>
                <w:sz w:val="22"/>
                <w:szCs w:val="22"/>
              </w:rPr>
              <w:t>5</w:t>
            </w:r>
          </w:p>
        </w:tc>
      </w:tr>
      <w:tr w:rsidR="007B6D60" w:rsidRPr="00F333A7" w14:paraId="1FDD0043" w14:textId="77777777" w:rsidTr="00D506CC">
        <w:trPr>
          <w:trHeight w:val="559"/>
        </w:trPr>
        <w:tc>
          <w:tcPr>
            <w:tcW w:w="2983" w:type="dxa"/>
            <w:shd w:val="clear" w:color="auto" w:fill="32508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EBE35" w14:textId="77777777" w:rsidR="007B6D60" w:rsidRPr="000E31AE" w:rsidRDefault="00130878" w:rsidP="007B6D60">
            <w:pPr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</w:pPr>
            <w:r w:rsidRPr="000E31AE"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  <w:t>Next Review Date</w:t>
            </w:r>
            <w:r w:rsidR="00BE3534" w:rsidRPr="000E31AE"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  <w:t>:</w:t>
            </w:r>
          </w:p>
        </w:tc>
        <w:tc>
          <w:tcPr>
            <w:tcW w:w="63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3B96B" w14:textId="343E0FB7" w:rsidR="007B6D60" w:rsidRPr="00227FB2" w:rsidRDefault="002B337A" w:rsidP="007B6D60">
            <w:pPr>
              <w:rPr>
                <w:rFonts w:ascii="Rubik" w:hAnsi="Rubik" w:cs="Rubik"/>
                <w:color w:val="FFFFFF"/>
                <w:spacing w:val="6"/>
                <w:sz w:val="22"/>
                <w:szCs w:val="22"/>
              </w:rPr>
            </w:pPr>
            <w:r w:rsidRPr="00227FB2">
              <w:rPr>
                <w:rFonts w:ascii="Rubik" w:hAnsi="Rubik" w:cs="Rubik"/>
                <w:color w:val="8B8B8B" w:themeColor="accent5" w:themeTint="99"/>
                <w:spacing w:val="6"/>
                <w:sz w:val="22"/>
                <w:szCs w:val="22"/>
              </w:rPr>
              <w:t>//202</w:t>
            </w:r>
            <w:r w:rsidR="0074156A">
              <w:rPr>
                <w:rFonts w:ascii="Rubik" w:hAnsi="Rubik" w:cs="Rubik"/>
                <w:color w:val="8B8B8B" w:themeColor="accent5" w:themeTint="99"/>
                <w:spacing w:val="6"/>
                <w:sz w:val="22"/>
                <w:szCs w:val="22"/>
              </w:rPr>
              <w:t>5</w:t>
            </w:r>
          </w:p>
        </w:tc>
      </w:tr>
    </w:tbl>
    <w:p w14:paraId="7C5FBB44" w14:textId="77777777" w:rsidR="00C96148" w:rsidRPr="00F333A7" w:rsidRDefault="00C96148" w:rsidP="00C96148">
      <w:pPr>
        <w:pStyle w:val="BodyText"/>
        <w:tabs>
          <w:tab w:val="left" w:pos="750"/>
        </w:tabs>
        <w:spacing w:before="10"/>
        <w:rPr>
          <w:rFonts w:ascii="Times New Roman"/>
          <w:spacing w:val="6"/>
          <w:sz w:val="24"/>
          <w:szCs w:val="24"/>
        </w:rPr>
      </w:pPr>
    </w:p>
    <w:p w14:paraId="0923A2A8" w14:textId="3503987D" w:rsidR="00F601BF" w:rsidRDefault="00F601BF" w:rsidP="00C96148">
      <w:pPr>
        <w:spacing w:after="200"/>
        <w:contextualSpacing/>
        <w:rPr>
          <w:spacing w:val="6"/>
        </w:rPr>
      </w:pPr>
    </w:p>
    <w:p w14:paraId="51650834" w14:textId="77777777" w:rsidR="00227FB2" w:rsidRDefault="00227FB2" w:rsidP="005F069E">
      <w:pPr>
        <w:spacing w:after="200"/>
        <w:contextualSpacing/>
        <w:jc w:val="center"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p w14:paraId="3723B291" w14:textId="77777777" w:rsidR="004A31AB" w:rsidRDefault="004A31AB" w:rsidP="00C96148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p w14:paraId="108CBD81" w14:textId="341EAF15" w:rsidR="00F10935" w:rsidRDefault="001B5D93" w:rsidP="00F10935">
      <w:pPr>
        <w:tabs>
          <w:tab w:val="left" w:pos="3456"/>
        </w:tabs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  <w:r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  <w:tab/>
      </w:r>
    </w:p>
    <w:p w14:paraId="7502DB30" w14:textId="77777777" w:rsidR="00F10935" w:rsidRPr="00F10935" w:rsidRDefault="00F10935" w:rsidP="00F10935">
      <w:pPr>
        <w:tabs>
          <w:tab w:val="left" w:pos="3456"/>
        </w:tabs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p w14:paraId="4E3587A4" w14:textId="3D884796" w:rsidR="00F601BF" w:rsidRDefault="00F10935" w:rsidP="00F10935">
      <w:pPr>
        <w:pStyle w:val="DHCWH1"/>
      </w:pPr>
      <w:bookmarkStart w:id="0" w:name="_Toc79501148"/>
      <w:bookmarkStart w:id="1" w:name="_Toc190251670"/>
      <w:r>
        <w:lastRenderedPageBreak/>
        <w:t xml:space="preserve">1     </w:t>
      </w:r>
      <w:r w:rsidR="00C92AF9" w:rsidRPr="00C92AF9">
        <w:t>RELEASE NOTES REQUIREMENT</w:t>
      </w:r>
      <w:bookmarkEnd w:id="0"/>
      <w:bookmarkEnd w:id="1"/>
    </w:p>
    <w:p w14:paraId="3EFD7BFA" w14:textId="230C4D6E" w:rsidR="00C92AF9" w:rsidRPr="0053079E" w:rsidRDefault="00C92AF9" w:rsidP="004560CB">
      <w:pPr>
        <w:pStyle w:val="DHCWH2"/>
      </w:pPr>
      <w:bookmarkStart w:id="2" w:name="_Toc79501150"/>
      <w:bookmarkStart w:id="3" w:name="_Toc190251671"/>
      <w:r w:rsidRPr="0053079E">
        <w:t>Description of New or Modified Functionality</w:t>
      </w:r>
      <w:bookmarkEnd w:id="2"/>
      <w:bookmarkEnd w:id="3"/>
      <w:r w:rsidRPr="0053079E">
        <w:t xml:space="preserve"> </w:t>
      </w:r>
    </w:p>
    <w:p w14:paraId="1D89FEB0" w14:textId="2E0FB94D" w:rsidR="00C92AF9" w:rsidRPr="00CD5649" w:rsidRDefault="00C92AF9" w:rsidP="00C92AF9">
      <w:pPr>
        <w:rPr>
          <w:rFonts w:cs="Calibri"/>
        </w:rPr>
      </w:pPr>
    </w:p>
    <w:tbl>
      <w:tblPr>
        <w:tblW w:w="11766" w:type="dxa"/>
        <w:tblInd w:w="-885" w:type="dxa"/>
        <w:tblBorders>
          <w:top w:val="single" w:sz="4" w:space="0" w:color="12A3C9"/>
          <w:left w:val="single" w:sz="4" w:space="0" w:color="12A3C9"/>
          <w:bottom w:val="single" w:sz="4" w:space="0" w:color="12A3C9"/>
          <w:right w:val="single" w:sz="4" w:space="0" w:color="12A3C9"/>
          <w:insideH w:val="single" w:sz="4" w:space="0" w:color="12A3C9"/>
          <w:insideV w:val="single" w:sz="4" w:space="0" w:color="12A3C9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29"/>
        <w:gridCol w:w="8760"/>
        <w:gridCol w:w="1417"/>
      </w:tblGrid>
      <w:tr w:rsidR="000E1399" w:rsidRPr="00CD5649" w14:paraId="0F5016E0" w14:textId="77777777" w:rsidTr="004A0CE2">
        <w:tc>
          <w:tcPr>
            <w:tcW w:w="1589" w:type="dxa"/>
            <w:gridSpan w:val="2"/>
            <w:shd w:val="clear" w:color="auto" w:fill="325083"/>
          </w:tcPr>
          <w:p w14:paraId="51FC69BF" w14:textId="77777777" w:rsidR="00C92AF9" w:rsidRPr="00184BC4" w:rsidRDefault="006725E3" w:rsidP="005750C8">
            <w:pPr>
              <w:jc w:val="center"/>
              <w:rPr>
                <w:rFonts w:ascii="Rubik" w:hAnsi="Rubik" w:cs="Rubik"/>
                <w:bCs/>
                <w:color w:val="FFFFFF" w:themeColor="background1"/>
              </w:rPr>
            </w:pPr>
            <w:r w:rsidRPr="00184BC4">
              <w:rPr>
                <w:rFonts w:ascii="Rubik" w:hAnsi="Rubik" w:cs="Rubik"/>
                <w:bCs/>
                <w:color w:val="FFFFFF" w:themeColor="background1"/>
              </w:rPr>
              <w:t>Item</w:t>
            </w:r>
          </w:p>
        </w:tc>
        <w:tc>
          <w:tcPr>
            <w:tcW w:w="8760" w:type="dxa"/>
            <w:shd w:val="clear" w:color="auto" w:fill="325083"/>
          </w:tcPr>
          <w:p w14:paraId="5B71ACFC" w14:textId="60921493" w:rsidR="00C92AF9" w:rsidRPr="00184BC4" w:rsidRDefault="00C92AF9" w:rsidP="005750C8">
            <w:pPr>
              <w:jc w:val="center"/>
              <w:rPr>
                <w:rFonts w:ascii="Rubik" w:hAnsi="Rubik" w:cs="Rubik"/>
                <w:bCs/>
                <w:color w:val="FFFFFF" w:themeColor="background1"/>
              </w:rPr>
            </w:pPr>
            <w:r w:rsidRPr="00184BC4">
              <w:rPr>
                <w:rFonts w:ascii="Rubik" w:hAnsi="Rubik" w:cs="Rubik"/>
                <w:bCs/>
                <w:color w:val="FFFFFF" w:themeColor="background1"/>
              </w:rPr>
              <w:t>Description of the Change</w:t>
            </w:r>
          </w:p>
        </w:tc>
        <w:tc>
          <w:tcPr>
            <w:tcW w:w="1417" w:type="dxa"/>
            <w:shd w:val="clear" w:color="auto" w:fill="325083"/>
          </w:tcPr>
          <w:p w14:paraId="33062F44" w14:textId="77777777" w:rsidR="00C92AF9" w:rsidRPr="00184BC4" w:rsidRDefault="00C92AF9" w:rsidP="005750C8">
            <w:pPr>
              <w:jc w:val="center"/>
              <w:rPr>
                <w:rFonts w:ascii="Rubik" w:hAnsi="Rubik" w:cs="Rubik"/>
                <w:bCs/>
                <w:color w:val="FFFFFF" w:themeColor="background1"/>
              </w:rPr>
            </w:pPr>
            <w:r w:rsidRPr="00184BC4">
              <w:rPr>
                <w:rFonts w:ascii="Rubik" w:hAnsi="Rubik" w:cs="Rubik"/>
                <w:bCs/>
                <w:color w:val="FFFFFF" w:themeColor="background1"/>
              </w:rPr>
              <w:t>Re</w:t>
            </w:r>
            <w:r w:rsidR="006725E3" w:rsidRPr="00184BC4">
              <w:rPr>
                <w:rFonts w:ascii="Rubik" w:hAnsi="Rubik" w:cs="Rubik"/>
                <w:bCs/>
                <w:color w:val="FFFFFF" w:themeColor="background1"/>
              </w:rPr>
              <w:t>questor</w:t>
            </w:r>
          </w:p>
        </w:tc>
      </w:tr>
      <w:tr w:rsidR="00967BEE" w:rsidRPr="00CD5649" w14:paraId="3DD08A8E" w14:textId="77777777" w:rsidTr="004A0CE2">
        <w:tc>
          <w:tcPr>
            <w:tcW w:w="11766" w:type="dxa"/>
            <w:gridSpan w:val="4"/>
            <w:shd w:val="clear" w:color="auto" w:fill="CCD3EB" w:themeFill="accent4" w:themeFillTint="33"/>
          </w:tcPr>
          <w:p w14:paraId="7B3866E6" w14:textId="3135F62F" w:rsidR="00967BEE" w:rsidRPr="00184BC4" w:rsidRDefault="00D506CC" w:rsidP="00D506CC">
            <w:pPr>
              <w:tabs>
                <w:tab w:val="left" w:pos="1165"/>
                <w:tab w:val="center" w:pos="5633"/>
              </w:tabs>
              <w:rPr>
                <w:rFonts w:ascii="Rubik" w:eastAsia="Times New Roman" w:hAnsi="Rubik" w:cs="Rubik"/>
                <w:bCs/>
                <w:color w:val="2C3E72" w:themeColor="text2"/>
                <w:spacing w:val="8"/>
                <w:kern w:val="28"/>
                <w:sz w:val="26"/>
                <w:szCs w:val="26"/>
                <w:lang w:val="en-GB"/>
              </w:rPr>
            </w:pPr>
            <w:r>
              <w:rPr>
                <w:rFonts w:asciiTheme="minorHAnsi" w:eastAsia="Times New Roman" w:hAnsiTheme="minorHAnsi" w:cstheme="minorHAnsi"/>
                <w:b/>
                <w:color w:val="2C3E72" w:themeColor="text2"/>
                <w:spacing w:val="8"/>
                <w:kern w:val="28"/>
                <w:lang w:val="en-GB"/>
              </w:rPr>
              <w:tab/>
            </w:r>
            <w:r>
              <w:rPr>
                <w:rFonts w:asciiTheme="minorHAnsi" w:eastAsia="Times New Roman" w:hAnsiTheme="minorHAnsi" w:cstheme="minorHAnsi"/>
                <w:b/>
                <w:color w:val="2C3E72" w:themeColor="text2"/>
                <w:spacing w:val="8"/>
                <w:kern w:val="28"/>
                <w:lang w:val="en-GB"/>
              </w:rPr>
              <w:tab/>
            </w:r>
            <w:r w:rsidR="00944394" w:rsidRPr="00184BC4">
              <w:rPr>
                <w:rFonts w:ascii="Rubik" w:eastAsia="Times New Roman" w:hAnsi="Rubik" w:cs="Rubik"/>
                <w:bCs/>
                <w:color w:val="2C3E72" w:themeColor="text2"/>
                <w:spacing w:val="8"/>
                <w:kern w:val="28"/>
                <w:sz w:val="26"/>
                <w:szCs w:val="26"/>
                <w:lang w:val="en-GB"/>
              </w:rPr>
              <w:t>Bug Fixes</w:t>
            </w:r>
          </w:p>
        </w:tc>
      </w:tr>
      <w:tr w:rsidR="00107A75" w:rsidRPr="00CD5649" w14:paraId="6F22D0AD" w14:textId="77777777" w:rsidTr="004A0CE2">
        <w:tc>
          <w:tcPr>
            <w:tcW w:w="1589" w:type="dxa"/>
            <w:gridSpan w:val="2"/>
            <w:shd w:val="clear" w:color="auto" w:fill="auto"/>
          </w:tcPr>
          <w:p w14:paraId="5C4889D9" w14:textId="1BA0BC50" w:rsidR="00107A75" w:rsidRDefault="00DE6274" w:rsidP="00251887">
            <w:pPr>
              <w:spacing w:before="60" w:after="60"/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 w:rsidR="00363E19"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1</w:t>
            </w: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 xml:space="preserve"> </w:t>
            </w:r>
          </w:p>
        </w:tc>
        <w:tc>
          <w:tcPr>
            <w:tcW w:w="8760" w:type="dxa"/>
            <w:shd w:val="clear" w:color="auto" w:fill="auto"/>
          </w:tcPr>
          <w:p w14:paraId="30F396DB" w14:textId="70D0AB86" w:rsidR="00925260" w:rsidRDefault="00925260" w:rsidP="00767CF4">
            <w:pPr>
              <w:tabs>
                <w:tab w:val="left" w:pos="1575"/>
              </w:tabs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</w:p>
          <w:p w14:paraId="54848A84" w14:textId="77777777" w:rsidR="00122150" w:rsidRDefault="00122150" w:rsidP="00767CF4">
            <w:pPr>
              <w:tabs>
                <w:tab w:val="left" w:pos="1575"/>
              </w:tabs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</w:p>
          <w:p w14:paraId="65DD35A7" w14:textId="248DC7E9" w:rsidR="00F17D26" w:rsidRDefault="00F17D26" w:rsidP="00F224BA">
            <w:pPr>
              <w:tabs>
                <w:tab w:val="left" w:pos="1575"/>
              </w:tabs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  <w:shd w:val="clear" w:color="auto" w:fill="auto"/>
          </w:tcPr>
          <w:p w14:paraId="7260301E" w14:textId="6B395D6D" w:rsidR="00107A75" w:rsidRPr="00184BC4" w:rsidRDefault="00230E93" w:rsidP="00967BEE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63E19" w:rsidRPr="00CD5649" w14:paraId="6F946E4D" w14:textId="77777777" w:rsidTr="004A0CE2">
        <w:tc>
          <w:tcPr>
            <w:tcW w:w="1589" w:type="dxa"/>
            <w:gridSpan w:val="2"/>
            <w:shd w:val="clear" w:color="auto" w:fill="auto"/>
          </w:tcPr>
          <w:p w14:paraId="15A0B792" w14:textId="4CB375A8" w:rsidR="00363E19" w:rsidRPr="004A3CD8" w:rsidRDefault="00363E19" w:rsidP="00372985">
            <w:pPr>
              <w:spacing w:before="60" w:after="60"/>
              <w:rPr>
                <w:rFonts w:ascii="Rubik" w:hAnsi="Rubik" w:cs="Rubik"/>
                <w:b/>
                <w:bCs/>
                <w:color w:val="2C3E72"/>
                <w:sz w:val="22"/>
                <w:szCs w:val="22"/>
                <w:highlight w:val="yellow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 w:rsidR="00ED2EDC"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2</w:t>
            </w: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 xml:space="preserve"> </w:t>
            </w:r>
          </w:p>
        </w:tc>
        <w:tc>
          <w:tcPr>
            <w:tcW w:w="8760" w:type="dxa"/>
            <w:shd w:val="clear" w:color="auto" w:fill="auto"/>
          </w:tcPr>
          <w:p w14:paraId="1BA77B92" w14:textId="77777777" w:rsidR="002761A6" w:rsidRDefault="002761A6" w:rsidP="00230E93">
            <w:pPr>
              <w:spacing w:before="0"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3D9486FC" w14:textId="77777777" w:rsidR="00122150" w:rsidRDefault="00122150" w:rsidP="00230E93">
            <w:pPr>
              <w:spacing w:before="0"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51AF1E0D" w14:textId="4F77850D" w:rsidR="00122150" w:rsidRPr="000400D3" w:rsidRDefault="00122150" w:rsidP="00230E93">
            <w:pPr>
              <w:spacing w:before="0"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  <w:shd w:val="clear" w:color="auto" w:fill="auto"/>
          </w:tcPr>
          <w:p w14:paraId="4620B389" w14:textId="66C999D3" w:rsidR="00363E19" w:rsidRPr="00184BC4" w:rsidRDefault="00363E19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CD5649" w14:paraId="46943637" w14:textId="77777777" w:rsidTr="004A0CE2">
        <w:tc>
          <w:tcPr>
            <w:tcW w:w="11766" w:type="dxa"/>
            <w:gridSpan w:val="4"/>
            <w:shd w:val="clear" w:color="auto" w:fill="CCD3EB" w:themeFill="accent4" w:themeFillTint="33"/>
          </w:tcPr>
          <w:p w14:paraId="61C46644" w14:textId="1D48DF22" w:rsidR="00372985" w:rsidRPr="00184BC4" w:rsidRDefault="00372985" w:rsidP="00372985">
            <w:pPr>
              <w:jc w:val="center"/>
              <w:rPr>
                <w:rFonts w:ascii="Rubik" w:hAnsi="Rubik" w:cs="Rubik"/>
                <w:bCs/>
                <w:color w:val="3F3F3F" w:themeColor="text1"/>
                <w:sz w:val="26"/>
                <w:szCs w:val="26"/>
              </w:rPr>
            </w:pPr>
            <w:r w:rsidRPr="00184BC4">
              <w:rPr>
                <w:rFonts w:ascii="Rubik" w:eastAsia="Times New Roman" w:hAnsi="Rubik" w:cs="Rubik"/>
                <w:bCs/>
                <w:color w:val="2C3E72" w:themeColor="text2"/>
                <w:spacing w:val="8"/>
                <w:kern w:val="28"/>
                <w:sz w:val="26"/>
                <w:szCs w:val="26"/>
                <w:lang w:val="en-GB"/>
              </w:rPr>
              <w:t>System Updates</w:t>
            </w:r>
          </w:p>
        </w:tc>
      </w:tr>
      <w:tr w:rsidR="000400D3" w:rsidRPr="00CD5649" w14:paraId="60558A66" w14:textId="77777777" w:rsidTr="004A0CE2">
        <w:tc>
          <w:tcPr>
            <w:tcW w:w="1560" w:type="dxa"/>
            <w:shd w:val="clear" w:color="auto" w:fill="auto"/>
          </w:tcPr>
          <w:p w14:paraId="71B782BF" w14:textId="72BA5EE9" w:rsidR="000400D3" w:rsidRPr="00D30307" w:rsidRDefault="00230E93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highlight w:val="yellow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3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79541A9F" w14:textId="77777777" w:rsidR="00CA5A24" w:rsidRDefault="00CA5A24" w:rsidP="00C34986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2FF95CA6" w14:textId="77777777" w:rsidR="00122150" w:rsidRDefault="00122150" w:rsidP="00C34986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281FCB48" w14:textId="564CEB80" w:rsidR="00122150" w:rsidRPr="00DF3618" w:rsidRDefault="00122150" w:rsidP="00C34986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  <w:shd w:val="clear" w:color="auto" w:fill="auto"/>
          </w:tcPr>
          <w:p w14:paraId="66C64BC4" w14:textId="4C653422" w:rsidR="000400D3" w:rsidRDefault="00230E93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8E6692" w:rsidRPr="00CD5649" w14:paraId="717AA7FD" w14:textId="77777777" w:rsidTr="004A0CE2">
        <w:tc>
          <w:tcPr>
            <w:tcW w:w="1560" w:type="dxa"/>
            <w:shd w:val="clear" w:color="auto" w:fill="auto"/>
          </w:tcPr>
          <w:p w14:paraId="79B21709" w14:textId="626D9038" w:rsidR="008E6692" w:rsidRPr="00D30307" w:rsidRDefault="00230E93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highlight w:val="yellow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7920CAB9" w14:textId="77777777" w:rsidR="00EE3698" w:rsidRDefault="00EE3698" w:rsidP="00EE3698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0852D2EF" w14:textId="77777777" w:rsidR="00122150" w:rsidRDefault="00122150" w:rsidP="00EE3698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402AA749" w14:textId="18D8BA62" w:rsidR="00122150" w:rsidRPr="00DF3618" w:rsidRDefault="00122150" w:rsidP="00EE3698">
            <w:pPr>
              <w:widowControl/>
              <w:autoSpaceDE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  <w:shd w:val="clear" w:color="auto" w:fill="auto"/>
          </w:tcPr>
          <w:p w14:paraId="3F606E77" w14:textId="618DE998" w:rsidR="008E6692" w:rsidRDefault="00230E93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CD5649" w14:paraId="2EDA89D5" w14:textId="77777777" w:rsidTr="004A0CE2">
        <w:tc>
          <w:tcPr>
            <w:tcW w:w="1560" w:type="dxa"/>
            <w:shd w:val="clear" w:color="auto" w:fill="auto"/>
          </w:tcPr>
          <w:p w14:paraId="03D1D5D5" w14:textId="17886BA4" w:rsidR="00372985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5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0D7219DA" w14:textId="77777777" w:rsidR="00DF3618" w:rsidRDefault="00DF3618" w:rsidP="00230E93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29EDD028" w14:textId="77777777" w:rsidR="00122150" w:rsidRDefault="00122150" w:rsidP="00230E93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24050E3E" w14:textId="191E90EC" w:rsidR="00122150" w:rsidRPr="00B21181" w:rsidRDefault="00122150" w:rsidP="00230E93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  <w:shd w:val="clear" w:color="auto" w:fill="auto"/>
          </w:tcPr>
          <w:p w14:paraId="71002D66" w14:textId="30A95B2D" w:rsidR="00372985" w:rsidRPr="00184BC4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CD5649" w14:paraId="2FC07883" w14:textId="77777777" w:rsidTr="004A0CE2">
        <w:tc>
          <w:tcPr>
            <w:tcW w:w="11766" w:type="dxa"/>
            <w:gridSpan w:val="4"/>
            <w:shd w:val="clear" w:color="auto" w:fill="CCD3EB" w:themeFill="accent4" w:themeFillTint="33"/>
          </w:tcPr>
          <w:p w14:paraId="6D4CA0C4" w14:textId="7AA87AF1" w:rsidR="00372985" w:rsidRPr="00006D61" w:rsidRDefault="00372985" w:rsidP="00372985">
            <w:pPr>
              <w:jc w:val="center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  <w:r w:rsidRPr="0060397B">
              <w:rPr>
                <w:rFonts w:ascii="Rubik" w:eastAsia="Times New Roman" w:hAnsi="Rubik" w:cs="Rubik"/>
                <w:bCs/>
                <w:color w:val="2C3E72" w:themeColor="text2"/>
                <w:spacing w:val="8"/>
                <w:kern w:val="28"/>
                <w:sz w:val="26"/>
                <w:szCs w:val="26"/>
                <w:lang w:val="en-GB"/>
              </w:rPr>
              <w:t>Plugin &amp; Layout Updates</w:t>
            </w:r>
          </w:p>
        </w:tc>
      </w:tr>
      <w:tr w:rsidR="00372985" w:rsidRPr="00B351E1" w14:paraId="670D1F48" w14:textId="77777777" w:rsidTr="004A0CE2">
        <w:tc>
          <w:tcPr>
            <w:tcW w:w="1589" w:type="dxa"/>
            <w:gridSpan w:val="2"/>
            <w:shd w:val="clear" w:color="auto" w:fill="auto"/>
          </w:tcPr>
          <w:p w14:paraId="43B0EC85" w14:textId="053084EB" w:rsidR="00CC0C94" w:rsidRPr="006751EC" w:rsidRDefault="00122150" w:rsidP="00326422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6</w:t>
            </w:r>
          </w:p>
        </w:tc>
        <w:tc>
          <w:tcPr>
            <w:tcW w:w="8760" w:type="dxa"/>
          </w:tcPr>
          <w:p w14:paraId="6899F538" w14:textId="77777777" w:rsidR="009502BE" w:rsidRDefault="009502BE" w:rsidP="00FA093D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332E4CCB" w14:textId="77777777" w:rsidR="00122150" w:rsidRDefault="00122150" w:rsidP="00FA093D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756E93F6" w14:textId="5EA551AC" w:rsidR="00122150" w:rsidRPr="00C52F4F" w:rsidRDefault="00122150" w:rsidP="00FA093D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</w:tcPr>
          <w:p w14:paraId="2E2F48EB" w14:textId="6C1B8ADD" w:rsidR="005B28F6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B351E1" w14:paraId="3FC80A6F" w14:textId="77777777" w:rsidTr="004A0CE2">
        <w:tc>
          <w:tcPr>
            <w:tcW w:w="1589" w:type="dxa"/>
            <w:gridSpan w:val="2"/>
            <w:shd w:val="clear" w:color="auto" w:fill="auto"/>
          </w:tcPr>
          <w:p w14:paraId="1A54678A" w14:textId="795B76CF" w:rsidR="00372985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7</w:t>
            </w:r>
          </w:p>
        </w:tc>
        <w:tc>
          <w:tcPr>
            <w:tcW w:w="8760" w:type="dxa"/>
          </w:tcPr>
          <w:p w14:paraId="75A09F68" w14:textId="77777777" w:rsidR="00372985" w:rsidRDefault="00372985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</w:p>
          <w:p w14:paraId="411EF0BB" w14:textId="77777777" w:rsidR="00122150" w:rsidRDefault="00122150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</w:p>
          <w:p w14:paraId="3314C664" w14:textId="78E34592" w:rsidR="00122150" w:rsidRDefault="00122150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F0BB914" w14:textId="77AB1EFE" w:rsidR="00372985" w:rsidRPr="00184BC4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B351E1" w14:paraId="2329EC47" w14:textId="77777777" w:rsidTr="004A0CE2">
        <w:tc>
          <w:tcPr>
            <w:tcW w:w="1589" w:type="dxa"/>
            <w:gridSpan w:val="2"/>
            <w:shd w:val="clear" w:color="auto" w:fill="auto"/>
          </w:tcPr>
          <w:p w14:paraId="4812AD2A" w14:textId="5D46E6D5" w:rsidR="00372985" w:rsidRPr="006751EC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8</w:t>
            </w:r>
          </w:p>
        </w:tc>
        <w:tc>
          <w:tcPr>
            <w:tcW w:w="8760" w:type="dxa"/>
          </w:tcPr>
          <w:p w14:paraId="10506ADC" w14:textId="77777777" w:rsidR="001B5D93" w:rsidRDefault="001B5D93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044CA14F" w14:textId="77777777" w:rsidR="00122150" w:rsidRDefault="00122150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0F89EFDD" w14:textId="1FB886D5" w:rsidR="00122150" w:rsidRPr="003B4652" w:rsidRDefault="00122150" w:rsidP="00372985">
            <w:pPr>
              <w:widowControl/>
              <w:autoSpaceDE/>
              <w:autoSpaceDN/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</w:tcPr>
          <w:p w14:paraId="39C3AF54" w14:textId="7AD0E6E3" w:rsidR="00372985" w:rsidRPr="00184BC4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B351E1" w14:paraId="653F2162" w14:textId="77777777" w:rsidTr="004A0CE2">
        <w:tc>
          <w:tcPr>
            <w:tcW w:w="11766" w:type="dxa"/>
            <w:gridSpan w:val="4"/>
            <w:shd w:val="clear" w:color="auto" w:fill="CCD3EB" w:themeFill="accent4" w:themeFillTint="33"/>
          </w:tcPr>
          <w:p w14:paraId="535E5712" w14:textId="42C32106" w:rsidR="00372985" w:rsidRPr="00184BC4" w:rsidRDefault="00372985" w:rsidP="00372985">
            <w:pPr>
              <w:jc w:val="center"/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>
              <w:rPr>
                <w:rFonts w:ascii="Rubik" w:eastAsia="Times New Roman" w:hAnsi="Rubik" w:cs="Rubik"/>
                <w:bCs/>
                <w:color w:val="2C3E72" w:themeColor="text2"/>
                <w:spacing w:val="8"/>
                <w:kern w:val="28"/>
                <w:sz w:val="26"/>
                <w:szCs w:val="26"/>
                <w:lang w:val="en-GB"/>
              </w:rPr>
              <w:lastRenderedPageBreak/>
              <w:t>Accessibility Standards</w:t>
            </w:r>
          </w:p>
        </w:tc>
      </w:tr>
      <w:tr w:rsidR="00D56763" w:rsidRPr="00CD5649" w14:paraId="05249741" w14:textId="77777777" w:rsidTr="004A0CE2">
        <w:tc>
          <w:tcPr>
            <w:tcW w:w="1589" w:type="dxa"/>
            <w:gridSpan w:val="2"/>
            <w:shd w:val="clear" w:color="auto" w:fill="auto"/>
          </w:tcPr>
          <w:p w14:paraId="5BEC469D" w14:textId="528489AC" w:rsidR="00D56763" w:rsidRPr="00D56763" w:rsidRDefault="00122150" w:rsidP="00372985">
            <w:pPr>
              <w:spacing w:before="60" w:after="60"/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230E93"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4.2.</w:t>
            </w: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  <w:t>9</w:t>
            </w:r>
          </w:p>
        </w:tc>
        <w:tc>
          <w:tcPr>
            <w:tcW w:w="8760" w:type="dxa"/>
          </w:tcPr>
          <w:p w14:paraId="2B0DC92D" w14:textId="77777777" w:rsidR="00D56763" w:rsidRDefault="00D56763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472BC376" w14:textId="77777777" w:rsidR="00122150" w:rsidRDefault="00122150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2A8EB6C1" w14:textId="77777777" w:rsidR="00122150" w:rsidRDefault="00122150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021EAD3C" w14:textId="77777777" w:rsidR="00122150" w:rsidRDefault="00122150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125DD146" w14:textId="7FBF8E1A" w:rsidR="00122150" w:rsidRPr="00767CF4" w:rsidRDefault="00122150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</w:tcPr>
          <w:p w14:paraId="343234E9" w14:textId="3B3692F8" w:rsidR="00D56763" w:rsidRDefault="00122150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</w:pPr>
            <w:r w:rsidRPr="00184BC4"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CMS Support Team</w:t>
            </w:r>
          </w:p>
        </w:tc>
      </w:tr>
      <w:tr w:rsidR="00372985" w:rsidRPr="00CD5649" w14:paraId="1B383618" w14:textId="77777777" w:rsidTr="004A0CE2">
        <w:tc>
          <w:tcPr>
            <w:tcW w:w="1589" w:type="dxa"/>
            <w:gridSpan w:val="2"/>
            <w:shd w:val="clear" w:color="auto" w:fill="auto"/>
          </w:tcPr>
          <w:p w14:paraId="4F1BD2C0" w14:textId="100CFC32" w:rsidR="00372985" w:rsidRPr="00CC0C94" w:rsidRDefault="00372985" w:rsidP="00372985">
            <w:pPr>
              <w:spacing w:before="60" w:after="60"/>
              <w:rPr>
                <w:rFonts w:ascii="Rubik" w:hAnsi="Rubik" w:cs="Rubik"/>
                <w:b/>
                <w:bCs/>
                <w:color w:val="2C3E72"/>
                <w:sz w:val="21"/>
                <w:szCs w:val="21"/>
              </w:rPr>
            </w:pPr>
            <w:r w:rsidRPr="00CC0C94">
              <w:rPr>
                <w:rFonts w:ascii="Rubik" w:hAnsi="Rubik" w:cs="Rubik"/>
                <w:b/>
                <w:bCs/>
                <w:color w:val="2C3E72"/>
                <w:sz w:val="21"/>
                <w:szCs w:val="21"/>
              </w:rPr>
              <w:t>4.2.1</w:t>
            </w:r>
            <w:r w:rsidR="00122150">
              <w:rPr>
                <w:rFonts w:ascii="Rubik" w:hAnsi="Rubik" w:cs="Rubik"/>
                <w:b/>
                <w:bCs/>
                <w:color w:val="2C3E72"/>
                <w:sz w:val="21"/>
                <w:szCs w:val="21"/>
              </w:rPr>
              <w:t>0</w:t>
            </w:r>
            <w:r w:rsidRPr="00CC0C94">
              <w:rPr>
                <w:rFonts w:ascii="Rubik" w:hAnsi="Rubik" w:cs="Rubik"/>
                <w:b/>
                <w:bCs/>
                <w:color w:val="2C3E72"/>
                <w:sz w:val="21"/>
                <w:szCs w:val="21"/>
              </w:rPr>
              <w:t xml:space="preserve"> </w:t>
            </w:r>
            <w:r w:rsidR="00CC0C94" w:rsidRPr="00CC0C94">
              <w:rPr>
                <w:rFonts w:ascii="Rubik" w:hAnsi="Rubik" w:cs="Rubik"/>
                <w:b/>
                <w:bCs/>
                <w:color w:val="2C3E72"/>
                <w:sz w:val="21"/>
                <w:szCs w:val="21"/>
              </w:rPr>
              <w:t>Accessibility Audit fixes</w:t>
            </w:r>
          </w:p>
          <w:p w14:paraId="3A3C8BC2" w14:textId="77777777" w:rsidR="00372985" w:rsidRPr="001C18F3" w:rsidRDefault="00372985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</w:p>
        </w:tc>
        <w:tc>
          <w:tcPr>
            <w:tcW w:w="8760" w:type="dxa"/>
          </w:tcPr>
          <w:p w14:paraId="70E80CC5" w14:textId="4343A7F3" w:rsidR="00CE347A" w:rsidRDefault="00054849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  <w:r w:rsidRPr="00767CF4"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 xml:space="preserve">The Cabinet Office has completed an accessibility </w:t>
            </w:r>
            <w: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>audit</w:t>
            </w:r>
            <w:r w:rsidRPr="00767CF4"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 xml:space="preserve"> on BCUHB's website</w:t>
            </w:r>
            <w: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>, as a result of this we have made the following Accessibility updates:</w:t>
            </w:r>
          </w:p>
          <w:p w14:paraId="1882815D" w14:textId="77777777" w:rsidR="005E4E17" w:rsidRPr="005E4E17" w:rsidRDefault="005E4E17" w:rsidP="00372985">
            <w:pPr>
              <w:jc w:val="both"/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50CE4B7C" w14:textId="503C45FC" w:rsidR="00054849" w:rsidRDefault="00054849">
            <w:pPr>
              <w:pStyle w:val="ListParagraph"/>
              <w:numPr>
                <w:ilvl w:val="0"/>
                <w:numId w:val="11"/>
              </w:numP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WCAG 1.4.3 Contrast - Links Colour</w:t>
            </w:r>
            <w:r w:rsidRPr="00AA750A"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> – Current Links colour</w:t>
            </w:r>
            <w:r w:rsidR="00AA750A" w:rsidRPr="00AA750A"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 xml:space="preserve"> #1978a3 New Links Colour #145e80</w:t>
            </w:r>
          </w:p>
          <w:p w14:paraId="3C93DE7C" w14:textId="77777777" w:rsidR="001C40E6" w:rsidRDefault="00AA750A" w:rsidP="00122150">
            <w:pPr>
              <w:pStyle w:val="ListParagraph"/>
              <w:numPr>
                <w:ilvl w:val="0"/>
                <w:numId w:val="11"/>
              </w:numP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 xml:space="preserve">WCAG  1.4.10 </w:t>
            </w: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R</w:t>
            </w: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 xml:space="preserve">eflow </w:t>
            </w: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C</w:t>
            </w: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 xml:space="preserve">ookie </w:t>
            </w: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O</w:t>
            </w: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 xml:space="preserve">bscuring at 400 </w:t>
            </w: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Z</w:t>
            </w:r>
            <w:r w:rsidRPr="00AA750A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  <w:lang w:val="en-GB"/>
              </w:rPr>
              <w:t>oom</w:t>
            </w:r>
            <w: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  <w:t xml:space="preserve"> – The Cookie Notice Triangle is no longer obscuring any text</w:t>
            </w:r>
          </w:p>
          <w:p w14:paraId="731C672B" w14:textId="77777777" w:rsidR="00122150" w:rsidRDefault="00122150" w:rsidP="00122150">
            <w:pP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  <w:p w14:paraId="3FCA64B9" w14:textId="28E7C56A" w:rsidR="00122150" w:rsidRPr="00122150" w:rsidRDefault="00122150" w:rsidP="00122150">
            <w:pPr>
              <w:rPr>
                <w:rFonts w:ascii="Rubik" w:eastAsia="Calibri" w:hAnsi="Rubik" w:cs="Rubik"/>
                <w:color w:val="2F5496"/>
                <w:sz w:val="22"/>
                <w:szCs w:val="22"/>
                <w:lang w:val="en-GB"/>
              </w:rPr>
            </w:pPr>
          </w:p>
        </w:tc>
        <w:tc>
          <w:tcPr>
            <w:tcW w:w="1417" w:type="dxa"/>
          </w:tcPr>
          <w:p w14:paraId="5286DF7A" w14:textId="4C0657B4" w:rsidR="00372985" w:rsidRPr="00184BC4" w:rsidRDefault="00054849" w:rsidP="00372985">
            <w:pPr>
              <w:rPr>
                <w:rFonts w:ascii="Rubik" w:hAnsi="Rubik" w:cs="Rubik"/>
                <w:b/>
                <w:bCs/>
                <w:color w:val="2C3E72"/>
                <w:sz w:val="22"/>
                <w:szCs w:val="22"/>
                <w:shd w:val="clear" w:color="auto" w:fill="FFFFFF"/>
                <w:lang w:val="en-GB"/>
              </w:rPr>
            </w:pPr>
            <w:r>
              <w:rPr>
                <w:rFonts w:ascii="Rubik" w:hAnsi="Rubik" w:cs="Rubik"/>
                <w:b/>
                <w:bCs/>
                <w:color w:val="2C3E72"/>
                <w:sz w:val="22"/>
                <w:szCs w:val="22"/>
              </w:rPr>
              <w:t>BCUHB</w:t>
            </w:r>
          </w:p>
        </w:tc>
      </w:tr>
    </w:tbl>
    <w:p w14:paraId="41410FE3" w14:textId="1CB90E26" w:rsidR="00AD7F3B" w:rsidRDefault="00AD7F3B" w:rsidP="002D1288">
      <w:pPr>
        <w:pStyle w:val="DHCWBody"/>
      </w:pPr>
      <w:bookmarkStart w:id="4" w:name="_Toc79501151"/>
    </w:p>
    <w:p w14:paraId="554D4170" w14:textId="5B72E33D" w:rsidR="008A43FC" w:rsidRPr="00F63E2F" w:rsidRDefault="00F10935" w:rsidP="005E2445">
      <w:pPr>
        <w:pStyle w:val="DHCWH1"/>
      </w:pPr>
      <w:bookmarkStart w:id="5" w:name="_Toc190251672"/>
      <w:r>
        <w:t>2</w:t>
      </w:r>
      <w:r w:rsidR="00230E93">
        <w:t xml:space="preserve"> </w:t>
      </w:r>
      <w:r>
        <w:t xml:space="preserve">  </w:t>
      </w:r>
      <w:r w:rsidR="008A43FC" w:rsidRPr="00F63E2F">
        <w:t>Summary</w:t>
      </w:r>
      <w:bookmarkEnd w:id="5"/>
    </w:p>
    <w:tbl>
      <w:tblPr>
        <w:tblStyle w:val="TableGrid"/>
        <w:tblW w:w="2836" w:type="dxa"/>
        <w:tblBorders>
          <w:top w:val="single" w:sz="4" w:space="0" w:color="12A3C9"/>
          <w:left w:val="single" w:sz="4" w:space="0" w:color="12A3C9"/>
          <w:bottom w:val="single" w:sz="4" w:space="0" w:color="12A3C9"/>
          <w:right w:val="single" w:sz="4" w:space="0" w:color="12A3C9"/>
          <w:insideH w:val="single" w:sz="6" w:space="0" w:color="12A3C9"/>
          <w:insideV w:val="single" w:sz="6" w:space="0" w:color="12A3C9"/>
        </w:tblBorders>
        <w:tblLayout w:type="fixed"/>
        <w:tblLook w:val="01E0" w:firstRow="1" w:lastRow="1" w:firstColumn="1" w:lastColumn="1" w:noHBand="0" w:noVBand="0"/>
      </w:tblPr>
      <w:tblGrid>
        <w:gridCol w:w="2836"/>
      </w:tblGrid>
      <w:tr w:rsidR="00552B15" w:rsidRPr="004D76DD" w14:paraId="7569CCDE" w14:textId="77777777" w:rsidTr="002D1288">
        <w:trPr>
          <w:trHeight w:val="506"/>
        </w:trPr>
        <w:tc>
          <w:tcPr>
            <w:tcW w:w="2836" w:type="dxa"/>
            <w:shd w:val="clear" w:color="auto" w:fill="2C3E72" w:themeFill="accent2"/>
          </w:tcPr>
          <w:p w14:paraId="0FD45B7A" w14:textId="77777777" w:rsidR="00552B15" w:rsidRPr="00AD18C4" w:rsidRDefault="00552B15" w:rsidP="008A43FC">
            <w:pPr>
              <w:spacing w:before="60" w:after="60"/>
              <w:jc w:val="center"/>
              <w:rPr>
                <w:rFonts w:ascii="Rubik" w:hAnsi="Rubik" w:cs="Rubik"/>
                <w:color w:val="FFFFFF" w:themeColor="background1"/>
                <w:sz w:val="22"/>
                <w:szCs w:val="22"/>
              </w:rPr>
            </w:pPr>
            <w:r w:rsidRPr="00AD18C4">
              <w:rPr>
                <w:rFonts w:ascii="Rubik" w:hAnsi="Rubik" w:cs="Rubik"/>
                <w:color w:val="FFFFFF" w:themeColor="background1"/>
                <w:sz w:val="22"/>
                <w:szCs w:val="22"/>
              </w:rPr>
              <w:t>Number of Changes</w:t>
            </w:r>
          </w:p>
        </w:tc>
      </w:tr>
      <w:tr w:rsidR="00552B15" w:rsidRPr="004D76DD" w14:paraId="664DE0AB" w14:textId="77777777" w:rsidTr="002D1288">
        <w:trPr>
          <w:trHeight w:val="357"/>
        </w:trPr>
        <w:tc>
          <w:tcPr>
            <w:tcW w:w="2836" w:type="dxa"/>
            <w:shd w:val="clear" w:color="auto" w:fill="auto"/>
            <w:vAlign w:val="center"/>
          </w:tcPr>
          <w:p w14:paraId="76E5498C" w14:textId="10EF8BFA" w:rsidR="00552B15" w:rsidRPr="006D7848" w:rsidRDefault="001C5452" w:rsidP="002D1288">
            <w:pPr>
              <w:spacing w:before="60" w:after="60"/>
              <w:jc w:val="center"/>
              <w:rPr>
                <w:rFonts w:ascii="Rubik" w:hAnsi="Rubik" w:cs="Rubik"/>
                <w:b/>
                <w:bCs/>
              </w:rPr>
            </w:pP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1</w:t>
            </w:r>
            <w:r w:rsidR="00D56763"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5</w:t>
            </w:r>
          </w:p>
        </w:tc>
      </w:tr>
    </w:tbl>
    <w:p w14:paraId="54B0DCCE" w14:textId="77777777" w:rsidR="008A43FC" w:rsidRDefault="008A43FC" w:rsidP="002D1288">
      <w:pPr>
        <w:pStyle w:val="DHCWBody"/>
      </w:pPr>
    </w:p>
    <w:tbl>
      <w:tblPr>
        <w:tblStyle w:val="TableGrid"/>
        <w:tblW w:w="10284" w:type="dxa"/>
        <w:tblInd w:w="-5" w:type="dxa"/>
        <w:tblBorders>
          <w:top w:val="single" w:sz="4" w:space="0" w:color="12A3C9"/>
          <w:left w:val="single" w:sz="4" w:space="0" w:color="12A3C9"/>
          <w:bottom w:val="single" w:sz="4" w:space="0" w:color="12A3C9"/>
          <w:right w:val="single" w:sz="4" w:space="0" w:color="12A3C9"/>
          <w:insideH w:val="single" w:sz="6" w:space="0" w:color="12A3C9"/>
          <w:insideV w:val="single" w:sz="6" w:space="0" w:color="12A3C9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407"/>
        <w:gridCol w:w="2832"/>
        <w:gridCol w:w="2780"/>
      </w:tblGrid>
      <w:tr w:rsidR="00E611C6" w:rsidRPr="004D76DD" w14:paraId="2C12B724" w14:textId="235DAE1E" w:rsidTr="00E611C6">
        <w:trPr>
          <w:trHeight w:val="517"/>
        </w:trPr>
        <w:tc>
          <w:tcPr>
            <w:tcW w:w="2265" w:type="dxa"/>
            <w:shd w:val="clear" w:color="auto" w:fill="2C3E72" w:themeFill="accent2"/>
          </w:tcPr>
          <w:p w14:paraId="1FA687A1" w14:textId="68E87F45" w:rsidR="00E611C6" w:rsidRPr="00AD18C4" w:rsidRDefault="00E611C6" w:rsidP="008A43FC">
            <w:pPr>
              <w:spacing w:before="60" w:after="60"/>
              <w:jc w:val="center"/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</w:pPr>
            <w:r w:rsidRPr="00AD18C4"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  <w:t>Bug Fix</w:t>
            </w:r>
          </w:p>
        </w:tc>
        <w:tc>
          <w:tcPr>
            <w:tcW w:w="2407" w:type="dxa"/>
            <w:shd w:val="clear" w:color="auto" w:fill="2C3E72" w:themeFill="accent2"/>
          </w:tcPr>
          <w:p w14:paraId="309804DE" w14:textId="7CA72B60" w:rsidR="00E611C6" w:rsidRPr="00AD18C4" w:rsidRDefault="00E611C6" w:rsidP="008A43FC">
            <w:pPr>
              <w:spacing w:before="60" w:after="60"/>
              <w:jc w:val="center"/>
              <w:rPr>
                <w:rFonts w:ascii="Rubik" w:hAnsi="Rubik" w:cs="Rubik"/>
                <w:color w:val="FFFFFF" w:themeColor="background1"/>
                <w:sz w:val="22"/>
                <w:szCs w:val="22"/>
              </w:rPr>
            </w:pPr>
            <w:r w:rsidRPr="00AD18C4"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  <w:t>System Updates</w:t>
            </w:r>
          </w:p>
        </w:tc>
        <w:tc>
          <w:tcPr>
            <w:tcW w:w="2832" w:type="dxa"/>
            <w:shd w:val="clear" w:color="auto" w:fill="2C3E72" w:themeFill="accent2"/>
          </w:tcPr>
          <w:p w14:paraId="179D6738" w14:textId="44658494" w:rsidR="00E611C6" w:rsidRPr="00AD18C4" w:rsidRDefault="00E611C6" w:rsidP="008A43FC">
            <w:pPr>
              <w:spacing w:before="60" w:after="60"/>
              <w:jc w:val="center"/>
              <w:rPr>
                <w:rFonts w:ascii="Rubik" w:hAnsi="Rubik" w:cs="Rubik"/>
                <w:color w:val="FFFFFF" w:themeColor="background1"/>
                <w:sz w:val="22"/>
                <w:szCs w:val="22"/>
              </w:rPr>
            </w:pPr>
            <w:r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  <w:t xml:space="preserve"> </w:t>
            </w:r>
            <w:r w:rsidRPr="00AD18C4"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  <w:t>Plugin &amp; Layout Updates</w:t>
            </w:r>
          </w:p>
        </w:tc>
        <w:tc>
          <w:tcPr>
            <w:tcW w:w="2780" w:type="dxa"/>
            <w:shd w:val="clear" w:color="auto" w:fill="2C3E72" w:themeFill="accent2"/>
          </w:tcPr>
          <w:p w14:paraId="5BED7E54" w14:textId="7EB9A19B" w:rsidR="00E611C6" w:rsidRPr="00653A12" w:rsidRDefault="00E611C6" w:rsidP="008A43FC">
            <w:pPr>
              <w:spacing w:before="60" w:after="60"/>
              <w:jc w:val="center"/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</w:pPr>
            <w:r w:rsidRPr="00653A12">
              <w:rPr>
                <w:rFonts w:ascii="Rubik" w:eastAsia="Times New Roman" w:hAnsi="Rubik" w:cs="Rubik"/>
                <w:bCs/>
                <w:color w:val="FFFFFF" w:themeColor="background1"/>
                <w:spacing w:val="8"/>
                <w:kern w:val="28"/>
                <w:sz w:val="22"/>
                <w:szCs w:val="22"/>
                <w:lang w:val="en-GB"/>
              </w:rPr>
              <w:t>Accessibility Standards</w:t>
            </w:r>
          </w:p>
        </w:tc>
      </w:tr>
      <w:tr w:rsidR="00E611C6" w:rsidRPr="004D76DD" w14:paraId="21754B42" w14:textId="411436A8" w:rsidTr="00E611C6">
        <w:trPr>
          <w:trHeight w:val="417"/>
        </w:trPr>
        <w:tc>
          <w:tcPr>
            <w:tcW w:w="2265" w:type="dxa"/>
          </w:tcPr>
          <w:p w14:paraId="783A82C1" w14:textId="41363C56" w:rsidR="00E611C6" w:rsidRPr="004149D4" w:rsidRDefault="00E86983" w:rsidP="005E2445">
            <w:pPr>
              <w:spacing w:before="60" w:after="60"/>
              <w:jc w:val="center"/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</w:pP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2</w:t>
            </w:r>
          </w:p>
        </w:tc>
        <w:tc>
          <w:tcPr>
            <w:tcW w:w="2407" w:type="dxa"/>
          </w:tcPr>
          <w:p w14:paraId="177E6454" w14:textId="44604C14" w:rsidR="00E611C6" w:rsidRPr="004149D4" w:rsidRDefault="00D56763" w:rsidP="002D1288">
            <w:pPr>
              <w:spacing w:before="60" w:after="60"/>
              <w:jc w:val="center"/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</w:pP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5</w:t>
            </w:r>
          </w:p>
        </w:tc>
        <w:tc>
          <w:tcPr>
            <w:tcW w:w="2832" w:type="dxa"/>
          </w:tcPr>
          <w:p w14:paraId="2DE8CC8E" w14:textId="36436841" w:rsidR="00E611C6" w:rsidRPr="004149D4" w:rsidRDefault="00D56763" w:rsidP="002D1288">
            <w:pPr>
              <w:spacing w:before="60" w:after="60"/>
              <w:jc w:val="center"/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</w:pP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6</w:t>
            </w:r>
          </w:p>
        </w:tc>
        <w:tc>
          <w:tcPr>
            <w:tcW w:w="2780" w:type="dxa"/>
          </w:tcPr>
          <w:p w14:paraId="3F819237" w14:textId="7EE0AFD5" w:rsidR="00E611C6" w:rsidRPr="004149D4" w:rsidRDefault="00D56763" w:rsidP="002D1288">
            <w:pPr>
              <w:spacing w:before="60" w:after="60"/>
              <w:jc w:val="center"/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</w:pPr>
            <w:r>
              <w:rPr>
                <w:rFonts w:ascii="Rubik" w:eastAsia="Calibri" w:hAnsi="Rubik" w:cs="Rubik"/>
                <w:b/>
                <w:bCs/>
                <w:color w:val="2F5496"/>
                <w:sz w:val="22"/>
                <w:szCs w:val="22"/>
              </w:rPr>
              <w:t>2</w:t>
            </w:r>
          </w:p>
        </w:tc>
      </w:tr>
    </w:tbl>
    <w:p w14:paraId="7CE79DFE" w14:textId="77777777" w:rsidR="00AD7F3B" w:rsidRDefault="00AD7F3B" w:rsidP="002D1288">
      <w:pPr>
        <w:pStyle w:val="DHCWBody"/>
      </w:pPr>
    </w:p>
    <w:bookmarkEnd w:id="4"/>
    <w:p w14:paraId="0B1352A5" w14:textId="5B7C0AD9" w:rsidR="001C18F3" w:rsidRPr="00AA793B" w:rsidRDefault="001C18F3" w:rsidP="00AA793B">
      <w:pPr>
        <w:pStyle w:val="DHCWBody"/>
        <w:rPr>
          <w:noProof/>
        </w:rPr>
      </w:pPr>
    </w:p>
    <w:sectPr w:rsidR="001C18F3" w:rsidRPr="00AA793B" w:rsidSect="00144652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10" w:h="16840"/>
      <w:pgMar w:top="1440" w:right="1077" w:bottom="1440" w:left="1077" w:header="720" w:footer="283" w:gutter="0"/>
      <w:pgNumType w:start="2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9E905" w14:textId="77777777" w:rsidR="00943832" w:rsidRDefault="00943832" w:rsidP="002C6B8D">
      <w:r>
        <w:separator/>
      </w:r>
    </w:p>
  </w:endnote>
  <w:endnote w:type="continuationSeparator" w:id="0">
    <w:p w14:paraId="2B7CB572" w14:textId="77777777" w:rsidR="00943832" w:rsidRDefault="00943832" w:rsidP="002C6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C8979" w14:textId="1DAE245D" w:rsidR="00684787" w:rsidRPr="00E67834" w:rsidRDefault="00000000" w:rsidP="00D87B35">
    <w:pPr>
      <w:pStyle w:val="Footer"/>
      <w:tabs>
        <w:tab w:val="center" w:pos="4878"/>
        <w:tab w:val="left" w:pos="7470"/>
        <w:tab w:val="left" w:pos="8160"/>
        <w:tab w:val="right" w:pos="9756"/>
      </w:tabs>
      <w:rPr>
        <w:rFonts w:asciiTheme="minorHAnsi" w:hAnsiTheme="minorHAnsi"/>
        <w:b/>
        <w:bCs/>
        <w:noProof/>
        <w:color w:val="E8C03F"/>
        <w:sz w:val="20"/>
        <w:szCs w:val="20"/>
      </w:rPr>
    </w:pPr>
    <w:r>
      <w:rPr>
        <w:noProof/>
      </w:rPr>
      <w:pict w14:anchorId="1305B43D">
        <v:shapetype id="_x0000_t202" coordsize="21600,21600" o:spt="202" path="m,l,21600r21600,l21600,xe">
          <v:stroke joinstyle="miter"/>
          <v:path gradientshapeok="t" o:connecttype="rect"/>
        </v:shapetype>
        <v:shape id="Text Box 12" o:spid="_x0000_s1027" type="#_x0000_t202" style="position:absolute;margin-left:-39.45pt;margin-top:-6.3pt;width:171.75pt;height:34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" fillcolor="#325083" stroked="f" strokeweight=".5pt">
          <v:textbox>
            <w:txbxContent>
              <w:sdt>
                <w:sdtPr>
                  <w:rPr>
                    <w:rFonts w:ascii="Rubik" w:hAnsi="Rubik" w:cs="Rubik"/>
                    <w:b/>
                    <w:bCs/>
                    <w:color w:val="F8CA4D"/>
                    <w:sz w:val="18"/>
                    <w:szCs w:val="18"/>
                  </w:rPr>
                  <w:alias w:val="Title"/>
                  <w:tag w:val=""/>
                  <w:id w:val="-868526367"/>
                  <w:placeholder>
                    <w:docPart w:val="4B601EF645244B798C013A5896237F35"/>
                  </w:placeholder>
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<w:text/>
                </w:sdtPr>
                <w:sdtContent>
                  <w:p w14:paraId="75E0A494" w14:textId="77777777" w:rsidR="00684787" w:rsidRPr="00A639BB" w:rsidRDefault="00684787">
                    <w:pPr>
                      <w:rPr>
                        <w:rFonts w:ascii="Rubik" w:hAnsi="Rubik" w:cs="Rubik"/>
                        <w:b/>
                        <w:bCs/>
                        <w:color w:val="F8CA4D"/>
                        <w:sz w:val="18"/>
                        <w:szCs w:val="18"/>
                      </w:rPr>
                    </w:pPr>
                    <w:r w:rsidRPr="00A639BB">
                      <w:rPr>
                        <w:rFonts w:ascii="Rubik" w:hAnsi="Rubik" w:cs="Rubik"/>
                        <w:b/>
                        <w:bCs/>
                        <w:color w:val="F8CA4D"/>
                        <w:sz w:val="18"/>
                        <w:szCs w:val="18"/>
                      </w:rPr>
                      <w:t>DHCW:  Release Notes</w:t>
                    </w:r>
                  </w:p>
                </w:sdtContent>
              </w:sdt>
            </w:txbxContent>
          </v:textbox>
        </v:shape>
      </w:pict>
    </w:r>
    <w:r>
      <w:rPr>
        <w:noProof/>
      </w:rPr>
      <w:pict w14:anchorId="2C8AF9AD">
        <v:rect id="Rectangle 11" o:spid="_x0000_s1026" style="position:absolute;margin-left:-53.1pt;margin-top:781.5pt;width:593.25pt;height:58.5pt;z-index:-2516551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" fillcolor="#325083" stroked="f" strokeweight="2pt">
          <w10:wrap anchory="page"/>
        </v:rect>
      </w:pict>
    </w:r>
    <w:r w:rsidR="00684787">
      <w:rPr>
        <w:rFonts w:asciiTheme="minorHAnsi" w:hAnsiTheme="minorHAnsi"/>
        <w:b/>
        <w:bCs/>
        <w:color w:val="E8C03F"/>
        <w:sz w:val="20"/>
        <w:szCs w:val="20"/>
      </w:rPr>
      <w:tab/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t xml:space="preserve">Page </w:t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fldChar w:fldCharType="begin"/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instrText xml:space="preserve"> PAGE </w:instrText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fldChar w:fldCharType="separate"/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t>8</w:t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fldChar w:fldCharType="end"/>
    </w:r>
    <w:r w:rsidR="00684787" w:rsidRPr="00A639BB">
      <w:rPr>
        <w:rFonts w:ascii="Rubik" w:hAnsi="Rubik" w:cs="Rubik"/>
        <w:b/>
        <w:bCs/>
        <w:color w:val="F8CA4D"/>
        <w:sz w:val="18"/>
        <w:szCs w:val="18"/>
      </w:rPr>
      <w:t xml:space="preserve"> of</w:t>
    </w:r>
    <w:r w:rsidR="00A50AB2" w:rsidRPr="00A639BB">
      <w:rPr>
        <w:rFonts w:ascii="Rubik" w:hAnsi="Rubik" w:cs="Rubik"/>
        <w:b/>
        <w:bCs/>
        <w:color w:val="F8CA4D"/>
        <w:sz w:val="18"/>
        <w:szCs w:val="18"/>
      </w:rPr>
      <w:t xml:space="preserve"> </w:t>
    </w:r>
    <w:r w:rsidR="00230E93">
      <w:rPr>
        <w:rFonts w:ascii="Rubik" w:hAnsi="Rubik" w:cs="Rubik"/>
        <w:b/>
        <w:bCs/>
        <w:color w:val="F8CA4D"/>
        <w:sz w:val="18"/>
        <w:szCs w:val="18"/>
      </w:rPr>
      <w:t>9</w:t>
    </w:r>
    <w:r w:rsidR="00684787">
      <w:rPr>
        <w:rFonts w:asciiTheme="minorHAnsi" w:hAnsiTheme="minorHAnsi"/>
        <w:b/>
        <w:bCs/>
        <w:color w:val="E8C03F"/>
        <w:sz w:val="20"/>
        <w:szCs w:val="20"/>
      </w:rPr>
      <w:tab/>
    </w:r>
    <w:r w:rsidR="00684787">
      <w:rPr>
        <w:rFonts w:asciiTheme="minorHAnsi" w:hAnsiTheme="minorHAnsi"/>
        <w:b/>
        <w:bCs/>
        <w:color w:val="E8C03F"/>
        <w:sz w:val="20"/>
        <w:szCs w:val="20"/>
      </w:rPr>
      <w:tab/>
    </w:r>
    <w:r w:rsidR="00F10935">
      <w:rPr>
        <w:rFonts w:ascii="Rubik" w:hAnsi="Rubik" w:cs="Rubik"/>
        <w:b/>
        <w:bCs/>
        <w:color w:val="F8CA4D"/>
        <w:sz w:val="18"/>
        <w:szCs w:val="18"/>
      </w:rPr>
      <w:t>Febr</w:t>
    </w:r>
    <w:r w:rsidR="0074156A">
      <w:rPr>
        <w:rFonts w:ascii="Rubik" w:hAnsi="Rubik" w:cs="Rubik"/>
        <w:b/>
        <w:bCs/>
        <w:color w:val="F8CA4D"/>
        <w:sz w:val="18"/>
        <w:szCs w:val="18"/>
      </w:rPr>
      <w:t>uary</w:t>
    </w:r>
    <w:r w:rsidR="00AD48C4">
      <w:rPr>
        <w:rFonts w:ascii="Rubik" w:hAnsi="Rubik" w:cs="Rubik"/>
        <w:b/>
        <w:bCs/>
        <w:color w:val="F8CA4D"/>
        <w:sz w:val="18"/>
        <w:szCs w:val="18"/>
      </w:rPr>
      <w:t xml:space="preserve"> </w:t>
    </w:r>
    <w:r w:rsidR="0023187D" w:rsidRPr="00A639BB">
      <w:rPr>
        <w:rFonts w:ascii="Rubik" w:hAnsi="Rubik" w:cs="Rubik"/>
        <w:b/>
        <w:bCs/>
        <w:color w:val="F8CA4D"/>
        <w:sz w:val="18"/>
        <w:szCs w:val="18"/>
      </w:rPr>
      <w:t>2</w:t>
    </w:r>
    <w:r w:rsidR="0074156A">
      <w:rPr>
        <w:rFonts w:ascii="Rubik" w:hAnsi="Rubik" w:cs="Rubik"/>
        <w:b/>
        <w:bCs/>
        <w:color w:val="F8CA4D"/>
        <w:sz w:val="18"/>
        <w:szCs w:val="18"/>
      </w:rPr>
      <w:t>5</w:t>
    </w:r>
    <w:r w:rsidR="00684787">
      <w:rPr>
        <w:rFonts w:asciiTheme="minorHAnsi" w:hAnsiTheme="minorHAnsi"/>
        <w:b/>
        <w:bCs/>
        <w:color w:val="E8C03F"/>
        <w:sz w:val="20"/>
        <w:szCs w:val="20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D00B4" w14:textId="77777777" w:rsidR="00684787" w:rsidRPr="00227FB2" w:rsidRDefault="00684787" w:rsidP="00130878">
    <w:pPr>
      <w:tabs>
        <w:tab w:val="right" w:pos="10150"/>
      </w:tabs>
      <w:jc w:val="both"/>
      <w:rPr>
        <w:rFonts w:ascii="Rubik" w:hAnsi="Rubik" w:cs="Rubik"/>
        <w:color w:val="0778A7"/>
        <w:sz w:val="16"/>
        <w:szCs w:val="16"/>
      </w:rPr>
    </w:pPr>
    <w:r w:rsidRPr="00227FB2">
      <w:rPr>
        <w:rFonts w:ascii="Rubik" w:hAnsi="Rubik" w:cs="Rubik"/>
        <w:b/>
        <w:color w:val="12A3C9"/>
        <w:sz w:val="16"/>
        <w:szCs w:val="16"/>
      </w:rPr>
      <w:t>TŶ GLAN-YR-AFON</w:t>
    </w:r>
    <w:r w:rsidRPr="00227FB2">
      <w:rPr>
        <w:rFonts w:ascii="Rubik" w:hAnsi="Rubik" w:cs="Rubik"/>
        <w:color w:val="12A3C9"/>
        <w:sz w:val="16"/>
        <w:szCs w:val="16"/>
      </w:rPr>
      <w:t xml:space="preserve"> 21 Heol Ddwyreiniol Y Bont-Faen, Caerdydd CF11 9AD  </w:t>
    </w:r>
    <w:r w:rsidRPr="00227FB2">
      <w:rPr>
        <w:rFonts w:ascii="Rubik" w:hAnsi="Rubik" w:cs="Rubik"/>
        <w:b/>
        <w:bCs/>
        <w:color w:val="F8CA4D"/>
        <w:sz w:val="16"/>
        <w:szCs w:val="16"/>
      </w:rPr>
      <w:t>|</w:t>
    </w:r>
    <w:r w:rsidRPr="00227FB2">
      <w:rPr>
        <w:rFonts w:ascii="Rubik" w:hAnsi="Rubik" w:cs="Rubik"/>
        <w:color w:val="12A3C9"/>
        <w:sz w:val="16"/>
        <w:szCs w:val="16"/>
      </w:rPr>
      <w:t xml:space="preserve">  </w:t>
    </w:r>
    <w:hyperlink r:id="rId1" w:history="1">
      <w:r w:rsidRPr="00227FB2">
        <w:rPr>
          <w:rStyle w:val="Hyperlink"/>
          <w:rFonts w:ascii="Rubik" w:hAnsi="Rubik" w:cs="Rubik"/>
          <w:sz w:val="16"/>
          <w:szCs w:val="16"/>
        </w:rPr>
        <w:t>igdc.gig.cymru</w:t>
      </w:r>
    </w:hyperlink>
  </w:p>
  <w:p w14:paraId="2D90C66B" w14:textId="77777777" w:rsidR="00684787" w:rsidRPr="00227FB2" w:rsidRDefault="00684787" w:rsidP="00130878">
    <w:pPr>
      <w:tabs>
        <w:tab w:val="right" w:pos="10150"/>
      </w:tabs>
      <w:jc w:val="both"/>
      <w:rPr>
        <w:rFonts w:ascii="Rubik" w:hAnsi="Rubik" w:cs="Rubik"/>
        <w:sz w:val="16"/>
        <w:szCs w:val="16"/>
      </w:rPr>
    </w:pPr>
    <w:r w:rsidRPr="00227FB2">
      <w:rPr>
        <w:rFonts w:ascii="Rubik" w:hAnsi="Rubik" w:cs="Rubik"/>
        <w:b/>
        <w:color w:val="325083"/>
        <w:sz w:val="16"/>
        <w:szCs w:val="16"/>
      </w:rPr>
      <w:t>TŶ GLAN-YR-AFON</w:t>
    </w:r>
    <w:r w:rsidRPr="00227FB2">
      <w:rPr>
        <w:rFonts w:ascii="Rubik" w:hAnsi="Rubik" w:cs="Rubik"/>
        <w:color w:val="325083"/>
        <w:sz w:val="16"/>
        <w:szCs w:val="16"/>
      </w:rPr>
      <w:t xml:space="preserve"> 21 Cowbridge Road East, Cardiff CF11 9AD </w:t>
    </w:r>
    <w:r w:rsidRPr="00227FB2">
      <w:rPr>
        <w:rFonts w:ascii="Rubik" w:hAnsi="Rubik" w:cs="Rubik"/>
        <w:b/>
        <w:bCs/>
        <w:color w:val="FFC000"/>
        <w:sz w:val="16"/>
        <w:szCs w:val="16"/>
      </w:rPr>
      <w:t>|</w:t>
    </w:r>
    <w:r w:rsidRPr="00227FB2">
      <w:rPr>
        <w:rFonts w:ascii="Rubik" w:hAnsi="Rubik" w:cs="Rubik"/>
        <w:color w:val="20406A"/>
        <w:sz w:val="16"/>
        <w:szCs w:val="16"/>
      </w:rPr>
      <w:t xml:space="preserve">  </w:t>
    </w:r>
    <w:hyperlink r:id="rId2" w:history="1">
      <w:r w:rsidRPr="00227FB2">
        <w:rPr>
          <w:rStyle w:val="Hyperlink"/>
          <w:rFonts w:ascii="Rubik" w:hAnsi="Rubik" w:cs="Rubik"/>
          <w:sz w:val="16"/>
          <w:szCs w:val="16"/>
        </w:rPr>
        <w:t>dhcw.nhs.wales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5F23F" w14:textId="77777777" w:rsidR="00943832" w:rsidRDefault="00943832" w:rsidP="002C6B8D">
      <w:r>
        <w:separator/>
      </w:r>
    </w:p>
  </w:footnote>
  <w:footnote w:type="continuationSeparator" w:id="0">
    <w:p w14:paraId="16A68494" w14:textId="77777777" w:rsidR="00943832" w:rsidRDefault="00943832" w:rsidP="002C6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D027B" w14:textId="77777777" w:rsidR="00684787" w:rsidRDefault="00684787">
    <w:r>
      <w:rPr>
        <w:noProof/>
      </w:rPr>
      <w:drawing>
        <wp:anchor distT="0" distB="0" distL="114300" distR="114300" simplePos="0" relativeHeight="251668480" behindDoc="1" locked="0" layoutInCell="1" allowOverlap="1" wp14:anchorId="08AEE115" wp14:editId="37FDA2C5">
          <wp:simplePos x="0" y="0"/>
          <wp:positionH relativeFrom="column">
            <wp:posOffset>4791075</wp:posOffset>
          </wp:positionH>
          <wp:positionV relativeFrom="paragraph">
            <wp:posOffset>-285750</wp:posOffset>
          </wp:positionV>
          <wp:extent cx="1258570" cy="463550"/>
          <wp:effectExtent l="0" t="0" r="0" b="0"/>
          <wp:wrapNone/>
          <wp:docPr id="14" name="Picture 14" descr="Text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DHCW-Logo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8570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557D0" w14:textId="751FDEE5" w:rsidR="00684787" w:rsidRDefault="00000000">
    <w:r>
      <w:rPr>
        <w:noProof/>
      </w:rPr>
      <w:pict w14:anchorId="07E19737">
        <v:rect id="Rectangle 128" o:spid="_x0000_s1025" style="position:absolute;margin-left:0;margin-top:.75pt;width:595.3pt;height:65.2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" fillcolor="#325083" stroked="f">
          <o:lock v:ext="edit" aspectratio="t"/>
          <w10:wrap anchorx="page" anchory="page"/>
          <w10:anchorlock/>
        </v:rect>
      </w:pict>
    </w:r>
    <w:r w:rsidR="00684787">
      <w:rPr>
        <w:noProof/>
      </w:rPr>
      <w:drawing>
        <wp:anchor distT="0" distB="0" distL="114300" distR="114300" simplePos="0" relativeHeight="251662336" behindDoc="0" locked="0" layoutInCell="1" allowOverlap="1" wp14:anchorId="20E8FAA1" wp14:editId="24E3A751">
          <wp:simplePos x="0" y="0"/>
          <wp:positionH relativeFrom="page">
            <wp:align>center</wp:align>
          </wp:positionH>
          <wp:positionV relativeFrom="page">
            <wp:posOffset>76200</wp:posOffset>
          </wp:positionV>
          <wp:extent cx="2041200" cy="648000"/>
          <wp:effectExtent l="0" t="0" r="0" b="0"/>
          <wp:wrapSquare wrapText="bothSides"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12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6EC4CCF"/>
    <w:multiLevelType w:val="multilevel"/>
    <w:tmpl w:val="BD1EB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4331E7"/>
    <w:multiLevelType w:val="multilevel"/>
    <w:tmpl w:val="E4C4EE9C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993"/>
        </w:tabs>
        <w:ind w:left="718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E019CE"/>
    <w:multiLevelType w:val="hybridMultilevel"/>
    <w:tmpl w:val="86EA56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6C5CF5"/>
    <w:multiLevelType w:val="hybridMultilevel"/>
    <w:tmpl w:val="9F528A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5C39FA"/>
    <w:multiLevelType w:val="multilevel"/>
    <w:tmpl w:val="C3622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B6E52A9"/>
    <w:multiLevelType w:val="multilevel"/>
    <w:tmpl w:val="A6708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E063AF4"/>
    <w:multiLevelType w:val="hybridMultilevel"/>
    <w:tmpl w:val="3EE07B02"/>
    <w:lvl w:ilvl="0" w:tplc="5F6E63F4">
      <w:start w:val="1"/>
      <w:numFmt w:val="bullet"/>
      <w:pStyle w:val="DHCWBody2"/>
      <w:lvlText w:val=""/>
      <w:lvlJc w:val="left"/>
      <w:pPr>
        <w:ind w:left="720" w:hanging="360"/>
      </w:pPr>
      <w:rPr>
        <w:rFonts w:ascii="Symbol" w:hAnsi="Symbol" w:hint="default"/>
        <w:color w:val="13A3C9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9164CA"/>
    <w:multiLevelType w:val="hybridMultilevel"/>
    <w:tmpl w:val="3580FCB4"/>
    <w:lvl w:ilvl="0" w:tplc="5F6E63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3A3C9"/>
      </w:rPr>
    </w:lvl>
    <w:lvl w:ilvl="1" w:tplc="31CCDE72">
      <w:start w:val="1"/>
      <w:numFmt w:val="bullet"/>
      <w:pStyle w:val="DHCWBulletLV2"/>
      <w:lvlText w:val="o"/>
      <w:lvlJc w:val="left"/>
      <w:pPr>
        <w:ind w:left="1440" w:hanging="360"/>
      </w:pPr>
      <w:rPr>
        <w:rFonts w:ascii="Calibri Light" w:hAnsi="Calibri Light" w:hint="default"/>
        <w:color w:val="E8C03F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1238739">
    <w:abstractNumId w:val="0"/>
  </w:num>
  <w:num w:numId="2" w16cid:durableId="1682203653">
    <w:abstractNumId w:val="2"/>
  </w:num>
  <w:num w:numId="3" w16cid:durableId="893078440">
    <w:abstractNumId w:val="5"/>
  </w:num>
  <w:num w:numId="4" w16cid:durableId="1422919943">
    <w:abstractNumId w:val="3"/>
  </w:num>
  <w:num w:numId="5" w16cid:durableId="1255673639">
    <w:abstractNumId w:val="9"/>
  </w:num>
  <w:num w:numId="6" w16cid:durableId="1389107110">
    <w:abstractNumId w:val="10"/>
  </w:num>
  <w:num w:numId="7" w16cid:durableId="245577794">
    <w:abstractNumId w:val="8"/>
  </w:num>
  <w:num w:numId="8" w16cid:durableId="66341060">
    <w:abstractNumId w:val="1"/>
  </w:num>
  <w:num w:numId="9" w16cid:durableId="1405563944">
    <w:abstractNumId w:val="4"/>
  </w:num>
  <w:num w:numId="10" w16cid:durableId="1327903113">
    <w:abstractNumId w:val="7"/>
  </w:num>
  <w:num w:numId="11" w16cid:durableId="1568146177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LockTheme/>
  <w:defaultTabStop w:val="720"/>
  <w:characterSpacingControl w:val="doNotCompress"/>
  <w:hdrShapeDefaults>
    <o:shapedefaults v:ext="edit" spidmax="2054" fill="f" fillcolor="white" stroke="f">
      <v:fill color="white" on="f"/>
      <v:stroke on="f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M3NDQzMTeyNDM1NzBR0lEKTi0uzszPAykwMq4FANIye2EtAAAA"/>
  </w:docVars>
  <w:rsids>
    <w:rsidRoot w:val="007E6831"/>
    <w:rsid w:val="000012FC"/>
    <w:rsid w:val="00001645"/>
    <w:rsid w:val="000017FC"/>
    <w:rsid w:val="00002822"/>
    <w:rsid w:val="00002C80"/>
    <w:rsid w:val="00003E89"/>
    <w:rsid w:val="000047AD"/>
    <w:rsid w:val="00006D61"/>
    <w:rsid w:val="0001049F"/>
    <w:rsid w:val="00010918"/>
    <w:rsid w:val="00010AD9"/>
    <w:rsid w:val="00011544"/>
    <w:rsid w:val="000115F2"/>
    <w:rsid w:val="00012932"/>
    <w:rsid w:val="00012DCB"/>
    <w:rsid w:val="000146B6"/>
    <w:rsid w:val="00016116"/>
    <w:rsid w:val="00017399"/>
    <w:rsid w:val="00017942"/>
    <w:rsid w:val="00017A79"/>
    <w:rsid w:val="00020B34"/>
    <w:rsid w:val="0002432A"/>
    <w:rsid w:val="000252C2"/>
    <w:rsid w:val="00026109"/>
    <w:rsid w:val="00030634"/>
    <w:rsid w:val="000323BD"/>
    <w:rsid w:val="00034BFC"/>
    <w:rsid w:val="000359D8"/>
    <w:rsid w:val="000368E4"/>
    <w:rsid w:val="000400D3"/>
    <w:rsid w:val="00041464"/>
    <w:rsid w:val="00041917"/>
    <w:rsid w:val="00043614"/>
    <w:rsid w:val="00043B5A"/>
    <w:rsid w:val="00047619"/>
    <w:rsid w:val="00047D2B"/>
    <w:rsid w:val="000500C5"/>
    <w:rsid w:val="00050BB6"/>
    <w:rsid w:val="00050E21"/>
    <w:rsid w:val="00052F9F"/>
    <w:rsid w:val="000539F2"/>
    <w:rsid w:val="00053AFF"/>
    <w:rsid w:val="000546B2"/>
    <w:rsid w:val="00054849"/>
    <w:rsid w:val="0005571A"/>
    <w:rsid w:val="00056EBB"/>
    <w:rsid w:val="00060D77"/>
    <w:rsid w:val="00061105"/>
    <w:rsid w:val="00062694"/>
    <w:rsid w:val="00065850"/>
    <w:rsid w:val="00066451"/>
    <w:rsid w:val="00066BF4"/>
    <w:rsid w:val="000710EE"/>
    <w:rsid w:val="00071B0B"/>
    <w:rsid w:val="000720F6"/>
    <w:rsid w:val="00072D0B"/>
    <w:rsid w:val="00073273"/>
    <w:rsid w:val="00074E4C"/>
    <w:rsid w:val="00077F85"/>
    <w:rsid w:val="00084348"/>
    <w:rsid w:val="00084E87"/>
    <w:rsid w:val="00087033"/>
    <w:rsid w:val="00087712"/>
    <w:rsid w:val="00090674"/>
    <w:rsid w:val="00090DE9"/>
    <w:rsid w:val="0009125D"/>
    <w:rsid w:val="0009145F"/>
    <w:rsid w:val="000928ED"/>
    <w:rsid w:val="00093026"/>
    <w:rsid w:val="000930F7"/>
    <w:rsid w:val="000938B8"/>
    <w:rsid w:val="0009392A"/>
    <w:rsid w:val="000951D0"/>
    <w:rsid w:val="00095288"/>
    <w:rsid w:val="00096173"/>
    <w:rsid w:val="00096F48"/>
    <w:rsid w:val="000A18F7"/>
    <w:rsid w:val="000A1A4E"/>
    <w:rsid w:val="000A238F"/>
    <w:rsid w:val="000A28BF"/>
    <w:rsid w:val="000A3504"/>
    <w:rsid w:val="000A4536"/>
    <w:rsid w:val="000A538A"/>
    <w:rsid w:val="000A59B2"/>
    <w:rsid w:val="000A7C68"/>
    <w:rsid w:val="000A7CF3"/>
    <w:rsid w:val="000B0080"/>
    <w:rsid w:val="000B0090"/>
    <w:rsid w:val="000B22A8"/>
    <w:rsid w:val="000B3B48"/>
    <w:rsid w:val="000B3EDA"/>
    <w:rsid w:val="000B4FD2"/>
    <w:rsid w:val="000B6E7C"/>
    <w:rsid w:val="000B791D"/>
    <w:rsid w:val="000C0743"/>
    <w:rsid w:val="000C1013"/>
    <w:rsid w:val="000C1A6B"/>
    <w:rsid w:val="000C1CCF"/>
    <w:rsid w:val="000C3BF1"/>
    <w:rsid w:val="000C4748"/>
    <w:rsid w:val="000C6570"/>
    <w:rsid w:val="000C7A28"/>
    <w:rsid w:val="000D1656"/>
    <w:rsid w:val="000D356A"/>
    <w:rsid w:val="000D3A8E"/>
    <w:rsid w:val="000D4D2C"/>
    <w:rsid w:val="000D4FD3"/>
    <w:rsid w:val="000D6381"/>
    <w:rsid w:val="000D79B1"/>
    <w:rsid w:val="000D7B80"/>
    <w:rsid w:val="000E0078"/>
    <w:rsid w:val="000E02DD"/>
    <w:rsid w:val="000E04C7"/>
    <w:rsid w:val="000E077F"/>
    <w:rsid w:val="000E1399"/>
    <w:rsid w:val="000E1C78"/>
    <w:rsid w:val="000E2648"/>
    <w:rsid w:val="000E2D0E"/>
    <w:rsid w:val="000E31AE"/>
    <w:rsid w:val="000E40A6"/>
    <w:rsid w:val="000E446A"/>
    <w:rsid w:val="000E45AA"/>
    <w:rsid w:val="000E5847"/>
    <w:rsid w:val="000E6628"/>
    <w:rsid w:val="000E71CC"/>
    <w:rsid w:val="000F068F"/>
    <w:rsid w:val="000F303B"/>
    <w:rsid w:val="000F42C2"/>
    <w:rsid w:val="000F4307"/>
    <w:rsid w:val="000F6723"/>
    <w:rsid w:val="0010219D"/>
    <w:rsid w:val="001023D5"/>
    <w:rsid w:val="00102971"/>
    <w:rsid w:val="00102EE2"/>
    <w:rsid w:val="00103B7A"/>
    <w:rsid w:val="00104222"/>
    <w:rsid w:val="00105E13"/>
    <w:rsid w:val="00106430"/>
    <w:rsid w:val="00107A75"/>
    <w:rsid w:val="00110FF3"/>
    <w:rsid w:val="0011113A"/>
    <w:rsid w:val="00111B0F"/>
    <w:rsid w:val="001120CB"/>
    <w:rsid w:val="00112F9B"/>
    <w:rsid w:val="0011384F"/>
    <w:rsid w:val="00115D13"/>
    <w:rsid w:val="00115F83"/>
    <w:rsid w:val="00116F44"/>
    <w:rsid w:val="001174A4"/>
    <w:rsid w:val="001211B9"/>
    <w:rsid w:val="00122150"/>
    <w:rsid w:val="00122ACB"/>
    <w:rsid w:val="00122CB4"/>
    <w:rsid w:val="001234A5"/>
    <w:rsid w:val="00123D14"/>
    <w:rsid w:val="001240E3"/>
    <w:rsid w:val="00124108"/>
    <w:rsid w:val="001257C8"/>
    <w:rsid w:val="00125897"/>
    <w:rsid w:val="00130878"/>
    <w:rsid w:val="00130D21"/>
    <w:rsid w:val="00130D32"/>
    <w:rsid w:val="00132DD3"/>
    <w:rsid w:val="00132EE9"/>
    <w:rsid w:val="0013644E"/>
    <w:rsid w:val="00141B33"/>
    <w:rsid w:val="00141CB4"/>
    <w:rsid w:val="00141D4F"/>
    <w:rsid w:val="00142819"/>
    <w:rsid w:val="001429B3"/>
    <w:rsid w:val="001438F2"/>
    <w:rsid w:val="00144652"/>
    <w:rsid w:val="00144A48"/>
    <w:rsid w:val="00146E82"/>
    <w:rsid w:val="0015212C"/>
    <w:rsid w:val="001534D0"/>
    <w:rsid w:val="001539A6"/>
    <w:rsid w:val="00153B4E"/>
    <w:rsid w:val="00154436"/>
    <w:rsid w:val="00154ACE"/>
    <w:rsid w:val="00155111"/>
    <w:rsid w:val="00155825"/>
    <w:rsid w:val="0015614B"/>
    <w:rsid w:val="001574D9"/>
    <w:rsid w:val="001579CA"/>
    <w:rsid w:val="00157E5E"/>
    <w:rsid w:val="00157EA2"/>
    <w:rsid w:val="00160184"/>
    <w:rsid w:val="001601D2"/>
    <w:rsid w:val="00161486"/>
    <w:rsid w:val="00161AB3"/>
    <w:rsid w:val="001626C4"/>
    <w:rsid w:val="00164B60"/>
    <w:rsid w:val="00165773"/>
    <w:rsid w:val="001662D4"/>
    <w:rsid w:val="00166D7A"/>
    <w:rsid w:val="00167474"/>
    <w:rsid w:val="00170B12"/>
    <w:rsid w:val="0017122C"/>
    <w:rsid w:val="001713B1"/>
    <w:rsid w:val="00171ECA"/>
    <w:rsid w:val="00173D0F"/>
    <w:rsid w:val="00174B03"/>
    <w:rsid w:val="00174B10"/>
    <w:rsid w:val="001766FD"/>
    <w:rsid w:val="00177757"/>
    <w:rsid w:val="001840EC"/>
    <w:rsid w:val="00184BC4"/>
    <w:rsid w:val="00186CBC"/>
    <w:rsid w:val="001875F6"/>
    <w:rsid w:val="00190E91"/>
    <w:rsid w:val="00190E98"/>
    <w:rsid w:val="00191A10"/>
    <w:rsid w:val="00192C5B"/>
    <w:rsid w:val="00197299"/>
    <w:rsid w:val="00197478"/>
    <w:rsid w:val="001A0050"/>
    <w:rsid w:val="001A16A2"/>
    <w:rsid w:val="001A24B8"/>
    <w:rsid w:val="001A7463"/>
    <w:rsid w:val="001A77B7"/>
    <w:rsid w:val="001B2C41"/>
    <w:rsid w:val="001B5A66"/>
    <w:rsid w:val="001B5D93"/>
    <w:rsid w:val="001C1068"/>
    <w:rsid w:val="001C18F3"/>
    <w:rsid w:val="001C19F2"/>
    <w:rsid w:val="001C2E15"/>
    <w:rsid w:val="001C40DE"/>
    <w:rsid w:val="001C40E6"/>
    <w:rsid w:val="001C46C2"/>
    <w:rsid w:val="001C5452"/>
    <w:rsid w:val="001C66F8"/>
    <w:rsid w:val="001C684E"/>
    <w:rsid w:val="001D15EB"/>
    <w:rsid w:val="001D270E"/>
    <w:rsid w:val="001D2774"/>
    <w:rsid w:val="001D5237"/>
    <w:rsid w:val="001D7EE8"/>
    <w:rsid w:val="001E0459"/>
    <w:rsid w:val="001E0B19"/>
    <w:rsid w:val="001E1CF4"/>
    <w:rsid w:val="001E1F3B"/>
    <w:rsid w:val="001E265D"/>
    <w:rsid w:val="001E5F36"/>
    <w:rsid w:val="001E6641"/>
    <w:rsid w:val="001E7B57"/>
    <w:rsid w:val="001F0FC8"/>
    <w:rsid w:val="001F2C5D"/>
    <w:rsid w:val="001F2DAF"/>
    <w:rsid w:val="001F54E8"/>
    <w:rsid w:val="001F6AA7"/>
    <w:rsid w:val="0020037B"/>
    <w:rsid w:val="002033B4"/>
    <w:rsid w:val="002044B7"/>
    <w:rsid w:val="00205B58"/>
    <w:rsid w:val="00211B6C"/>
    <w:rsid w:val="00213CAF"/>
    <w:rsid w:val="00214E58"/>
    <w:rsid w:val="0021510B"/>
    <w:rsid w:val="00217418"/>
    <w:rsid w:val="00217E8D"/>
    <w:rsid w:val="002202FE"/>
    <w:rsid w:val="00220649"/>
    <w:rsid w:val="00220D50"/>
    <w:rsid w:val="0022143D"/>
    <w:rsid w:val="0022190D"/>
    <w:rsid w:val="00222BC9"/>
    <w:rsid w:val="00225A6F"/>
    <w:rsid w:val="00226DF5"/>
    <w:rsid w:val="00227628"/>
    <w:rsid w:val="00227F7D"/>
    <w:rsid w:val="00227FB2"/>
    <w:rsid w:val="00230E93"/>
    <w:rsid w:val="0023174C"/>
    <w:rsid w:val="0023187D"/>
    <w:rsid w:val="00231905"/>
    <w:rsid w:val="00231B4D"/>
    <w:rsid w:val="002327DE"/>
    <w:rsid w:val="00234176"/>
    <w:rsid w:val="00236B62"/>
    <w:rsid w:val="00236E91"/>
    <w:rsid w:val="00241247"/>
    <w:rsid w:val="00242F6F"/>
    <w:rsid w:val="00243367"/>
    <w:rsid w:val="00243C33"/>
    <w:rsid w:val="00243D51"/>
    <w:rsid w:val="002440FD"/>
    <w:rsid w:val="00244C61"/>
    <w:rsid w:val="00244F5B"/>
    <w:rsid w:val="002465B3"/>
    <w:rsid w:val="00250A19"/>
    <w:rsid w:val="002512FA"/>
    <w:rsid w:val="00251887"/>
    <w:rsid w:val="0025213D"/>
    <w:rsid w:val="0025279C"/>
    <w:rsid w:val="0025299D"/>
    <w:rsid w:val="00253ECD"/>
    <w:rsid w:val="00255459"/>
    <w:rsid w:val="00256831"/>
    <w:rsid w:val="00256B47"/>
    <w:rsid w:val="00257F11"/>
    <w:rsid w:val="002624C1"/>
    <w:rsid w:val="002645DF"/>
    <w:rsid w:val="00264A4C"/>
    <w:rsid w:val="002651DF"/>
    <w:rsid w:val="002654ED"/>
    <w:rsid w:val="0026560C"/>
    <w:rsid w:val="00265E60"/>
    <w:rsid w:val="00267956"/>
    <w:rsid w:val="00267CAC"/>
    <w:rsid w:val="00270433"/>
    <w:rsid w:val="00270ECF"/>
    <w:rsid w:val="00271CD4"/>
    <w:rsid w:val="00271D24"/>
    <w:rsid w:val="00272296"/>
    <w:rsid w:val="00272DFE"/>
    <w:rsid w:val="0027315A"/>
    <w:rsid w:val="002761A6"/>
    <w:rsid w:val="002764F2"/>
    <w:rsid w:val="002774DF"/>
    <w:rsid w:val="0027793B"/>
    <w:rsid w:val="002821C0"/>
    <w:rsid w:val="00283902"/>
    <w:rsid w:val="00284BC3"/>
    <w:rsid w:val="002855AE"/>
    <w:rsid w:val="0028765F"/>
    <w:rsid w:val="00287988"/>
    <w:rsid w:val="00292C64"/>
    <w:rsid w:val="00293761"/>
    <w:rsid w:val="0029557D"/>
    <w:rsid w:val="00295BDB"/>
    <w:rsid w:val="00297916"/>
    <w:rsid w:val="00297AF6"/>
    <w:rsid w:val="002A05D5"/>
    <w:rsid w:val="002A0779"/>
    <w:rsid w:val="002A0E3B"/>
    <w:rsid w:val="002A1438"/>
    <w:rsid w:val="002A230B"/>
    <w:rsid w:val="002A3B7E"/>
    <w:rsid w:val="002A3DE4"/>
    <w:rsid w:val="002A40BE"/>
    <w:rsid w:val="002A4692"/>
    <w:rsid w:val="002A5742"/>
    <w:rsid w:val="002A692A"/>
    <w:rsid w:val="002A7B59"/>
    <w:rsid w:val="002B00D8"/>
    <w:rsid w:val="002B0FC6"/>
    <w:rsid w:val="002B1CE7"/>
    <w:rsid w:val="002B29B3"/>
    <w:rsid w:val="002B311A"/>
    <w:rsid w:val="002B337A"/>
    <w:rsid w:val="002B4EE0"/>
    <w:rsid w:val="002B7205"/>
    <w:rsid w:val="002C17FA"/>
    <w:rsid w:val="002C1BA3"/>
    <w:rsid w:val="002C28EF"/>
    <w:rsid w:val="002C44CB"/>
    <w:rsid w:val="002C6B8D"/>
    <w:rsid w:val="002C7477"/>
    <w:rsid w:val="002C7524"/>
    <w:rsid w:val="002D1288"/>
    <w:rsid w:val="002D2182"/>
    <w:rsid w:val="002D4D2B"/>
    <w:rsid w:val="002D79A1"/>
    <w:rsid w:val="002E085E"/>
    <w:rsid w:val="002E08E5"/>
    <w:rsid w:val="002E0ACD"/>
    <w:rsid w:val="002E0F85"/>
    <w:rsid w:val="002E1050"/>
    <w:rsid w:val="002E157C"/>
    <w:rsid w:val="002E1A0D"/>
    <w:rsid w:val="002E2A77"/>
    <w:rsid w:val="002E3410"/>
    <w:rsid w:val="002E3AA5"/>
    <w:rsid w:val="002E5689"/>
    <w:rsid w:val="002E6FC5"/>
    <w:rsid w:val="002E7BCF"/>
    <w:rsid w:val="002F332B"/>
    <w:rsid w:val="002F3336"/>
    <w:rsid w:val="002F3DC6"/>
    <w:rsid w:val="002F3E6D"/>
    <w:rsid w:val="003004F4"/>
    <w:rsid w:val="0030133B"/>
    <w:rsid w:val="00301FA9"/>
    <w:rsid w:val="003032E7"/>
    <w:rsid w:val="00304DAB"/>
    <w:rsid w:val="0031069F"/>
    <w:rsid w:val="00310E65"/>
    <w:rsid w:val="00311679"/>
    <w:rsid w:val="00312E96"/>
    <w:rsid w:val="003130FE"/>
    <w:rsid w:val="0031541E"/>
    <w:rsid w:val="00315859"/>
    <w:rsid w:val="00317541"/>
    <w:rsid w:val="00320A1E"/>
    <w:rsid w:val="003218FC"/>
    <w:rsid w:val="00322ADD"/>
    <w:rsid w:val="00323B37"/>
    <w:rsid w:val="003241B6"/>
    <w:rsid w:val="0032504F"/>
    <w:rsid w:val="00326422"/>
    <w:rsid w:val="00326536"/>
    <w:rsid w:val="003265B1"/>
    <w:rsid w:val="003265F9"/>
    <w:rsid w:val="00326FDB"/>
    <w:rsid w:val="00327B80"/>
    <w:rsid w:val="00331EBB"/>
    <w:rsid w:val="00332646"/>
    <w:rsid w:val="00332D66"/>
    <w:rsid w:val="0033512E"/>
    <w:rsid w:val="00336AFD"/>
    <w:rsid w:val="00340D15"/>
    <w:rsid w:val="003423C3"/>
    <w:rsid w:val="003432A4"/>
    <w:rsid w:val="00350806"/>
    <w:rsid w:val="00350BA3"/>
    <w:rsid w:val="00353401"/>
    <w:rsid w:val="00354166"/>
    <w:rsid w:val="00354839"/>
    <w:rsid w:val="00354BF7"/>
    <w:rsid w:val="00355C75"/>
    <w:rsid w:val="00355EF0"/>
    <w:rsid w:val="003562B0"/>
    <w:rsid w:val="00356568"/>
    <w:rsid w:val="00356584"/>
    <w:rsid w:val="00357074"/>
    <w:rsid w:val="00357B73"/>
    <w:rsid w:val="00361BE0"/>
    <w:rsid w:val="00363404"/>
    <w:rsid w:val="003634A4"/>
    <w:rsid w:val="003634C8"/>
    <w:rsid w:val="00363D4B"/>
    <w:rsid w:val="00363DF0"/>
    <w:rsid w:val="00363E19"/>
    <w:rsid w:val="003679E3"/>
    <w:rsid w:val="00370C27"/>
    <w:rsid w:val="00371628"/>
    <w:rsid w:val="00371D53"/>
    <w:rsid w:val="00372985"/>
    <w:rsid w:val="003730CF"/>
    <w:rsid w:val="00374E1F"/>
    <w:rsid w:val="0037696C"/>
    <w:rsid w:val="00377551"/>
    <w:rsid w:val="00380327"/>
    <w:rsid w:val="00380ADE"/>
    <w:rsid w:val="00381074"/>
    <w:rsid w:val="00382649"/>
    <w:rsid w:val="003828F0"/>
    <w:rsid w:val="00382ACE"/>
    <w:rsid w:val="00383AA6"/>
    <w:rsid w:val="00384F92"/>
    <w:rsid w:val="003852C6"/>
    <w:rsid w:val="00385F29"/>
    <w:rsid w:val="00387CA6"/>
    <w:rsid w:val="00391262"/>
    <w:rsid w:val="00391D7C"/>
    <w:rsid w:val="003933DD"/>
    <w:rsid w:val="003933E1"/>
    <w:rsid w:val="00393887"/>
    <w:rsid w:val="00394B2B"/>
    <w:rsid w:val="0039534B"/>
    <w:rsid w:val="00396529"/>
    <w:rsid w:val="00396AED"/>
    <w:rsid w:val="00397152"/>
    <w:rsid w:val="003977C2"/>
    <w:rsid w:val="003A2FDC"/>
    <w:rsid w:val="003A3F13"/>
    <w:rsid w:val="003A4DED"/>
    <w:rsid w:val="003A5361"/>
    <w:rsid w:val="003A5ABD"/>
    <w:rsid w:val="003A6130"/>
    <w:rsid w:val="003B2247"/>
    <w:rsid w:val="003B23A6"/>
    <w:rsid w:val="003B4652"/>
    <w:rsid w:val="003B47E6"/>
    <w:rsid w:val="003B507E"/>
    <w:rsid w:val="003B5A09"/>
    <w:rsid w:val="003B5E53"/>
    <w:rsid w:val="003C0970"/>
    <w:rsid w:val="003C1636"/>
    <w:rsid w:val="003C1D00"/>
    <w:rsid w:val="003C2321"/>
    <w:rsid w:val="003C25BD"/>
    <w:rsid w:val="003C2916"/>
    <w:rsid w:val="003C2B02"/>
    <w:rsid w:val="003C2B77"/>
    <w:rsid w:val="003C4BE5"/>
    <w:rsid w:val="003C585C"/>
    <w:rsid w:val="003C5A8F"/>
    <w:rsid w:val="003C60E4"/>
    <w:rsid w:val="003C7CCA"/>
    <w:rsid w:val="003D0EB0"/>
    <w:rsid w:val="003D4A18"/>
    <w:rsid w:val="003D58AA"/>
    <w:rsid w:val="003D6561"/>
    <w:rsid w:val="003D6CB2"/>
    <w:rsid w:val="003E0718"/>
    <w:rsid w:val="003E0F9F"/>
    <w:rsid w:val="003E1D70"/>
    <w:rsid w:val="003E29DC"/>
    <w:rsid w:val="003E2BD4"/>
    <w:rsid w:val="003E2DEC"/>
    <w:rsid w:val="003E2F95"/>
    <w:rsid w:val="003E3519"/>
    <w:rsid w:val="003E4A13"/>
    <w:rsid w:val="003E4C99"/>
    <w:rsid w:val="003E5696"/>
    <w:rsid w:val="003E58BF"/>
    <w:rsid w:val="003F0778"/>
    <w:rsid w:val="003F18EE"/>
    <w:rsid w:val="003F23A7"/>
    <w:rsid w:val="003F387A"/>
    <w:rsid w:val="003F4260"/>
    <w:rsid w:val="003F4B44"/>
    <w:rsid w:val="003F58F9"/>
    <w:rsid w:val="003F5C30"/>
    <w:rsid w:val="003F660A"/>
    <w:rsid w:val="003F6771"/>
    <w:rsid w:val="003F6E46"/>
    <w:rsid w:val="003F7588"/>
    <w:rsid w:val="003F7EB8"/>
    <w:rsid w:val="004007D3"/>
    <w:rsid w:val="00403C82"/>
    <w:rsid w:val="00403ED8"/>
    <w:rsid w:val="004041AD"/>
    <w:rsid w:val="00404B2C"/>
    <w:rsid w:val="004054E0"/>
    <w:rsid w:val="00405C96"/>
    <w:rsid w:val="004078C0"/>
    <w:rsid w:val="00410124"/>
    <w:rsid w:val="004108A4"/>
    <w:rsid w:val="00411724"/>
    <w:rsid w:val="004134C5"/>
    <w:rsid w:val="004149D4"/>
    <w:rsid w:val="00416BC4"/>
    <w:rsid w:val="00416F80"/>
    <w:rsid w:val="00417A67"/>
    <w:rsid w:val="004203A0"/>
    <w:rsid w:val="004214C2"/>
    <w:rsid w:val="00421EA2"/>
    <w:rsid w:val="00421F9C"/>
    <w:rsid w:val="00422B1F"/>
    <w:rsid w:val="004232A4"/>
    <w:rsid w:val="004247CB"/>
    <w:rsid w:val="00424FC4"/>
    <w:rsid w:val="00425DE6"/>
    <w:rsid w:val="00426021"/>
    <w:rsid w:val="004275B2"/>
    <w:rsid w:val="00427EB7"/>
    <w:rsid w:val="00433580"/>
    <w:rsid w:val="0043375E"/>
    <w:rsid w:val="00433DB6"/>
    <w:rsid w:val="00433E05"/>
    <w:rsid w:val="00434A7D"/>
    <w:rsid w:val="00435EC1"/>
    <w:rsid w:val="00436AFB"/>
    <w:rsid w:val="00437320"/>
    <w:rsid w:val="00437C27"/>
    <w:rsid w:val="004400E0"/>
    <w:rsid w:val="00440626"/>
    <w:rsid w:val="00440675"/>
    <w:rsid w:val="004409F0"/>
    <w:rsid w:val="004414B5"/>
    <w:rsid w:val="004418E9"/>
    <w:rsid w:val="0044296B"/>
    <w:rsid w:val="00443B73"/>
    <w:rsid w:val="00444B08"/>
    <w:rsid w:val="00444CD6"/>
    <w:rsid w:val="00450F5A"/>
    <w:rsid w:val="00452E66"/>
    <w:rsid w:val="00453768"/>
    <w:rsid w:val="00453B7A"/>
    <w:rsid w:val="00454C24"/>
    <w:rsid w:val="00455FD2"/>
    <w:rsid w:val="0045605C"/>
    <w:rsid w:val="004560CB"/>
    <w:rsid w:val="00457AD1"/>
    <w:rsid w:val="00460CB8"/>
    <w:rsid w:val="00463D0D"/>
    <w:rsid w:val="00465827"/>
    <w:rsid w:val="00466D95"/>
    <w:rsid w:val="004723DF"/>
    <w:rsid w:val="00472494"/>
    <w:rsid w:val="004755F9"/>
    <w:rsid w:val="00476000"/>
    <w:rsid w:val="00480D5C"/>
    <w:rsid w:val="00480DB7"/>
    <w:rsid w:val="00481D47"/>
    <w:rsid w:val="00482091"/>
    <w:rsid w:val="00482972"/>
    <w:rsid w:val="00485A06"/>
    <w:rsid w:val="00485DAB"/>
    <w:rsid w:val="004867DA"/>
    <w:rsid w:val="004876C3"/>
    <w:rsid w:val="00487A18"/>
    <w:rsid w:val="00491466"/>
    <w:rsid w:val="00491C79"/>
    <w:rsid w:val="00493134"/>
    <w:rsid w:val="0049330B"/>
    <w:rsid w:val="00494856"/>
    <w:rsid w:val="00494F64"/>
    <w:rsid w:val="00495E91"/>
    <w:rsid w:val="004969EA"/>
    <w:rsid w:val="00497544"/>
    <w:rsid w:val="00497B84"/>
    <w:rsid w:val="004A03C0"/>
    <w:rsid w:val="004A0853"/>
    <w:rsid w:val="004A0CE2"/>
    <w:rsid w:val="004A117D"/>
    <w:rsid w:val="004A1AD2"/>
    <w:rsid w:val="004A2A83"/>
    <w:rsid w:val="004A31AB"/>
    <w:rsid w:val="004A33E7"/>
    <w:rsid w:val="004A3C82"/>
    <w:rsid w:val="004A3CD8"/>
    <w:rsid w:val="004A4029"/>
    <w:rsid w:val="004A5ABF"/>
    <w:rsid w:val="004A70D3"/>
    <w:rsid w:val="004B091A"/>
    <w:rsid w:val="004B12A0"/>
    <w:rsid w:val="004B1B30"/>
    <w:rsid w:val="004B33F0"/>
    <w:rsid w:val="004B39A1"/>
    <w:rsid w:val="004B6901"/>
    <w:rsid w:val="004C00A7"/>
    <w:rsid w:val="004C0161"/>
    <w:rsid w:val="004C19C6"/>
    <w:rsid w:val="004C277D"/>
    <w:rsid w:val="004C348B"/>
    <w:rsid w:val="004C3A21"/>
    <w:rsid w:val="004D1109"/>
    <w:rsid w:val="004D1C1B"/>
    <w:rsid w:val="004D499B"/>
    <w:rsid w:val="004D5276"/>
    <w:rsid w:val="004D64AB"/>
    <w:rsid w:val="004D76DD"/>
    <w:rsid w:val="004E226C"/>
    <w:rsid w:val="004E2862"/>
    <w:rsid w:val="004E303E"/>
    <w:rsid w:val="004E5751"/>
    <w:rsid w:val="004E583E"/>
    <w:rsid w:val="004E634F"/>
    <w:rsid w:val="004E6C6F"/>
    <w:rsid w:val="004E771B"/>
    <w:rsid w:val="004F0D58"/>
    <w:rsid w:val="004F0E4D"/>
    <w:rsid w:val="004F1388"/>
    <w:rsid w:val="004F1BB2"/>
    <w:rsid w:val="004F2A47"/>
    <w:rsid w:val="004F3E1B"/>
    <w:rsid w:val="004F4052"/>
    <w:rsid w:val="004F5D25"/>
    <w:rsid w:val="004F6EE7"/>
    <w:rsid w:val="004F70E0"/>
    <w:rsid w:val="00500A5F"/>
    <w:rsid w:val="00500E91"/>
    <w:rsid w:val="00501BD6"/>
    <w:rsid w:val="00503A1E"/>
    <w:rsid w:val="00511970"/>
    <w:rsid w:val="00512BF9"/>
    <w:rsid w:val="00512EFF"/>
    <w:rsid w:val="00513F58"/>
    <w:rsid w:val="00513FCE"/>
    <w:rsid w:val="005143C7"/>
    <w:rsid w:val="00514BF4"/>
    <w:rsid w:val="00514C2A"/>
    <w:rsid w:val="00514F0A"/>
    <w:rsid w:val="0051601E"/>
    <w:rsid w:val="005160CC"/>
    <w:rsid w:val="00516BE9"/>
    <w:rsid w:val="00520918"/>
    <w:rsid w:val="0052284E"/>
    <w:rsid w:val="00522D7A"/>
    <w:rsid w:val="00523094"/>
    <w:rsid w:val="00523100"/>
    <w:rsid w:val="005246FE"/>
    <w:rsid w:val="0053079E"/>
    <w:rsid w:val="00533123"/>
    <w:rsid w:val="00533F9D"/>
    <w:rsid w:val="005347CB"/>
    <w:rsid w:val="0053512E"/>
    <w:rsid w:val="00535940"/>
    <w:rsid w:val="00535BAA"/>
    <w:rsid w:val="005376B7"/>
    <w:rsid w:val="00537BDC"/>
    <w:rsid w:val="00541CCD"/>
    <w:rsid w:val="005425C8"/>
    <w:rsid w:val="00542FCF"/>
    <w:rsid w:val="00543F32"/>
    <w:rsid w:val="0054429F"/>
    <w:rsid w:val="00545371"/>
    <w:rsid w:val="00545554"/>
    <w:rsid w:val="0054794B"/>
    <w:rsid w:val="00547AFA"/>
    <w:rsid w:val="00547D08"/>
    <w:rsid w:val="0055194A"/>
    <w:rsid w:val="00552B15"/>
    <w:rsid w:val="00553FE5"/>
    <w:rsid w:val="00554602"/>
    <w:rsid w:val="00555E16"/>
    <w:rsid w:val="00556DEC"/>
    <w:rsid w:val="0055785B"/>
    <w:rsid w:val="00557EC3"/>
    <w:rsid w:val="00560A6E"/>
    <w:rsid w:val="00560D18"/>
    <w:rsid w:val="00561466"/>
    <w:rsid w:val="00561799"/>
    <w:rsid w:val="00563722"/>
    <w:rsid w:val="00566E5F"/>
    <w:rsid w:val="00570024"/>
    <w:rsid w:val="005702F2"/>
    <w:rsid w:val="00570E7A"/>
    <w:rsid w:val="0057177D"/>
    <w:rsid w:val="00571CEB"/>
    <w:rsid w:val="005720A9"/>
    <w:rsid w:val="00573AC7"/>
    <w:rsid w:val="00574A00"/>
    <w:rsid w:val="005750C8"/>
    <w:rsid w:val="00576909"/>
    <w:rsid w:val="00577002"/>
    <w:rsid w:val="00577A30"/>
    <w:rsid w:val="00580423"/>
    <w:rsid w:val="00581796"/>
    <w:rsid w:val="005821E7"/>
    <w:rsid w:val="0058312B"/>
    <w:rsid w:val="0058487E"/>
    <w:rsid w:val="00584A46"/>
    <w:rsid w:val="005856B4"/>
    <w:rsid w:val="0058731E"/>
    <w:rsid w:val="0058761F"/>
    <w:rsid w:val="00590432"/>
    <w:rsid w:val="00590928"/>
    <w:rsid w:val="00592761"/>
    <w:rsid w:val="005938A8"/>
    <w:rsid w:val="00593D0C"/>
    <w:rsid w:val="00594187"/>
    <w:rsid w:val="0059526E"/>
    <w:rsid w:val="00595293"/>
    <w:rsid w:val="005A04F2"/>
    <w:rsid w:val="005A0E42"/>
    <w:rsid w:val="005A2B52"/>
    <w:rsid w:val="005A2EAB"/>
    <w:rsid w:val="005A5CC4"/>
    <w:rsid w:val="005A694D"/>
    <w:rsid w:val="005A6C89"/>
    <w:rsid w:val="005B0D4D"/>
    <w:rsid w:val="005B1399"/>
    <w:rsid w:val="005B1804"/>
    <w:rsid w:val="005B28F6"/>
    <w:rsid w:val="005B3686"/>
    <w:rsid w:val="005B4A43"/>
    <w:rsid w:val="005B61D2"/>
    <w:rsid w:val="005B6723"/>
    <w:rsid w:val="005B6D9F"/>
    <w:rsid w:val="005B79AB"/>
    <w:rsid w:val="005C00AB"/>
    <w:rsid w:val="005C093B"/>
    <w:rsid w:val="005C1181"/>
    <w:rsid w:val="005C5CC9"/>
    <w:rsid w:val="005C5F01"/>
    <w:rsid w:val="005C755D"/>
    <w:rsid w:val="005D0A6F"/>
    <w:rsid w:val="005D211B"/>
    <w:rsid w:val="005D3D65"/>
    <w:rsid w:val="005D6AF5"/>
    <w:rsid w:val="005D719B"/>
    <w:rsid w:val="005D72EB"/>
    <w:rsid w:val="005E0F60"/>
    <w:rsid w:val="005E10F3"/>
    <w:rsid w:val="005E16CF"/>
    <w:rsid w:val="005E2445"/>
    <w:rsid w:val="005E38B7"/>
    <w:rsid w:val="005E43A1"/>
    <w:rsid w:val="005E44CB"/>
    <w:rsid w:val="005E4E17"/>
    <w:rsid w:val="005E5871"/>
    <w:rsid w:val="005E77B5"/>
    <w:rsid w:val="005F0521"/>
    <w:rsid w:val="005F069E"/>
    <w:rsid w:val="005F3638"/>
    <w:rsid w:val="005F3766"/>
    <w:rsid w:val="005F379B"/>
    <w:rsid w:val="005F50B4"/>
    <w:rsid w:val="005F5A2D"/>
    <w:rsid w:val="005F5A88"/>
    <w:rsid w:val="005F6AF3"/>
    <w:rsid w:val="005F72C5"/>
    <w:rsid w:val="006009F3"/>
    <w:rsid w:val="00601053"/>
    <w:rsid w:val="00601223"/>
    <w:rsid w:val="00602048"/>
    <w:rsid w:val="00602E5B"/>
    <w:rsid w:val="00603206"/>
    <w:rsid w:val="006033F6"/>
    <w:rsid w:val="0060397B"/>
    <w:rsid w:val="00604724"/>
    <w:rsid w:val="006058B1"/>
    <w:rsid w:val="006059B8"/>
    <w:rsid w:val="00605CBF"/>
    <w:rsid w:val="006065A6"/>
    <w:rsid w:val="00607089"/>
    <w:rsid w:val="006142A8"/>
    <w:rsid w:val="0061513B"/>
    <w:rsid w:val="006202D0"/>
    <w:rsid w:val="00620988"/>
    <w:rsid w:val="00621A7D"/>
    <w:rsid w:val="0062370A"/>
    <w:rsid w:val="00624672"/>
    <w:rsid w:val="006259B4"/>
    <w:rsid w:val="00625D86"/>
    <w:rsid w:val="0063072F"/>
    <w:rsid w:val="00630B3C"/>
    <w:rsid w:val="00631287"/>
    <w:rsid w:val="0063177B"/>
    <w:rsid w:val="006322C1"/>
    <w:rsid w:val="006334B6"/>
    <w:rsid w:val="00633DE5"/>
    <w:rsid w:val="00634496"/>
    <w:rsid w:val="0063578B"/>
    <w:rsid w:val="00636DF1"/>
    <w:rsid w:val="00637F59"/>
    <w:rsid w:val="00640CC5"/>
    <w:rsid w:val="00643CF9"/>
    <w:rsid w:val="00644193"/>
    <w:rsid w:val="006447B7"/>
    <w:rsid w:val="00644B7A"/>
    <w:rsid w:val="00650127"/>
    <w:rsid w:val="006502BE"/>
    <w:rsid w:val="00652A56"/>
    <w:rsid w:val="00652DB2"/>
    <w:rsid w:val="00653A12"/>
    <w:rsid w:val="00653A3D"/>
    <w:rsid w:val="00654C20"/>
    <w:rsid w:val="00655C31"/>
    <w:rsid w:val="00655DCE"/>
    <w:rsid w:val="00656A5A"/>
    <w:rsid w:val="006576F9"/>
    <w:rsid w:val="00660320"/>
    <w:rsid w:val="006613B7"/>
    <w:rsid w:val="00661C61"/>
    <w:rsid w:val="006620EC"/>
    <w:rsid w:val="00662F7E"/>
    <w:rsid w:val="006634E1"/>
    <w:rsid w:val="0066387E"/>
    <w:rsid w:val="00665B2D"/>
    <w:rsid w:val="00665D20"/>
    <w:rsid w:val="00667176"/>
    <w:rsid w:val="0067171C"/>
    <w:rsid w:val="006725E3"/>
    <w:rsid w:val="00672D78"/>
    <w:rsid w:val="006751EC"/>
    <w:rsid w:val="006753B8"/>
    <w:rsid w:val="006772FD"/>
    <w:rsid w:val="00681921"/>
    <w:rsid w:val="00681A6A"/>
    <w:rsid w:val="00683831"/>
    <w:rsid w:val="00684787"/>
    <w:rsid w:val="00686770"/>
    <w:rsid w:val="00690C58"/>
    <w:rsid w:val="00691651"/>
    <w:rsid w:val="006925BF"/>
    <w:rsid w:val="00693F60"/>
    <w:rsid w:val="00695233"/>
    <w:rsid w:val="006954BE"/>
    <w:rsid w:val="00695CF9"/>
    <w:rsid w:val="006966A7"/>
    <w:rsid w:val="00697410"/>
    <w:rsid w:val="006A0882"/>
    <w:rsid w:val="006A191F"/>
    <w:rsid w:val="006A2278"/>
    <w:rsid w:val="006A2402"/>
    <w:rsid w:val="006A2ACB"/>
    <w:rsid w:val="006A2CC5"/>
    <w:rsid w:val="006A3BB0"/>
    <w:rsid w:val="006A4236"/>
    <w:rsid w:val="006A4BE8"/>
    <w:rsid w:val="006A5095"/>
    <w:rsid w:val="006A5273"/>
    <w:rsid w:val="006A58BD"/>
    <w:rsid w:val="006A5B6B"/>
    <w:rsid w:val="006A7409"/>
    <w:rsid w:val="006B008E"/>
    <w:rsid w:val="006B06A5"/>
    <w:rsid w:val="006B0E11"/>
    <w:rsid w:val="006B2B3E"/>
    <w:rsid w:val="006B31F9"/>
    <w:rsid w:val="006C0464"/>
    <w:rsid w:val="006C0589"/>
    <w:rsid w:val="006C0FAC"/>
    <w:rsid w:val="006C28B2"/>
    <w:rsid w:val="006C3DBF"/>
    <w:rsid w:val="006C6178"/>
    <w:rsid w:val="006C7B94"/>
    <w:rsid w:val="006D01E2"/>
    <w:rsid w:val="006D1BED"/>
    <w:rsid w:val="006D4926"/>
    <w:rsid w:val="006D4A01"/>
    <w:rsid w:val="006D4B05"/>
    <w:rsid w:val="006D7848"/>
    <w:rsid w:val="006E0F32"/>
    <w:rsid w:val="006E19D0"/>
    <w:rsid w:val="006E212E"/>
    <w:rsid w:val="006E24C0"/>
    <w:rsid w:val="006E25EF"/>
    <w:rsid w:val="006E3B41"/>
    <w:rsid w:val="006E7DE2"/>
    <w:rsid w:val="006F31FE"/>
    <w:rsid w:val="006F3A7D"/>
    <w:rsid w:val="006F44CA"/>
    <w:rsid w:val="006F7E19"/>
    <w:rsid w:val="00700A58"/>
    <w:rsid w:val="00701D20"/>
    <w:rsid w:val="0070224F"/>
    <w:rsid w:val="007046F2"/>
    <w:rsid w:val="0070491D"/>
    <w:rsid w:val="007070D0"/>
    <w:rsid w:val="00707DC1"/>
    <w:rsid w:val="0071222C"/>
    <w:rsid w:val="007135D3"/>
    <w:rsid w:val="0071416E"/>
    <w:rsid w:val="007158DE"/>
    <w:rsid w:val="00716831"/>
    <w:rsid w:val="00717AB1"/>
    <w:rsid w:val="00720075"/>
    <w:rsid w:val="00720CD3"/>
    <w:rsid w:val="007236B1"/>
    <w:rsid w:val="00724158"/>
    <w:rsid w:val="007249A2"/>
    <w:rsid w:val="00726C51"/>
    <w:rsid w:val="0073176E"/>
    <w:rsid w:val="0073351C"/>
    <w:rsid w:val="00733DDE"/>
    <w:rsid w:val="00734731"/>
    <w:rsid w:val="00736161"/>
    <w:rsid w:val="00737020"/>
    <w:rsid w:val="00737848"/>
    <w:rsid w:val="00737D13"/>
    <w:rsid w:val="00740C30"/>
    <w:rsid w:val="0074156A"/>
    <w:rsid w:val="0074214C"/>
    <w:rsid w:val="00745892"/>
    <w:rsid w:val="0074629F"/>
    <w:rsid w:val="00746549"/>
    <w:rsid w:val="007468B6"/>
    <w:rsid w:val="007472C3"/>
    <w:rsid w:val="007501E1"/>
    <w:rsid w:val="007513D3"/>
    <w:rsid w:val="0075285C"/>
    <w:rsid w:val="00752F08"/>
    <w:rsid w:val="007538ED"/>
    <w:rsid w:val="00753D18"/>
    <w:rsid w:val="00754190"/>
    <w:rsid w:val="00757F66"/>
    <w:rsid w:val="007605D0"/>
    <w:rsid w:val="00760D8A"/>
    <w:rsid w:val="00761513"/>
    <w:rsid w:val="00761842"/>
    <w:rsid w:val="00763339"/>
    <w:rsid w:val="007641D0"/>
    <w:rsid w:val="007645A5"/>
    <w:rsid w:val="00764983"/>
    <w:rsid w:val="00767087"/>
    <w:rsid w:val="00767CF4"/>
    <w:rsid w:val="007701D4"/>
    <w:rsid w:val="007706F3"/>
    <w:rsid w:val="00774D49"/>
    <w:rsid w:val="00775E36"/>
    <w:rsid w:val="0077614E"/>
    <w:rsid w:val="00776902"/>
    <w:rsid w:val="00776EDD"/>
    <w:rsid w:val="0077763C"/>
    <w:rsid w:val="00780033"/>
    <w:rsid w:val="00780C02"/>
    <w:rsid w:val="00780DB6"/>
    <w:rsid w:val="00781D8D"/>
    <w:rsid w:val="00782390"/>
    <w:rsid w:val="0078529E"/>
    <w:rsid w:val="007854E3"/>
    <w:rsid w:val="0078550C"/>
    <w:rsid w:val="00786977"/>
    <w:rsid w:val="00786CDF"/>
    <w:rsid w:val="0078701F"/>
    <w:rsid w:val="00787F79"/>
    <w:rsid w:val="00791382"/>
    <w:rsid w:val="00792ED4"/>
    <w:rsid w:val="00794AE6"/>
    <w:rsid w:val="00794DB4"/>
    <w:rsid w:val="00795312"/>
    <w:rsid w:val="0079575E"/>
    <w:rsid w:val="007963BF"/>
    <w:rsid w:val="007A13E5"/>
    <w:rsid w:val="007A4064"/>
    <w:rsid w:val="007A48CC"/>
    <w:rsid w:val="007A4E5B"/>
    <w:rsid w:val="007A6835"/>
    <w:rsid w:val="007A6EE0"/>
    <w:rsid w:val="007A7C24"/>
    <w:rsid w:val="007A7EE5"/>
    <w:rsid w:val="007B1142"/>
    <w:rsid w:val="007B155A"/>
    <w:rsid w:val="007B2C0E"/>
    <w:rsid w:val="007B46C3"/>
    <w:rsid w:val="007B4CB2"/>
    <w:rsid w:val="007B4E24"/>
    <w:rsid w:val="007B662D"/>
    <w:rsid w:val="007B687D"/>
    <w:rsid w:val="007B6CDB"/>
    <w:rsid w:val="007B6D60"/>
    <w:rsid w:val="007C107D"/>
    <w:rsid w:val="007C14B2"/>
    <w:rsid w:val="007C2293"/>
    <w:rsid w:val="007C49DA"/>
    <w:rsid w:val="007C509A"/>
    <w:rsid w:val="007C6E49"/>
    <w:rsid w:val="007C73C8"/>
    <w:rsid w:val="007D0500"/>
    <w:rsid w:val="007D1E15"/>
    <w:rsid w:val="007D24E2"/>
    <w:rsid w:val="007D3019"/>
    <w:rsid w:val="007D344B"/>
    <w:rsid w:val="007D352A"/>
    <w:rsid w:val="007D3655"/>
    <w:rsid w:val="007D5BA9"/>
    <w:rsid w:val="007D5D66"/>
    <w:rsid w:val="007D669C"/>
    <w:rsid w:val="007D6D91"/>
    <w:rsid w:val="007D74C2"/>
    <w:rsid w:val="007D78F2"/>
    <w:rsid w:val="007E003B"/>
    <w:rsid w:val="007E2AB4"/>
    <w:rsid w:val="007E2AE3"/>
    <w:rsid w:val="007E2EFC"/>
    <w:rsid w:val="007E4D6D"/>
    <w:rsid w:val="007E6103"/>
    <w:rsid w:val="007E6831"/>
    <w:rsid w:val="007F09D3"/>
    <w:rsid w:val="007F5BFF"/>
    <w:rsid w:val="007F5C02"/>
    <w:rsid w:val="007F5DEC"/>
    <w:rsid w:val="00800A3D"/>
    <w:rsid w:val="00802DCD"/>
    <w:rsid w:val="00803076"/>
    <w:rsid w:val="00804532"/>
    <w:rsid w:val="00804ABE"/>
    <w:rsid w:val="00805B8E"/>
    <w:rsid w:val="0080614B"/>
    <w:rsid w:val="00807598"/>
    <w:rsid w:val="00810264"/>
    <w:rsid w:val="00813D36"/>
    <w:rsid w:val="00813F73"/>
    <w:rsid w:val="0081438F"/>
    <w:rsid w:val="00814AE5"/>
    <w:rsid w:val="008165DB"/>
    <w:rsid w:val="0081694B"/>
    <w:rsid w:val="00816CB2"/>
    <w:rsid w:val="00817676"/>
    <w:rsid w:val="00817D0B"/>
    <w:rsid w:val="00821B84"/>
    <w:rsid w:val="0082483C"/>
    <w:rsid w:val="00826E10"/>
    <w:rsid w:val="008270AC"/>
    <w:rsid w:val="0082794A"/>
    <w:rsid w:val="00827B3C"/>
    <w:rsid w:val="00827FA0"/>
    <w:rsid w:val="00830791"/>
    <w:rsid w:val="00830F4C"/>
    <w:rsid w:val="00831A68"/>
    <w:rsid w:val="00832283"/>
    <w:rsid w:val="00832BBA"/>
    <w:rsid w:val="00832CAF"/>
    <w:rsid w:val="008336F0"/>
    <w:rsid w:val="00834168"/>
    <w:rsid w:val="00834B41"/>
    <w:rsid w:val="008357DE"/>
    <w:rsid w:val="00836CAD"/>
    <w:rsid w:val="008378F6"/>
    <w:rsid w:val="00837FAF"/>
    <w:rsid w:val="00840A62"/>
    <w:rsid w:val="008418C0"/>
    <w:rsid w:val="00842AF5"/>
    <w:rsid w:val="00843ABF"/>
    <w:rsid w:val="00844307"/>
    <w:rsid w:val="00844505"/>
    <w:rsid w:val="008454AC"/>
    <w:rsid w:val="008465B3"/>
    <w:rsid w:val="0084669E"/>
    <w:rsid w:val="008467FE"/>
    <w:rsid w:val="00846CB1"/>
    <w:rsid w:val="00847134"/>
    <w:rsid w:val="00850A92"/>
    <w:rsid w:val="00852BDF"/>
    <w:rsid w:val="0085413F"/>
    <w:rsid w:val="0085469C"/>
    <w:rsid w:val="008555CD"/>
    <w:rsid w:val="00855638"/>
    <w:rsid w:val="00855BEE"/>
    <w:rsid w:val="00856245"/>
    <w:rsid w:val="00860536"/>
    <w:rsid w:val="0086123E"/>
    <w:rsid w:val="008647C1"/>
    <w:rsid w:val="00864E73"/>
    <w:rsid w:val="00864F02"/>
    <w:rsid w:val="0086565B"/>
    <w:rsid w:val="008665F3"/>
    <w:rsid w:val="00866D08"/>
    <w:rsid w:val="00867C7E"/>
    <w:rsid w:val="00870D23"/>
    <w:rsid w:val="008747E1"/>
    <w:rsid w:val="008761E8"/>
    <w:rsid w:val="00880ABA"/>
    <w:rsid w:val="00880B4C"/>
    <w:rsid w:val="00882D82"/>
    <w:rsid w:val="00883F9A"/>
    <w:rsid w:val="00884C6D"/>
    <w:rsid w:val="00884EF8"/>
    <w:rsid w:val="008856F7"/>
    <w:rsid w:val="008868CE"/>
    <w:rsid w:val="00886AB0"/>
    <w:rsid w:val="00886F37"/>
    <w:rsid w:val="008907B7"/>
    <w:rsid w:val="008926AC"/>
    <w:rsid w:val="00894615"/>
    <w:rsid w:val="0089623F"/>
    <w:rsid w:val="008A14A9"/>
    <w:rsid w:val="008A3130"/>
    <w:rsid w:val="008A43FC"/>
    <w:rsid w:val="008A6E4F"/>
    <w:rsid w:val="008A6F19"/>
    <w:rsid w:val="008A6F58"/>
    <w:rsid w:val="008B035C"/>
    <w:rsid w:val="008B0448"/>
    <w:rsid w:val="008B0909"/>
    <w:rsid w:val="008B21D1"/>
    <w:rsid w:val="008B2676"/>
    <w:rsid w:val="008B44C3"/>
    <w:rsid w:val="008B4873"/>
    <w:rsid w:val="008B616E"/>
    <w:rsid w:val="008C006C"/>
    <w:rsid w:val="008C015B"/>
    <w:rsid w:val="008C1032"/>
    <w:rsid w:val="008C2D47"/>
    <w:rsid w:val="008C3051"/>
    <w:rsid w:val="008C469F"/>
    <w:rsid w:val="008C58C4"/>
    <w:rsid w:val="008C5A18"/>
    <w:rsid w:val="008C625E"/>
    <w:rsid w:val="008C684E"/>
    <w:rsid w:val="008C6EB7"/>
    <w:rsid w:val="008D08EE"/>
    <w:rsid w:val="008D1A2C"/>
    <w:rsid w:val="008D259B"/>
    <w:rsid w:val="008D2CD1"/>
    <w:rsid w:val="008D337B"/>
    <w:rsid w:val="008D3C60"/>
    <w:rsid w:val="008D4998"/>
    <w:rsid w:val="008D4B16"/>
    <w:rsid w:val="008D5490"/>
    <w:rsid w:val="008D5539"/>
    <w:rsid w:val="008D6DB2"/>
    <w:rsid w:val="008D760C"/>
    <w:rsid w:val="008E0094"/>
    <w:rsid w:val="008E0D5F"/>
    <w:rsid w:val="008E1005"/>
    <w:rsid w:val="008E2481"/>
    <w:rsid w:val="008E3995"/>
    <w:rsid w:val="008E3E9B"/>
    <w:rsid w:val="008E494D"/>
    <w:rsid w:val="008E516A"/>
    <w:rsid w:val="008E6692"/>
    <w:rsid w:val="008E699A"/>
    <w:rsid w:val="008E78B1"/>
    <w:rsid w:val="008E7B4B"/>
    <w:rsid w:val="008F34BC"/>
    <w:rsid w:val="008F4E33"/>
    <w:rsid w:val="008F4F6A"/>
    <w:rsid w:val="008F508A"/>
    <w:rsid w:val="008F6FA6"/>
    <w:rsid w:val="008F720C"/>
    <w:rsid w:val="008F736F"/>
    <w:rsid w:val="008F7A70"/>
    <w:rsid w:val="008F7B93"/>
    <w:rsid w:val="008F7D10"/>
    <w:rsid w:val="009006C3"/>
    <w:rsid w:val="00901123"/>
    <w:rsid w:val="00901D99"/>
    <w:rsid w:val="00902826"/>
    <w:rsid w:val="00903633"/>
    <w:rsid w:val="0090441A"/>
    <w:rsid w:val="0090447F"/>
    <w:rsid w:val="009045BE"/>
    <w:rsid w:val="009052D6"/>
    <w:rsid w:val="00906066"/>
    <w:rsid w:val="00907820"/>
    <w:rsid w:val="00911DD5"/>
    <w:rsid w:val="00912E16"/>
    <w:rsid w:val="009140A7"/>
    <w:rsid w:val="0091648C"/>
    <w:rsid w:val="009167A5"/>
    <w:rsid w:val="009168BF"/>
    <w:rsid w:val="00916B14"/>
    <w:rsid w:val="00916D4E"/>
    <w:rsid w:val="00916FFF"/>
    <w:rsid w:val="009171FA"/>
    <w:rsid w:val="009172DC"/>
    <w:rsid w:val="00921191"/>
    <w:rsid w:val="00921BCB"/>
    <w:rsid w:val="0092255E"/>
    <w:rsid w:val="00922AF6"/>
    <w:rsid w:val="00925260"/>
    <w:rsid w:val="00930ED5"/>
    <w:rsid w:val="00931911"/>
    <w:rsid w:val="00931DA6"/>
    <w:rsid w:val="00932D3F"/>
    <w:rsid w:val="009359D9"/>
    <w:rsid w:val="00936715"/>
    <w:rsid w:val="009437B1"/>
    <w:rsid w:val="00943832"/>
    <w:rsid w:val="00943B48"/>
    <w:rsid w:val="00944394"/>
    <w:rsid w:val="00945E82"/>
    <w:rsid w:val="009463BD"/>
    <w:rsid w:val="00947B73"/>
    <w:rsid w:val="00947E46"/>
    <w:rsid w:val="009500BE"/>
    <w:rsid w:val="009501EF"/>
    <w:rsid w:val="009502BE"/>
    <w:rsid w:val="009545F3"/>
    <w:rsid w:val="009555B3"/>
    <w:rsid w:val="009574A2"/>
    <w:rsid w:val="00957F47"/>
    <w:rsid w:val="0096041B"/>
    <w:rsid w:val="0096184C"/>
    <w:rsid w:val="00962BC0"/>
    <w:rsid w:val="0096346E"/>
    <w:rsid w:val="009636B8"/>
    <w:rsid w:val="00965CEC"/>
    <w:rsid w:val="00966964"/>
    <w:rsid w:val="00967BEE"/>
    <w:rsid w:val="0097002A"/>
    <w:rsid w:val="0097097D"/>
    <w:rsid w:val="009719A4"/>
    <w:rsid w:val="00971DEC"/>
    <w:rsid w:val="00972222"/>
    <w:rsid w:val="00972446"/>
    <w:rsid w:val="0097481C"/>
    <w:rsid w:val="009761D8"/>
    <w:rsid w:val="009806F5"/>
    <w:rsid w:val="00980A6C"/>
    <w:rsid w:val="00982265"/>
    <w:rsid w:val="0098600F"/>
    <w:rsid w:val="009861D4"/>
    <w:rsid w:val="009870A3"/>
    <w:rsid w:val="00987725"/>
    <w:rsid w:val="0099111D"/>
    <w:rsid w:val="00992A2C"/>
    <w:rsid w:val="00992DFA"/>
    <w:rsid w:val="0099512E"/>
    <w:rsid w:val="00996A4A"/>
    <w:rsid w:val="009A1E88"/>
    <w:rsid w:val="009A23B4"/>
    <w:rsid w:val="009A27EA"/>
    <w:rsid w:val="009A298E"/>
    <w:rsid w:val="009A307F"/>
    <w:rsid w:val="009A3ABD"/>
    <w:rsid w:val="009A3AE2"/>
    <w:rsid w:val="009A3CE8"/>
    <w:rsid w:val="009A4626"/>
    <w:rsid w:val="009A5296"/>
    <w:rsid w:val="009A5BC6"/>
    <w:rsid w:val="009A623D"/>
    <w:rsid w:val="009A72FE"/>
    <w:rsid w:val="009A76BB"/>
    <w:rsid w:val="009B0301"/>
    <w:rsid w:val="009B050D"/>
    <w:rsid w:val="009B082A"/>
    <w:rsid w:val="009B0CD3"/>
    <w:rsid w:val="009B6481"/>
    <w:rsid w:val="009B7AB2"/>
    <w:rsid w:val="009C049F"/>
    <w:rsid w:val="009C0687"/>
    <w:rsid w:val="009C1072"/>
    <w:rsid w:val="009C152D"/>
    <w:rsid w:val="009C3073"/>
    <w:rsid w:val="009C3BBD"/>
    <w:rsid w:val="009C495B"/>
    <w:rsid w:val="009C5188"/>
    <w:rsid w:val="009C56DF"/>
    <w:rsid w:val="009C68F0"/>
    <w:rsid w:val="009C77CC"/>
    <w:rsid w:val="009D17C1"/>
    <w:rsid w:val="009D1DFB"/>
    <w:rsid w:val="009D2762"/>
    <w:rsid w:val="009D3F18"/>
    <w:rsid w:val="009D3FC9"/>
    <w:rsid w:val="009D44E8"/>
    <w:rsid w:val="009D60D6"/>
    <w:rsid w:val="009D667A"/>
    <w:rsid w:val="009D7272"/>
    <w:rsid w:val="009D7C82"/>
    <w:rsid w:val="009D7FC3"/>
    <w:rsid w:val="009E2E68"/>
    <w:rsid w:val="009E395D"/>
    <w:rsid w:val="009E434B"/>
    <w:rsid w:val="009E5C85"/>
    <w:rsid w:val="009E643D"/>
    <w:rsid w:val="009E67DB"/>
    <w:rsid w:val="009F0262"/>
    <w:rsid w:val="009F0409"/>
    <w:rsid w:val="009F0A02"/>
    <w:rsid w:val="009F28C0"/>
    <w:rsid w:val="009F2E4C"/>
    <w:rsid w:val="009F35B6"/>
    <w:rsid w:val="009F6CF8"/>
    <w:rsid w:val="009F7618"/>
    <w:rsid w:val="009F7A19"/>
    <w:rsid w:val="009F7B79"/>
    <w:rsid w:val="00A0109A"/>
    <w:rsid w:val="00A03CAE"/>
    <w:rsid w:val="00A03F6E"/>
    <w:rsid w:val="00A05642"/>
    <w:rsid w:val="00A10E36"/>
    <w:rsid w:val="00A11007"/>
    <w:rsid w:val="00A11DE0"/>
    <w:rsid w:val="00A12AF1"/>
    <w:rsid w:val="00A14313"/>
    <w:rsid w:val="00A14A54"/>
    <w:rsid w:val="00A155F4"/>
    <w:rsid w:val="00A1637A"/>
    <w:rsid w:val="00A17930"/>
    <w:rsid w:val="00A20691"/>
    <w:rsid w:val="00A20ADA"/>
    <w:rsid w:val="00A20E80"/>
    <w:rsid w:val="00A21C08"/>
    <w:rsid w:val="00A2262C"/>
    <w:rsid w:val="00A233B6"/>
    <w:rsid w:val="00A24816"/>
    <w:rsid w:val="00A267AF"/>
    <w:rsid w:val="00A27765"/>
    <w:rsid w:val="00A31861"/>
    <w:rsid w:val="00A31AAA"/>
    <w:rsid w:val="00A31FB5"/>
    <w:rsid w:val="00A33102"/>
    <w:rsid w:val="00A33122"/>
    <w:rsid w:val="00A3335E"/>
    <w:rsid w:val="00A33C20"/>
    <w:rsid w:val="00A33D27"/>
    <w:rsid w:val="00A34AF0"/>
    <w:rsid w:val="00A35EF8"/>
    <w:rsid w:val="00A360FD"/>
    <w:rsid w:val="00A365E3"/>
    <w:rsid w:val="00A423AA"/>
    <w:rsid w:val="00A42440"/>
    <w:rsid w:val="00A42930"/>
    <w:rsid w:val="00A437BF"/>
    <w:rsid w:val="00A44062"/>
    <w:rsid w:val="00A45A0D"/>
    <w:rsid w:val="00A4646E"/>
    <w:rsid w:val="00A47190"/>
    <w:rsid w:val="00A477C0"/>
    <w:rsid w:val="00A47CBA"/>
    <w:rsid w:val="00A502E5"/>
    <w:rsid w:val="00A50597"/>
    <w:rsid w:val="00A506BC"/>
    <w:rsid w:val="00A50AB2"/>
    <w:rsid w:val="00A50FC9"/>
    <w:rsid w:val="00A550DD"/>
    <w:rsid w:val="00A57802"/>
    <w:rsid w:val="00A60CB6"/>
    <w:rsid w:val="00A6175A"/>
    <w:rsid w:val="00A62C37"/>
    <w:rsid w:val="00A639BB"/>
    <w:rsid w:val="00A655B1"/>
    <w:rsid w:val="00A659B7"/>
    <w:rsid w:val="00A677F5"/>
    <w:rsid w:val="00A70C45"/>
    <w:rsid w:val="00A71A2D"/>
    <w:rsid w:val="00A71D36"/>
    <w:rsid w:val="00A71EAD"/>
    <w:rsid w:val="00A72499"/>
    <w:rsid w:val="00A728B6"/>
    <w:rsid w:val="00A73787"/>
    <w:rsid w:val="00A740E6"/>
    <w:rsid w:val="00A7424D"/>
    <w:rsid w:val="00A74AE1"/>
    <w:rsid w:val="00A755A9"/>
    <w:rsid w:val="00A7599A"/>
    <w:rsid w:val="00A75F57"/>
    <w:rsid w:val="00A76C96"/>
    <w:rsid w:val="00A77125"/>
    <w:rsid w:val="00A77BFB"/>
    <w:rsid w:val="00A81F7C"/>
    <w:rsid w:val="00A84697"/>
    <w:rsid w:val="00A84861"/>
    <w:rsid w:val="00A86712"/>
    <w:rsid w:val="00A87D00"/>
    <w:rsid w:val="00A9061C"/>
    <w:rsid w:val="00A90F83"/>
    <w:rsid w:val="00A91734"/>
    <w:rsid w:val="00A923AB"/>
    <w:rsid w:val="00A925D8"/>
    <w:rsid w:val="00A937B2"/>
    <w:rsid w:val="00A93E96"/>
    <w:rsid w:val="00A94333"/>
    <w:rsid w:val="00A96A74"/>
    <w:rsid w:val="00A973CE"/>
    <w:rsid w:val="00AA1774"/>
    <w:rsid w:val="00AA1F2F"/>
    <w:rsid w:val="00AA54DF"/>
    <w:rsid w:val="00AA750A"/>
    <w:rsid w:val="00AA767D"/>
    <w:rsid w:val="00AA793B"/>
    <w:rsid w:val="00AA7A8F"/>
    <w:rsid w:val="00AA7F9D"/>
    <w:rsid w:val="00AB052D"/>
    <w:rsid w:val="00AB19E2"/>
    <w:rsid w:val="00AB2908"/>
    <w:rsid w:val="00AB507B"/>
    <w:rsid w:val="00AB6495"/>
    <w:rsid w:val="00AB7877"/>
    <w:rsid w:val="00AC0578"/>
    <w:rsid w:val="00AC11C0"/>
    <w:rsid w:val="00AC31DB"/>
    <w:rsid w:val="00AC332C"/>
    <w:rsid w:val="00AC363E"/>
    <w:rsid w:val="00AC427E"/>
    <w:rsid w:val="00AC48DA"/>
    <w:rsid w:val="00AC519C"/>
    <w:rsid w:val="00AC5EAF"/>
    <w:rsid w:val="00AC668B"/>
    <w:rsid w:val="00AD0DB1"/>
    <w:rsid w:val="00AD18C4"/>
    <w:rsid w:val="00AD21CB"/>
    <w:rsid w:val="00AD2C87"/>
    <w:rsid w:val="00AD368E"/>
    <w:rsid w:val="00AD37B7"/>
    <w:rsid w:val="00AD48C4"/>
    <w:rsid w:val="00AD596F"/>
    <w:rsid w:val="00AD668C"/>
    <w:rsid w:val="00AD7580"/>
    <w:rsid w:val="00AD7F3B"/>
    <w:rsid w:val="00AE141A"/>
    <w:rsid w:val="00AE167C"/>
    <w:rsid w:val="00AE17BC"/>
    <w:rsid w:val="00AE1E3C"/>
    <w:rsid w:val="00AE27FB"/>
    <w:rsid w:val="00AE39B0"/>
    <w:rsid w:val="00AE55B0"/>
    <w:rsid w:val="00AE6F89"/>
    <w:rsid w:val="00AE7A14"/>
    <w:rsid w:val="00AF0525"/>
    <w:rsid w:val="00AF071A"/>
    <w:rsid w:val="00AF08D5"/>
    <w:rsid w:val="00AF1695"/>
    <w:rsid w:val="00AF1AE3"/>
    <w:rsid w:val="00AF2818"/>
    <w:rsid w:val="00AF340F"/>
    <w:rsid w:val="00AF51BB"/>
    <w:rsid w:val="00AF6F86"/>
    <w:rsid w:val="00B0216D"/>
    <w:rsid w:val="00B0251D"/>
    <w:rsid w:val="00B02906"/>
    <w:rsid w:val="00B03543"/>
    <w:rsid w:val="00B04E55"/>
    <w:rsid w:val="00B06A42"/>
    <w:rsid w:val="00B078AC"/>
    <w:rsid w:val="00B078F5"/>
    <w:rsid w:val="00B10ACE"/>
    <w:rsid w:val="00B10FDD"/>
    <w:rsid w:val="00B12F72"/>
    <w:rsid w:val="00B14142"/>
    <w:rsid w:val="00B14669"/>
    <w:rsid w:val="00B17CD6"/>
    <w:rsid w:val="00B200E2"/>
    <w:rsid w:val="00B20602"/>
    <w:rsid w:val="00B21181"/>
    <w:rsid w:val="00B219D5"/>
    <w:rsid w:val="00B21A46"/>
    <w:rsid w:val="00B22679"/>
    <w:rsid w:val="00B22E55"/>
    <w:rsid w:val="00B271D0"/>
    <w:rsid w:val="00B3058A"/>
    <w:rsid w:val="00B311F3"/>
    <w:rsid w:val="00B31475"/>
    <w:rsid w:val="00B31BD9"/>
    <w:rsid w:val="00B32803"/>
    <w:rsid w:val="00B34779"/>
    <w:rsid w:val="00B351E1"/>
    <w:rsid w:val="00B36778"/>
    <w:rsid w:val="00B4334A"/>
    <w:rsid w:val="00B438FC"/>
    <w:rsid w:val="00B448C1"/>
    <w:rsid w:val="00B450E8"/>
    <w:rsid w:val="00B4552A"/>
    <w:rsid w:val="00B4645D"/>
    <w:rsid w:val="00B471D3"/>
    <w:rsid w:val="00B50747"/>
    <w:rsid w:val="00B50FB2"/>
    <w:rsid w:val="00B529F6"/>
    <w:rsid w:val="00B53709"/>
    <w:rsid w:val="00B5618A"/>
    <w:rsid w:val="00B5706A"/>
    <w:rsid w:val="00B573CD"/>
    <w:rsid w:val="00B576BC"/>
    <w:rsid w:val="00B57A52"/>
    <w:rsid w:val="00B60BF5"/>
    <w:rsid w:val="00B62638"/>
    <w:rsid w:val="00B62880"/>
    <w:rsid w:val="00B63445"/>
    <w:rsid w:val="00B73DDC"/>
    <w:rsid w:val="00B7585C"/>
    <w:rsid w:val="00B761EA"/>
    <w:rsid w:val="00B7672F"/>
    <w:rsid w:val="00B77D57"/>
    <w:rsid w:val="00B808ED"/>
    <w:rsid w:val="00B8252D"/>
    <w:rsid w:val="00B84126"/>
    <w:rsid w:val="00B8414F"/>
    <w:rsid w:val="00B854B0"/>
    <w:rsid w:val="00B86D03"/>
    <w:rsid w:val="00B9040D"/>
    <w:rsid w:val="00B919B0"/>
    <w:rsid w:val="00B921A9"/>
    <w:rsid w:val="00B93EB9"/>
    <w:rsid w:val="00B94A77"/>
    <w:rsid w:val="00B9626A"/>
    <w:rsid w:val="00B9683F"/>
    <w:rsid w:val="00BA05F5"/>
    <w:rsid w:val="00BA2028"/>
    <w:rsid w:val="00BA2267"/>
    <w:rsid w:val="00BA4548"/>
    <w:rsid w:val="00BA6D1B"/>
    <w:rsid w:val="00BA6E77"/>
    <w:rsid w:val="00BA77ED"/>
    <w:rsid w:val="00BA7AC3"/>
    <w:rsid w:val="00BB1358"/>
    <w:rsid w:val="00BB1F3B"/>
    <w:rsid w:val="00BB362C"/>
    <w:rsid w:val="00BB4603"/>
    <w:rsid w:val="00BB4831"/>
    <w:rsid w:val="00BB6456"/>
    <w:rsid w:val="00BC59D3"/>
    <w:rsid w:val="00BD017A"/>
    <w:rsid w:val="00BD142A"/>
    <w:rsid w:val="00BD1DE9"/>
    <w:rsid w:val="00BD3312"/>
    <w:rsid w:val="00BD3751"/>
    <w:rsid w:val="00BD499B"/>
    <w:rsid w:val="00BD4C00"/>
    <w:rsid w:val="00BD4EF3"/>
    <w:rsid w:val="00BD7D5D"/>
    <w:rsid w:val="00BE01C7"/>
    <w:rsid w:val="00BE061E"/>
    <w:rsid w:val="00BE2289"/>
    <w:rsid w:val="00BE3534"/>
    <w:rsid w:val="00BE3B6E"/>
    <w:rsid w:val="00BE4751"/>
    <w:rsid w:val="00BE57F1"/>
    <w:rsid w:val="00BE7557"/>
    <w:rsid w:val="00BE7947"/>
    <w:rsid w:val="00BF1470"/>
    <w:rsid w:val="00BF2226"/>
    <w:rsid w:val="00BF4433"/>
    <w:rsid w:val="00BF4F86"/>
    <w:rsid w:val="00BF5CF3"/>
    <w:rsid w:val="00BF5FF7"/>
    <w:rsid w:val="00BF6337"/>
    <w:rsid w:val="00C00893"/>
    <w:rsid w:val="00C01185"/>
    <w:rsid w:val="00C01C84"/>
    <w:rsid w:val="00C01DB7"/>
    <w:rsid w:val="00C04E09"/>
    <w:rsid w:val="00C05646"/>
    <w:rsid w:val="00C060CD"/>
    <w:rsid w:val="00C065BB"/>
    <w:rsid w:val="00C06F9C"/>
    <w:rsid w:val="00C07969"/>
    <w:rsid w:val="00C07B88"/>
    <w:rsid w:val="00C112E0"/>
    <w:rsid w:val="00C11401"/>
    <w:rsid w:val="00C1144F"/>
    <w:rsid w:val="00C11692"/>
    <w:rsid w:val="00C13207"/>
    <w:rsid w:val="00C135B7"/>
    <w:rsid w:val="00C13761"/>
    <w:rsid w:val="00C148D9"/>
    <w:rsid w:val="00C164B4"/>
    <w:rsid w:val="00C1721B"/>
    <w:rsid w:val="00C20229"/>
    <w:rsid w:val="00C20EE5"/>
    <w:rsid w:val="00C211E3"/>
    <w:rsid w:val="00C2147E"/>
    <w:rsid w:val="00C2184A"/>
    <w:rsid w:val="00C23ABC"/>
    <w:rsid w:val="00C26B9D"/>
    <w:rsid w:val="00C27097"/>
    <w:rsid w:val="00C273E1"/>
    <w:rsid w:val="00C27E93"/>
    <w:rsid w:val="00C30FC7"/>
    <w:rsid w:val="00C31374"/>
    <w:rsid w:val="00C31E15"/>
    <w:rsid w:val="00C32866"/>
    <w:rsid w:val="00C328AB"/>
    <w:rsid w:val="00C33832"/>
    <w:rsid w:val="00C34986"/>
    <w:rsid w:val="00C36430"/>
    <w:rsid w:val="00C36581"/>
    <w:rsid w:val="00C36B24"/>
    <w:rsid w:val="00C40673"/>
    <w:rsid w:val="00C40B52"/>
    <w:rsid w:val="00C43B57"/>
    <w:rsid w:val="00C440F6"/>
    <w:rsid w:val="00C45962"/>
    <w:rsid w:val="00C46671"/>
    <w:rsid w:val="00C46904"/>
    <w:rsid w:val="00C52F4F"/>
    <w:rsid w:val="00C53150"/>
    <w:rsid w:val="00C53B41"/>
    <w:rsid w:val="00C53D9C"/>
    <w:rsid w:val="00C54C6A"/>
    <w:rsid w:val="00C56609"/>
    <w:rsid w:val="00C576DD"/>
    <w:rsid w:val="00C60003"/>
    <w:rsid w:val="00C600EC"/>
    <w:rsid w:val="00C611BB"/>
    <w:rsid w:val="00C6121E"/>
    <w:rsid w:val="00C6124B"/>
    <w:rsid w:val="00C61405"/>
    <w:rsid w:val="00C630DC"/>
    <w:rsid w:val="00C63F8E"/>
    <w:rsid w:val="00C641FA"/>
    <w:rsid w:val="00C667DA"/>
    <w:rsid w:val="00C66F76"/>
    <w:rsid w:val="00C674DD"/>
    <w:rsid w:val="00C675DF"/>
    <w:rsid w:val="00C67839"/>
    <w:rsid w:val="00C7076B"/>
    <w:rsid w:val="00C71B68"/>
    <w:rsid w:val="00C7241C"/>
    <w:rsid w:val="00C7270B"/>
    <w:rsid w:val="00C74962"/>
    <w:rsid w:val="00C76709"/>
    <w:rsid w:val="00C768B0"/>
    <w:rsid w:val="00C769CD"/>
    <w:rsid w:val="00C80194"/>
    <w:rsid w:val="00C804F6"/>
    <w:rsid w:val="00C81545"/>
    <w:rsid w:val="00C81B8B"/>
    <w:rsid w:val="00C81E55"/>
    <w:rsid w:val="00C8288D"/>
    <w:rsid w:val="00C847BD"/>
    <w:rsid w:val="00C854FF"/>
    <w:rsid w:val="00C85A40"/>
    <w:rsid w:val="00C85FA1"/>
    <w:rsid w:val="00C91DE0"/>
    <w:rsid w:val="00C92379"/>
    <w:rsid w:val="00C92AF9"/>
    <w:rsid w:val="00C92E8A"/>
    <w:rsid w:val="00C956DA"/>
    <w:rsid w:val="00C96148"/>
    <w:rsid w:val="00C976B5"/>
    <w:rsid w:val="00CA0102"/>
    <w:rsid w:val="00CA028A"/>
    <w:rsid w:val="00CA0844"/>
    <w:rsid w:val="00CA1478"/>
    <w:rsid w:val="00CA1CE0"/>
    <w:rsid w:val="00CA2530"/>
    <w:rsid w:val="00CA2FFD"/>
    <w:rsid w:val="00CA3D38"/>
    <w:rsid w:val="00CA43CF"/>
    <w:rsid w:val="00CA51C2"/>
    <w:rsid w:val="00CA5A24"/>
    <w:rsid w:val="00CA67AF"/>
    <w:rsid w:val="00CA78B2"/>
    <w:rsid w:val="00CA7DAC"/>
    <w:rsid w:val="00CB21B5"/>
    <w:rsid w:val="00CB38A2"/>
    <w:rsid w:val="00CB5EEB"/>
    <w:rsid w:val="00CC02C4"/>
    <w:rsid w:val="00CC06C3"/>
    <w:rsid w:val="00CC0C94"/>
    <w:rsid w:val="00CC1254"/>
    <w:rsid w:val="00CC1553"/>
    <w:rsid w:val="00CC1C06"/>
    <w:rsid w:val="00CC1C4D"/>
    <w:rsid w:val="00CC28DE"/>
    <w:rsid w:val="00CC3B7F"/>
    <w:rsid w:val="00CC4732"/>
    <w:rsid w:val="00CC4BDF"/>
    <w:rsid w:val="00CC6696"/>
    <w:rsid w:val="00CD02D8"/>
    <w:rsid w:val="00CD0C36"/>
    <w:rsid w:val="00CD1AE3"/>
    <w:rsid w:val="00CD2211"/>
    <w:rsid w:val="00CD2F36"/>
    <w:rsid w:val="00CD3810"/>
    <w:rsid w:val="00CD6AF6"/>
    <w:rsid w:val="00CD6CD9"/>
    <w:rsid w:val="00CD71A7"/>
    <w:rsid w:val="00CD783C"/>
    <w:rsid w:val="00CE0606"/>
    <w:rsid w:val="00CE09E0"/>
    <w:rsid w:val="00CE1A7C"/>
    <w:rsid w:val="00CE347A"/>
    <w:rsid w:val="00CE4220"/>
    <w:rsid w:val="00CE489D"/>
    <w:rsid w:val="00CE4AE3"/>
    <w:rsid w:val="00CE4D90"/>
    <w:rsid w:val="00CE5FEE"/>
    <w:rsid w:val="00CE70D0"/>
    <w:rsid w:val="00CE7E3D"/>
    <w:rsid w:val="00CF094E"/>
    <w:rsid w:val="00CF13A9"/>
    <w:rsid w:val="00CF19B1"/>
    <w:rsid w:val="00CF20BC"/>
    <w:rsid w:val="00CF2FD7"/>
    <w:rsid w:val="00CF30D5"/>
    <w:rsid w:val="00CF405D"/>
    <w:rsid w:val="00CF40FC"/>
    <w:rsid w:val="00CF4521"/>
    <w:rsid w:val="00CF524C"/>
    <w:rsid w:val="00CF6181"/>
    <w:rsid w:val="00CF6513"/>
    <w:rsid w:val="00CF67C8"/>
    <w:rsid w:val="00D01AE0"/>
    <w:rsid w:val="00D02807"/>
    <w:rsid w:val="00D038FF"/>
    <w:rsid w:val="00D03D0B"/>
    <w:rsid w:val="00D04413"/>
    <w:rsid w:val="00D04DC4"/>
    <w:rsid w:val="00D067B0"/>
    <w:rsid w:val="00D079D5"/>
    <w:rsid w:val="00D120A0"/>
    <w:rsid w:val="00D1370E"/>
    <w:rsid w:val="00D14202"/>
    <w:rsid w:val="00D172C7"/>
    <w:rsid w:val="00D22DC9"/>
    <w:rsid w:val="00D238F2"/>
    <w:rsid w:val="00D25165"/>
    <w:rsid w:val="00D270C1"/>
    <w:rsid w:val="00D2716B"/>
    <w:rsid w:val="00D30307"/>
    <w:rsid w:val="00D30470"/>
    <w:rsid w:val="00D319CF"/>
    <w:rsid w:val="00D31B5B"/>
    <w:rsid w:val="00D31FC2"/>
    <w:rsid w:val="00D32ACE"/>
    <w:rsid w:val="00D32BC6"/>
    <w:rsid w:val="00D33BEA"/>
    <w:rsid w:val="00D33D3F"/>
    <w:rsid w:val="00D34F42"/>
    <w:rsid w:val="00D3631B"/>
    <w:rsid w:val="00D36C1B"/>
    <w:rsid w:val="00D4062E"/>
    <w:rsid w:val="00D4081B"/>
    <w:rsid w:val="00D40CB6"/>
    <w:rsid w:val="00D4132B"/>
    <w:rsid w:val="00D4295E"/>
    <w:rsid w:val="00D43B6E"/>
    <w:rsid w:val="00D462ED"/>
    <w:rsid w:val="00D4640B"/>
    <w:rsid w:val="00D4723F"/>
    <w:rsid w:val="00D50660"/>
    <w:rsid w:val="00D506CC"/>
    <w:rsid w:val="00D5094C"/>
    <w:rsid w:val="00D51C05"/>
    <w:rsid w:val="00D5485C"/>
    <w:rsid w:val="00D55E21"/>
    <w:rsid w:val="00D56763"/>
    <w:rsid w:val="00D56E50"/>
    <w:rsid w:val="00D62377"/>
    <w:rsid w:val="00D629CB"/>
    <w:rsid w:val="00D63416"/>
    <w:rsid w:val="00D65763"/>
    <w:rsid w:val="00D67BC1"/>
    <w:rsid w:val="00D70235"/>
    <w:rsid w:val="00D718ED"/>
    <w:rsid w:val="00D73FA7"/>
    <w:rsid w:val="00D76298"/>
    <w:rsid w:val="00D769E2"/>
    <w:rsid w:val="00D779FC"/>
    <w:rsid w:val="00D83D11"/>
    <w:rsid w:val="00D87908"/>
    <w:rsid w:val="00D87AE6"/>
    <w:rsid w:val="00D87B35"/>
    <w:rsid w:val="00D9057F"/>
    <w:rsid w:val="00D913D2"/>
    <w:rsid w:val="00D94CF7"/>
    <w:rsid w:val="00D95385"/>
    <w:rsid w:val="00D97816"/>
    <w:rsid w:val="00D97E31"/>
    <w:rsid w:val="00DA154E"/>
    <w:rsid w:val="00DA1D36"/>
    <w:rsid w:val="00DA2FE3"/>
    <w:rsid w:val="00DA39C6"/>
    <w:rsid w:val="00DA5716"/>
    <w:rsid w:val="00DA6798"/>
    <w:rsid w:val="00DA6ABB"/>
    <w:rsid w:val="00DA71C4"/>
    <w:rsid w:val="00DB031F"/>
    <w:rsid w:val="00DB06A6"/>
    <w:rsid w:val="00DB1565"/>
    <w:rsid w:val="00DB1619"/>
    <w:rsid w:val="00DB2593"/>
    <w:rsid w:val="00DB3055"/>
    <w:rsid w:val="00DB40D3"/>
    <w:rsid w:val="00DB589C"/>
    <w:rsid w:val="00DB677A"/>
    <w:rsid w:val="00DB6E21"/>
    <w:rsid w:val="00DC0A85"/>
    <w:rsid w:val="00DC1362"/>
    <w:rsid w:val="00DC1E68"/>
    <w:rsid w:val="00DC1E93"/>
    <w:rsid w:val="00DC1F4E"/>
    <w:rsid w:val="00DC4B54"/>
    <w:rsid w:val="00DC559C"/>
    <w:rsid w:val="00DC5760"/>
    <w:rsid w:val="00DD40B5"/>
    <w:rsid w:val="00DD775B"/>
    <w:rsid w:val="00DD7768"/>
    <w:rsid w:val="00DE0BD3"/>
    <w:rsid w:val="00DE0F7C"/>
    <w:rsid w:val="00DE27C9"/>
    <w:rsid w:val="00DE2B51"/>
    <w:rsid w:val="00DE323E"/>
    <w:rsid w:val="00DE39ED"/>
    <w:rsid w:val="00DE4602"/>
    <w:rsid w:val="00DE4AFD"/>
    <w:rsid w:val="00DE59D5"/>
    <w:rsid w:val="00DE6274"/>
    <w:rsid w:val="00DE6BDF"/>
    <w:rsid w:val="00DE7361"/>
    <w:rsid w:val="00DE7369"/>
    <w:rsid w:val="00DE7745"/>
    <w:rsid w:val="00DE7D40"/>
    <w:rsid w:val="00DE7EA5"/>
    <w:rsid w:val="00DE7F30"/>
    <w:rsid w:val="00DF127C"/>
    <w:rsid w:val="00DF16B3"/>
    <w:rsid w:val="00DF3618"/>
    <w:rsid w:val="00DF5267"/>
    <w:rsid w:val="00DF52BE"/>
    <w:rsid w:val="00DF64CE"/>
    <w:rsid w:val="00DF652C"/>
    <w:rsid w:val="00DF7568"/>
    <w:rsid w:val="00E0045C"/>
    <w:rsid w:val="00E004FE"/>
    <w:rsid w:val="00E014FC"/>
    <w:rsid w:val="00E02669"/>
    <w:rsid w:val="00E03755"/>
    <w:rsid w:val="00E03C87"/>
    <w:rsid w:val="00E03DBD"/>
    <w:rsid w:val="00E0453C"/>
    <w:rsid w:val="00E048AE"/>
    <w:rsid w:val="00E04A21"/>
    <w:rsid w:val="00E04EDE"/>
    <w:rsid w:val="00E050A2"/>
    <w:rsid w:val="00E0559C"/>
    <w:rsid w:val="00E05C31"/>
    <w:rsid w:val="00E05F18"/>
    <w:rsid w:val="00E063B6"/>
    <w:rsid w:val="00E063FB"/>
    <w:rsid w:val="00E0741D"/>
    <w:rsid w:val="00E1376E"/>
    <w:rsid w:val="00E137C9"/>
    <w:rsid w:val="00E137EB"/>
    <w:rsid w:val="00E148F7"/>
    <w:rsid w:val="00E14D05"/>
    <w:rsid w:val="00E14D80"/>
    <w:rsid w:val="00E17296"/>
    <w:rsid w:val="00E17657"/>
    <w:rsid w:val="00E212B9"/>
    <w:rsid w:val="00E22307"/>
    <w:rsid w:val="00E224C8"/>
    <w:rsid w:val="00E227D0"/>
    <w:rsid w:val="00E22819"/>
    <w:rsid w:val="00E2331C"/>
    <w:rsid w:val="00E23688"/>
    <w:rsid w:val="00E238EB"/>
    <w:rsid w:val="00E26822"/>
    <w:rsid w:val="00E27AE3"/>
    <w:rsid w:val="00E3010B"/>
    <w:rsid w:val="00E3076C"/>
    <w:rsid w:val="00E30F86"/>
    <w:rsid w:val="00E3224E"/>
    <w:rsid w:val="00E32AA8"/>
    <w:rsid w:val="00E3453E"/>
    <w:rsid w:val="00E35F1C"/>
    <w:rsid w:val="00E364F2"/>
    <w:rsid w:val="00E41866"/>
    <w:rsid w:val="00E44798"/>
    <w:rsid w:val="00E44AAA"/>
    <w:rsid w:val="00E44D4D"/>
    <w:rsid w:val="00E451CF"/>
    <w:rsid w:val="00E46DCE"/>
    <w:rsid w:val="00E47079"/>
    <w:rsid w:val="00E470CE"/>
    <w:rsid w:val="00E476EF"/>
    <w:rsid w:val="00E47B2C"/>
    <w:rsid w:val="00E50CE5"/>
    <w:rsid w:val="00E525C5"/>
    <w:rsid w:val="00E529C0"/>
    <w:rsid w:val="00E52D9C"/>
    <w:rsid w:val="00E533F5"/>
    <w:rsid w:val="00E5366E"/>
    <w:rsid w:val="00E53893"/>
    <w:rsid w:val="00E540B4"/>
    <w:rsid w:val="00E544C6"/>
    <w:rsid w:val="00E570D1"/>
    <w:rsid w:val="00E611C6"/>
    <w:rsid w:val="00E615D4"/>
    <w:rsid w:val="00E623DF"/>
    <w:rsid w:val="00E628B4"/>
    <w:rsid w:val="00E63EF3"/>
    <w:rsid w:val="00E64543"/>
    <w:rsid w:val="00E661ED"/>
    <w:rsid w:val="00E66791"/>
    <w:rsid w:val="00E67834"/>
    <w:rsid w:val="00E7028E"/>
    <w:rsid w:val="00E70693"/>
    <w:rsid w:val="00E71F3B"/>
    <w:rsid w:val="00E72836"/>
    <w:rsid w:val="00E730D9"/>
    <w:rsid w:val="00E74CDB"/>
    <w:rsid w:val="00E75238"/>
    <w:rsid w:val="00E753A2"/>
    <w:rsid w:val="00E759DC"/>
    <w:rsid w:val="00E769E8"/>
    <w:rsid w:val="00E77FE2"/>
    <w:rsid w:val="00E8028B"/>
    <w:rsid w:val="00E807AA"/>
    <w:rsid w:val="00E815EE"/>
    <w:rsid w:val="00E816DF"/>
    <w:rsid w:val="00E824A6"/>
    <w:rsid w:val="00E8305F"/>
    <w:rsid w:val="00E83247"/>
    <w:rsid w:val="00E83EC0"/>
    <w:rsid w:val="00E8443F"/>
    <w:rsid w:val="00E84DB1"/>
    <w:rsid w:val="00E85F7C"/>
    <w:rsid w:val="00E86547"/>
    <w:rsid w:val="00E86983"/>
    <w:rsid w:val="00E86ABF"/>
    <w:rsid w:val="00E86D58"/>
    <w:rsid w:val="00E86EEF"/>
    <w:rsid w:val="00E87FB5"/>
    <w:rsid w:val="00E903C6"/>
    <w:rsid w:val="00E90513"/>
    <w:rsid w:val="00E90816"/>
    <w:rsid w:val="00E96762"/>
    <w:rsid w:val="00E97487"/>
    <w:rsid w:val="00E97E22"/>
    <w:rsid w:val="00EA12D0"/>
    <w:rsid w:val="00EA162B"/>
    <w:rsid w:val="00EA4A4A"/>
    <w:rsid w:val="00EA6721"/>
    <w:rsid w:val="00EA67C4"/>
    <w:rsid w:val="00EA6FB6"/>
    <w:rsid w:val="00EB2511"/>
    <w:rsid w:val="00EB2B8E"/>
    <w:rsid w:val="00EB4E66"/>
    <w:rsid w:val="00EB5A70"/>
    <w:rsid w:val="00EB7C1D"/>
    <w:rsid w:val="00EC21D0"/>
    <w:rsid w:val="00EC7386"/>
    <w:rsid w:val="00ED2EDC"/>
    <w:rsid w:val="00ED31D5"/>
    <w:rsid w:val="00ED3555"/>
    <w:rsid w:val="00ED410D"/>
    <w:rsid w:val="00ED4440"/>
    <w:rsid w:val="00ED448A"/>
    <w:rsid w:val="00ED4F6B"/>
    <w:rsid w:val="00ED5EF3"/>
    <w:rsid w:val="00ED6902"/>
    <w:rsid w:val="00ED7CBE"/>
    <w:rsid w:val="00EE08E9"/>
    <w:rsid w:val="00EE2EE1"/>
    <w:rsid w:val="00EE3698"/>
    <w:rsid w:val="00EE4175"/>
    <w:rsid w:val="00EE500D"/>
    <w:rsid w:val="00EE57E2"/>
    <w:rsid w:val="00EE6C03"/>
    <w:rsid w:val="00EE6E4E"/>
    <w:rsid w:val="00EE7349"/>
    <w:rsid w:val="00EE7576"/>
    <w:rsid w:val="00EF0379"/>
    <w:rsid w:val="00EF0A3D"/>
    <w:rsid w:val="00EF0A7F"/>
    <w:rsid w:val="00EF205B"/>
    <w:rsid w:val="00EF2556"/>
    <w:rsid w:val="00EF32EA"/>
    <w:rsid w:val="00EF35B4"/>
    <w:rsid w:val="00EF50FD"/>
    <w:rsid w:val="00EF58C6"/>
    <w:rsid w:val="00EF5DEC"/>
    <w:rsid w:val="00F00171"/>
    <w:rsid w:val="00F00FED"/>
    <w:rsid w:val="00F02C06"/>
    <w:rsid w:val="00F02EEC"/>
    <w:rsid w:val="00F037AB"/>
    <w:rsid w:val="00F03E40"/>
    <w:rsid w:val="00F04063"/>
    <w:rsid w:val="00F04AA3"/>
    <w:rsid w:val="00F0553B"/>
    <w:rsid w:val="00F07196"/>
    <w:rsid w:val="00F072F7"/>
    <w:rsid w:val="00F10935"/>
    <w:rsid w:val="00F10FB8"/>
    <w:rsid w:val="00F114EA"/>
    <w:rsid w:val="00F1246C"/>
    <w:rsid w:val="00F12AA7"/>
    <w:rsid w:val="00F14443"/>
    <w:rsid w:val="00F1483D"/>
    <w:rsid w:val="00F14968"/>
    <w:rsid w:val="00F15189"/>
    <w:rsid w:val="00F1524E"/>
    <w:rsid w:val="00F16151"/>
    <w:rsid w:val="00F16E9E"/>
    <w:rsid w:val="00F1720E"/>
    <w:rsid w:val="00F1774E"/>
    <w:rsid w:val="00F17CF0"/>
    <w:rsid w:val="00F17D26"/>
    <w:rsid w:val="00F221A5"/>
    <w:rsid w:val="00F224BA"/>
    <w:rsid w:val="00F22FB5"/>
    <w:rsid w:val="00F2548E"/>
    <w:rsid w:val="00F2584E"/>
    <w:rsid w:val="00F2638F"/>
    <w:rsid w:val="00F267DB"/>
    <w:rsid w:val="00F267EC"/>
    <w:rsid w:val="00F26A6E"/>
    <w:rsid w:val="00F26B89"/>
    <w:rsid w:val="00F319D9"/>
    <w:rsid w:val="00F3218F"/>
    <w:rsid w:val="00F325F6"/>
    <w:rsid w:val="00F332E3"/>
    <w:rsid w:val="00F333A7"/>
    <w:rsid w:val="00F3416F"/>
    <w:rsid w:val="00F371DB"/>
    <w:rsid w:val="00F373B1"/>
    <w:rsid w:val="00F40074"/>
    <w:rsid w:val="00F4100D"/>
    <w:rsid w:val="00F4124A"/>
    <w:rsid w:val="00F41918"/>
    <w:rsid w:val="00F41DA5"/>
    <w:rsid w:val="00F43E4E"/>
    <w:rsid w:val="00F44A3B"/>
    <w:rsid w:val="00F44C4E"/>
    <w:rsid w:val="00F45466"/>
    <w:rsid w:val="00F467F0"/>
    <w:rsid w:val="00F47880"/>
    <w:rsid w:val="00F52123"/>
    <w:rsid w:val="00F52871"/>
    <w:rsid w:val="00F5345C"/>
    <w:rsid w:val="00F53D60"/>
    <w:rsid w:val="00F56BD9"/>
    <w:rsid w:val="00F570BF"/>
    <w:rsid w:val="00F57D3B"/>
    <w:rsid w:val="00F601BF"/>
    <w:rsid w:val="00F60707"/>
    <w:rsid w:val="00F60838"/>
    <w:rsid w:val="00F61D2A"/>
    <w:rsid w:val="00F62755"/>
    <w:rsid w:val="00F62BC4"/>
    <w:rsid w:val="00F63E2F"/>
    <w:rsid w:val="00F64A5F"/>
    <w:rsid w:val="00F676CC"/>
    <w:rsid w:val="00F67C0A"/>
    <w:rsid w:val="00F7036F"/>
    <w:rsid w:val="00F70572"/>
    <w:rsid w:val="00F70ADD"/>
    <w:rsid w:val="00F7261A"/>
    <w:rsid w:val="00F72B0C"/>
    <w:rsid w:val="00F75A48"/>
    <w:rsid w:val="00F77249"/>
    <w:rsid w:val="00F80B61"/>
    <w:rsid w:val="00F81977"/>
    <w:rsid w:val="00F83E0D"/>
    <w:rsid w:val="00F8574D"/>
    <w:rsid w:val="00F90A7C"/>
    <w:rsid w:val="00F911F3"/>
    <w:rsid w:val="00F91416"/>
    <w:rsid w:val="00F923C5"/>
    <w:rsid w:val="00F92492"/>
    <w:rsid w:val="00F929F4"/>
    <w:rsid w:val="00F92F06"/>
    <w:rsid w:val="00F93986"/>
    <w:rsid w:val="00F95509"/>
    <w:rsid w:val="00FA05F4"/>
    <w:rsid w:val="00FA093D"/>
    <w:rsid w:val="00FA0941"/>
    <w:rsid w:val="00FA2587"/>
    <w:rsid w:val="00FA36C7"/>
    <w:rsid w:val="00FA3846"/>
    <w:rsid w:val="00FA5A41"/>
    <w:rsid w:val="00FA5FB0"/>
    <w:rsid w:val="00FA652B"/>
    <w:rsid w:val="00FB1410"/>
    <w:rsid w:val="00FB1D89"/>
    <w:rsid w:val="00FB33D9"/>
    <w:rsid w:val="00FB4A91"/>
    <w:rsid w:val="00FB5963"/>
    <w:rsid w:val="00FB7DC8"/>
    <w:rsid w:val="00FC0094"/>
    <w:rsid w:val="00FC162A"/>
    <w:rsid w:val="00FC1EBA"/>
    <w:rsid w:val="00FC39F5"/>
    <w:rsid w:val="00FC39F8"/>
    <w:rsid w:val="00FC3E36"/>
    <w:rsid w:val="00FC423D"/>
    <w:rsid w:val="00FC46FC"/>
    <w:rsid w:val="00FC5795"/>
    <w:rsid w:val="00FC7E68"/>
    <w:rsid w:val="00FD0593"/>
    <w:rsid w:val="00FD2170"/>
    <w:rsid w:val="00FD56DD"/>
    <w:rsid w:val="00FD658C"/>
    <w:rsid w:val="00FD73D8"/>
    <w:rsid w:val="00FD748B"/>
    <w:rsid w:val="00FE0A1F"/>
    <w:rsid w:val="00FE15D3"/>
    <w:rsid w:val="00FE1E70"/>
    <w:rsid w:val="00FE1E82"/>
    <w:rsid w:val="00FE4D17"/>
    <w:rsid w:val="00FE55D7"/>
    <w:rsid w:val="00FE561A"/>
    <w:rsid w:val="00FE6C19"/>
    <w:rsid w:val="00FE76CA"/>
    <w:rsid w:val="00FF15CD"/>
    <w:rsid w:val="00FF1871"/>
    <w:rsid w:val="00FF2011"/>
    <w:rsid w:val="00FF219E"/>
    <w:rsid w:val="00FF311F"/>
    <w:rsid w:val="00FF3F65"/>
    <w:rsid w:val="00FF5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60381AB3"/>
  <w15:docId w15:val="{A96E5B9C-1566-4AC1-8629-50BD845E0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 Light" w:eastAsiaTheme="minorHAnsi" w:hAnsi="Calibri Light" w:cstheme="minorBidi"/>
        <w:color w:val="5F5F5F" w:themeColor="accent1" w:themeShade="BF"/>
        <w:sz w:val="24"/>
        <w:szCs w:val="24"/>
        <w:lang w:val="en-US" w:eastAsia="en-US" w:bidi="ar-SA"/>
      </w:rPr>
    </w:rPrDefault>
    <w:pPrDefault>
      <w:pPr>
        <w:widowControl w:val="0"/>
        <w:autoSpaceDE w:val="0"/>
        <w:autoSpaceDN w:val="0"/>
        <w:spacing w:before="120" w:after="120"/>
      </w:pPr>
    </w:pPrDefault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 w:qFormat="1"/>
    <w:lsdException w:name="heading 2" w:semiHidden="1" w:uiPriority="0" w:unhideWhenUsed="1"/>
    <w:lsdException w:name="heading 3" w:semiHidden="1" w:uiPriority="0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/>
    <w:lsdException w:name="heading 8" w:semiHidden="1" w:uiPriority="0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sid w:val="009F6CF8"/>
  </w:style>
  <w:style w:type="paragraph" w:styleId="Heading1">
    <w:name w:val="heading 1"/>
    <w:basedOn w:val="Normal"/>
    <w:next w:val="Normal"/>
    <w:link w:val="Heading1Char"/>
    <w:autoRedefine/>
    <w:uiPriority w:val="9"/>
    <w:qFormat/>
    <w:locked/>
    <w:rsid w:val="007D0500"/>
    <w:pPr>
      <w:keepNext/>
      <w:widowControl/>
      <w:numPr>
        <w:numId w:val="2"/>
      </w:numPr>
      <w:autoSpaceDE/>
      <w:autoSpaceDN/>
      <w:spacing w:before="48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locked/>
    <w:rsid w:val="00693F60"/>
    <w:pPr>
      <w:keepNext/>
      <w:widowControl/>
      <w:numPr>
        <w:ilvl w:val="1"/>
        <w:numId w:val="2"/>
      </w:numPr>
      <w:autoSpaceDE/>
      <w:autoSpaceDN/>
      <w:spacing w:before="480"/>
      <w:outlineLvl w:val="1"/>
    </w:pPr>
    <w:rPr>
      <w:rFonts w:ascii="Arial" w:eastAsia="Times New Roman" w:hAnsi="Arial" w:cs="Arial"/>
      <w:b/>
      <w:color w:val="333333"/>
      <w:kern w:val="28"/>
      <w:sz w:val="28"/>
      <w:lang w:val="en-GB"/>
    </w:rPr>
  </w:style>
  <w:style w:type="paragraph" w:styleId="Heading3">
    <w:name w:val="heading 3"/>
    <w:basedOn w:val="Normal"/>
    <w:next w:val="Normal"/>
    <w:link w:val="Heading3Char"/>
    <w:locked/>
    <w:rsid w:val="00693F60"/>
    <w:pPr>
      <w:keepNext/>
      <w:widowControl/>
      <w:numPr>
        <w:ilvl w:val="2"/>
        <w:numId w:val="2"/>
      </w:numPr>
      <w:autoSpaceDE/>
      <w:autoSpaceDN/>
      <w:spacing w:before="48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locked/>
    <w:rsid w:val="00693F60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locked/>
    <w:rsid w:val="00693F60"/>
    <w:pPr>
      <w:keepNext/>
      <w:widowControl/>
      <w:numPr>
        <w:ilvl w:val="7"/>
        <w:numId w:val="2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locked/>
    <w:rsid w:val="00693F60"/>
    <w:rPr>
      <w:rFonts w:eastAsia="Calibri Light" w:cs="Calibri Light"/>
      <w:sz w:val="28"/>
      <w:szCs w:val="28"/>
    </w:rPr>
  </w:style>
  <w:style w:type="paragraph" w:styleId="ListParagraph">
    <w:name w:val="List Paragraph"/>
    <w:aliases w:val="Dot pt,No Spacing1,List Paragraph Char Char Char,Indicator Text,Numbered Para 1,List Paragraph1,Bullet 1,Bullet Points,MAIN CONTENT,OBC Bullet,List Paragraph12,F5 List Paragraph,List Paragraph11,Colorful List - Accent 11,Normal numbered,L"/>
    <w:basedOn w:val="Normal"/>
    <w:link w:val="ListParagraphChar"/>
    <w:uiPriority w:val="34"/>
    <w:qFormat/>
    <w:locked/>
  </w:style>
  <w:style w:type="paragraph" w:styleId="Header">
    <w:name w:val="header"/>
    <w:basedOn w:val="Normal"/>
    <w:link w:val="HeaderChar"/>
    <w:unhideWhenUsed/>
    <w:locked/>
    <w:rsid w:val="0071222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rsid w:val="0071222C"/>
  </w:style>
  <w:style w:type="paragraph" w:customStyle="1" w:styleId="DHCWBody2">
    <w:name w:val="DHCW Body 2"/>
    <w:basedOn w:val="DHCWBody"/>
    <w:link w:val="DHCWBody2Char"/>
    <w:uiPriority w:val="1"/>
    <w:qFormat/>
    <w:rsid w:val="000E31AE"/>
    <w:pPr>
      <w:numPr>
        <w:numId w:val="5"/>
      </w:numPr>
      <w:jc w:val="left"/>
    </w:pPr>
    <w:rPr>
      <w:color w:val="FFFFFF" w:themeColor="background1"/>
    </w:rPr>
  </w:style>
  <w:style w:type="paragraph" w:styleId="Footer">
    <w:name w:val="footer"/>
    <w:basedOn w:val="Normal"/>
    <w:link w:val="FooterChar"/>
    <w:uiPriority w:val="99"/>
    <w:unhideWhenUsed/>
    <w:lock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locked/>
    <w:rsid w:val="00780C02"/>
    <w:rPr>
      <w:color w:val="808080"/>
    </w:rPr>
  </w:style>
  <w:style w:type="table" w:styleId="TableGrid">
    <w:name w:val="Table Grid"/>
    <w:basedOn w:val="TableNormal"/>
    <w:uiPriority w:val="39"/>
    <w:locked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jc w:val="center"/>
    </w:pPr>
    <w:rPr>
      <w:color w:val="616162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rsid w:val="00693F60"/>
    <w:pPr>
      <w:tabs>
        <w:tab w:val="left" w:pos="4107"/>
        <w:tab w:val="left" w:pos="6883"/>
      </w:tabs>
      <w:spacing w:line="480" w:lineRule="exact"/>
    </w:pPr>
    <w:rPr>
      <w:color w:val="383838"/>
    </w:rPr>
  </w:style>
  <w:style w:type="paragraph" w:customStyle="1" w:styleId="DHCWBulletLV2">
    <w:name w:val="DHCW Bullet LV2"/>
    <w:basedOn w:val="DHCWBody2"/>
    <w:link w:val="DHCWBulletLV2Char"/>
    <w:uiPriority w:val="1"/>
    <w:qFormat/>
    <w:rsid w:val="00E050A2"/>
    <w:pPr>
      <w:numPr>
        <w:ilvl w:val="1"/>
        <w:numId w:val="6"/>
      </w:numPr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693F60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rsid w:val="00693F60"/>
    <w:pPr>
      <w:numPr>
        <w:numId w:val="3"/>
      </w:numPr>
      <w:jc w:val="left"/>
    </w:pPr>
    <w:rPr>
      <w:rFonts w:cs="Calibri Light"/>
      <w:color w:val="777677"/>
    </w:rPr>
  </w:style>
  <w:style w:type="character" w:customStyle="1" w:styleId="DHCWBody2Char">
    <w:name w:val="DHCW Body 2 Char"/>
    <w:basedOn w:val="DHCWBodyChar"/>
    <w:link w:val="DHCWBody2"/>
    <w:uiPriority w:val="1"/>
    <w:rsid w:val="000E31AE"/>
    <w:rPr>
      <w:rFonts w:ascii="Rubik" w:hAnsi="Rubik" w:cs="Segoe UI"/>
      <w:color w:val="FFFFFF" w:themeColor="background1"/>
      <w:sz w:val="20"/>
      <w:szCs w:val="21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rsid w:val="00693F60"/>
    <w:pPr>
      <w:numPr>
        <w:numId w:val="4"/>
      </w:numPr>
      <w:jc w:val="left"/>
    </w:pPr>
    <w:rPr>
      <w:rFonts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693F60"/>
    <w:rPr>
      <w:rFonts w:ascii="Calibri" w:eastAsia="Calibri" w:hAnsi="Calibri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rsid w:val="00693F60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locked/>
    <w:rsid w:val="00125897"/>
    <w:pPr>
      <w:numPr>
        <w:numId w:val="1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693F60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693F60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Normal"/>
    <w:link w:val="Style3Char"/>
    <w:uiPriority w:val="1"/>
    <w:rsid w:val="0071222C"/>
    <w:rPr>
      <w:rFonts w:cs="Calibri Light"/>
      <w:color w:val="262626"/>
      <w:spacing w:val="6"/>
    </w:rPr>
  </w:style>
  <w:style w:type="character" w:customStyle="1" w:styleId="Style3Char">
    <w:name w:val="Style3 Char"/>
    <w:basedOn w:val="DefaultParagraphFont"/>
    <w:link w:val="Style3"/>
    <w:uiPriority w:val="1"/>
    <w:rsid w:val="0071222C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93F60"/>
    <w:rPr>
      <w:rFonts w:ascii="Calibri Light" w:eastAsia="Calibri Light" w:hAnsi="Calibri Light" w:cs="Calibri Light"/>
      <w:sz w:val="28"/>
      <w:szCs w:val="28"/>
    </w:rPr>
  </w:style>
  <w:style w:type="paragraph" w:customStyle="1" w:styleId="normal-paragraph0">
    <w:name w:val="normal-paragraph"/>
    <w:basedOn w:val="Normal"/>
    <w:link w:val="normal-paragraphChar0"/>
    <w:uiPriority w:val="1"/>
    <w:rsid w:val="00693F60"/>
    <w:pPr>
      <w:spacing w:line="312" w:lineRule="auto"/>
    </w:pPr>
    <w:rPr>
      <w:color w:val="383838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693F60"/>
    <w:rPr>
      <w:rFonts w:ascii="Calibri" w:eastAsia="Calibri" w:hAnsi="Calibri" w:cs="Calibri"/>
      <w:color w:val="383838"/>
      <w:sz w:val="24"/>
      <w:szCs w:val="24"/>
    </w:rPr>
  </w:style>
  <w:style w:type="table" w:customStyle="1" w:styleId="TableGrid2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eastAsia="Times New Roman" w:hAnsi="Times New Roman" w:cs="Arial"/>
      <w:color w:val="333333"/>
      <w:kern w:val="28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link w:val="TOC1Char"/>
    <w:autoRedefine/>
    <w:uiPriority w:val="39"/>
    <w:locked/>
    <w:rsid w:val="00D63416"/>
    <w:pPr>
      <w:widowControl/>
      <w:tabs>
        <w:tab w:val="left" w:pos="400"/>
        <w:tab w:val="right" w:leader="dot" w:pos="9639"/>
      </w:tabs>
      <w:autoSpaceDE/>
      <w:autoSpaceDN/>
      <w:spacing w:line="360" w:lineRule="auto"/>
    </w:pPr>
    <w:rPr>
      <w:rFonts w:ascii="Rubik" w:eastAsia="Times New Roman" w:hAnsi="Rubik" w:cs="Rubik"/>
      <w:noProof/>
      <w:color w:val="2C3E72" w:themeColor="text2"/>
      <w:kern w:val="28"/>
      <w:sz w:val="22"/>
      <w:szCs w:val="22"/>
      <w:lang w:val="en-GB"/>
    </w:rPr>
  </w:style>
  <w:style w:type="paragraph" w:styleId="TOC2">
    <w:name w:val="toc 2"/>
    <w:basedOn w:val="Normal"/>
    <w:next w:val="Normal"/>
    <w:autoRedefine/>
    <w:uiPriority w:val="39"/>
    <w:locked/>
    <w:rsid w:val="00D63416"/>
    <w:pPr>
      <w:widowControl/>
      <w:tabs>
        <w:tab w:val="left" w:pos="880"/>
        <w:tab w:val="right" w:leader="dot" w:pos="9639"/>
      </w:tabs>
      <w:autoSpaceDE/>
      <w:autoSpaceDN/>
      <w:spacing w:line="360" w:lineRule="auto"/>
      <w:ind w:left="198"/>
    </w:pPr>
    <w:rPr>
      <w:rFonts w:ascii="Rubik" w:eastAsia="Times New Roman" w:hAnsi="Rubik" w:cs="Rubik"/>
      <w:noProof/>
      <w:color w:val="12A3C9"/>
      <w:kern w:val="28"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locked/>
    <w:rsid w:val="00104222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104222"/>
  </w:style>
  <w:style w:type="character" w:customStyle="1" w:styleId="Heading1Char">
    <w:name w:val="Heading 1 Char"/>
    <w:basedOn w:val="DefaultParagraphFont"/>
    <w:link w:val="Heading1"/>
    <w:uiPriority w:val="9"/>
    <w:rsid w:val="007D0500"/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693F60"/>
    <w:rPr>
      <w:rFonts w:ascii="Arial" w:eastAsia="Times New Roman" w:hAnsi="Arial" w:cs="Arial"/>
      <w:b/>
      <w:color w:val="333333"/>
      <w:kern w:val="28"/>
      <w:sz w:val="28"/>
      <w:lang w:val="en-GB"/>
    </w:rPr>
  </w:style>
  <w:style w:type="character" w:customStyle="1" w:styleId="Heading3Char">
    <w:name w:val="Heading 3 Char"/>
    <w:basedOn w:val="DefaultParagraphFont"/>
    <w:link w:val="Heading3"/>
    <w:rsid w:val="00693F60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693F60"/>
    <w:rPr>
      <w:rFonts w:ascii="Verdana" w:eastAsia="Times New Roman" w:hAnsi="Verdana" w:cs="Arial"/>
      <w:b/>
      <w:color w:val="2B3D73"/>
      <w:kern w:val="32"/>
      <w:sz w:val="28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693F60"/>
    <w:rPr>
      <w:rFonts w:ascii="Verdana" w:eastAsia="Times New Roman" w:hAnsi="Verdana" w:cs="Arial"/>
      <w:b/>
      <w:iCs/>
      <w:color w:val="333333"/>
      <w:kern w:val="28"/>
      <w:lang w:val="en-GB"/>
    </w:rPr>
  </w:style>
  <w:style w:type="character" w:customStyle="1" w:styleId="DHCWBulletLV2Char">
    <w:name w:val="DHCW Bullet LV2 Char"/>
    <w:basedOn w:val="DHCWBody2Char"/>
    <w:link w:val="DHCWBulletLV2"/>
    <w:uiPriority w:val="1"/>
    <w:rsid w:val="00E050A2"/>
    <w:rPr>
      <w:rFonts w:ascii="Rubik" w:hAnsi="Rubik" w:cs="Segoe UI"/>
      <w:color w:val="FFFFFF" w:themeColor="background1"/>
      <w:sz w:val="20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E451C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51CF"/>
    <w:rPr>
      <w:rFonts w:ascii="Segoe UI" w:eastAsia="Calibri" w:hAnsi="Segoe UI" w:cs="Segoe UI"/>
      <w:sz w:val="18"/>
      <w:szCs w:val="18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1 Char,Bullet Points Char,MAIN CONTENT Char,OBC Bullet Char,List Paragraph12 Char,L Char"/>
    <w:basedOn w:val="DefaultParagraphFont"/>
    <w:link w:val="ListParagraph"/>
    <w:uiPriority w:val="34"/>
    <w:qFormat/>
    <w:rsid w:val="00F601BF"/>
    <w:rPr>
      <w:rFonts w:ascii="Calibri" w:eastAsia="Calibri" w:hAnsi="Calibri" w:cs="Calibri"/>
    </w:rPr>
  </w:style>
  <w:style w:type="paragraph" w:styleId="PlainText">
    <w:name w:val="Plain Text"/>
    <w:basedOn w:val="Normal"/>
    <w:link w:val="PlainTextChar"/>
    <w:uiPriority w:val="99"/>
    <w:locked/>
    <w:rsid w:val="007135D3"/>
    <w:pPr>
      <w:widowControl/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7135D3"/>
    <w:rPr>
      <w:rFonts w:ascii="Courier New" w:eastAsia="Times New Roman" w:hAnsi="Courier New" w:cs="Courier New"/>
      <w:sz w:val="20"/>
      <w:szCs w:val="20"/>
      <w:lang w:val="en-GB" w:eastAsia="en-GB"/>
    </w:rPr>
  </w:style>
  <w:style w:type="paragraph" w:customStyle="1" w:styleId="DHCWH2">
    <w:name w:val="DHCW H2"/>
    <w:basedOn w:val="Heading2"/>
    <w:link w:val="DHCWH2Char"/>
    <w:autoRedefine/>
    <w:uiPriority w:val="1"/>
    <w:qFormat/>
    <w:rsid w:val="009140A7"/>
    <w:pPr>
      <w:ind w:left="661"/>
    </w:pPr>
    <w:rPr>
      <w:rFonts w:ascii="Rubik" w:hAnsi="Rubik" w:cstheme="minorHAnsi"/>
      <w:b w:val="0"/>
      <w:color w:val="325083"/>
      <w:spacing w:val="8"/>
      <w:sz w:val="24"/>
    </w:rPr>
  </w:style>
  <w:style w:type="paragraph" w:customStyle="1" w:styleId="DHCWH1">
    <w:name w:val="DHCW H1"/>
    <w:basedOn w:val="Heading1"/>
    <w:link w:val="DHCWH1Char"/>
    <w:autoRedefine/>
    <w:uiPriority w:val="1"/>
    <w:qFormat/>
    <w:rsid w:val="00F10935"/>
    <w:pPr>
      <w:numPr>
        <w:numId w:val="0"/>
      </w:numPr>
    </w:pPr>
    <w:rPr>
      <w:rFonts w:ascii="Rubik" w:hAnsi="Rubik"/>
      <w:caps/>
      <w:color w:val="325083"/>
      <w:sz w:val="24"/>
    </w:rPr>
  </w:style>
  <w:style w:type="character" w:customStyle="1" w:styleId="DHCWH2Char">
    <w:name w:val="DHCW H2 Char"/>
    <w:basedOn w:val="Heading2Char"/>
    <w:link w:val="DHCWH2"/>
    <w:uiPriority w:val="1"/>
    <w:rsid w:val="009140A7"/>
    <w:rPr>
      <w:rFonts w:ascii="Rubik" w:eastAsia="Times New Roman" w:hAnsi="Rubik" w:cstheme="minorHAnsi"/>
      <w:b w:val="0"/>
      <w:color w:val="325083"/>
      <w:spacing w:val="8"/>
      <w:kern w:val="28"/>
      <w:sz w:val="28"/>
      <w:lang w:val="en-GB"/>
    </w:rPr>
  </w:style>
  <w:style w:type="paragraph" w:customStyle="1" w:styleId="DHCWBody">
    <w:name w:val="DHCW Body"/>
    <w:basedOn w:val="Normal"/>
    <w:link w:val="DHCWBodyChar"/>
    <w:autoRedefine/>
    <w:uiPriority w:val="1"/>
    <w:qFormat/>
    <w:rsid w:val="002D1288"/>
    <w:pPr>
      <w:jc w:val="both"/>
    </w:pPr>
    <w:rPr>
      <w:rFonts w:ascii="Rubik" w:hAnsi="Rubik" w:cs="Segoe UI"/>
      <w:color w:val="325083"/>
      <w:sz w:val="20"/>
      <w:szCs w:val="21"/>
      <w:shd w:val="clear" w:color="auto" w:fill="FFFFFF"/>
    </w:rPr>
  </w:style>
  <w:style w:type="character" w:customStyle="1" w:styleId="DHCWH1Char">
    <w:name w:val="DHCW H1 Char"/>
    <w:basedOn w:val="Heading1Char"/>
    <w:link w:val="DHCWH1"/>
    <w:uiPriority w:val="1"/>
    <w:rsid w:val="00F10935"/>
    <w:rPr>
      <w:rFonts w:ascii="Rubik" w:eastAsia="Times New Roman" w:hAnsi="Rubik" w:cs="Arial"/>
      <w:b/>
      <w:caps/>
      <w:color w:val="325083"/>
      <w:kern w:val="32"/>
      <w:sz w:val="28"/>
      <w:szCs w:val="28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C854FF"/>
    <w:rPr>
      <w:color w:val="605E5C"/>
      <w:shd w:val="clear" w:color="auto" w:fill="E1DFDD"/>
    </w:rPr>
  </w:style>
  <w:style w:type="character" w:customStyle="1" w:styleId="DHCWBodyChar">
    <w:name w:val="DHCW Body Char"/>
    <w:basedOn w:val="DefaultParagraphFont"/>
    <w:link w:val="DHCWBody"/>
    <w:uiPriority w:val="1"/>
    <w:rsid w:val="002D1288"/>
    <w:rPr>
      <w:rFonts w:ascii="Rubik" w:hAnsi="Rubik" w:cs="Segoe UI"/>
      <w:color w:val="325083"/>
      <w:sz w:val="20"/>
      <w:szCs w:val="21"/>
    </w:rPr>
  </w:style>
  <w:style w:type="paragraph" w:customStyle="1" w:styleId="Head1Normal">
    <w:name w:val="Head1Normal"/>
    <w:basedOn w:val="Normal"/>
    <w:link w:val="Head1NormalChar"/>
    <w:rsid w:val="00A47190"/>
    <w:pPr>
      <w:keepNext/>
      <w:widowControl/>
      <w:autoSpaceDE/>
      <w:autoSpaceDN/>
      <w:jc w:val="both"/>
    </w:pPr>
    <w:rPr>
      <w:rFonts w:ascii="Verdana" w:eastAsia="Times New Roman" w:hAnsi="Verdana" w:cs="Arial"/>
      <w:color w:val="auto"/>
      <w:kern w:val="28"/>
      <w:sz w:val="20"/>
      <w:szCs w:val="20"/>
      <w:lang w:val="en-GB"/>
    </w:rPr>
  </w:style>
  <w:style w:type="character" w:customStyle="1" w:styleId="Head1NormalChar">
    <w:name w:val="Head1Normal Char"/>
    <w:basedOn w:val="DefaultParagraphFont"/>
    <w:link w:val="Head1Normal"/>
    <w:rsid w:val="00A47190"/>
    <w:rPr>
      <w:rFonts w:ascii="Verdana" w:eastAsia="Times New Roman" w:hAnsi="Verdana" w:cs="Arial"/>
      <w:color w:val="auto"/>
      <w:kern w:val="28"/>
      <w:sz w:val="20"/>
      <w:szCs w:val="20"/>
      <w:lang w:val="en-GB"/>
    </w:rPr>
  </w:style>
  <w:style w:type="paragraph" w:customStyle="1" w:styleId="TableofContents">
    <w:name w:val="Table of Contents"/>
    <w:next w:val="BlockText"/>
    <w:link w:val="TableofContentsChar"/>
    <w:autoRedefine/>
    <w:uiPriority w:val="1"/>
    <w:qFormat/>
    <w:rsid w:val="00BA77ED"/>
    <w:rPr>
      <w:rFonts w:asciiTheme="minorHAnsi" w:eastAsia="Times New Roman" w:hAnsiTheme="minorHAnsi" w:cstheme="minorHAnsi"/>
      <w:color w:val="2C3E72" w:themeColor="text2"/>
      <w:spacing w:val="6"/>
      <w:kern w:val="28"/>
      <w:sz w:val="22"/>
      <w:lang w:val="en-GB"/>
    </w:rPr>
  </w:style>
  <w:style w:type="paragraph" w:styleId="TOCHeading">
    <w:name w:val="TOC Heading"/>
    <w:basedOn w:val="Heading1"/>
    <w:next w:val="Normal"/>
    <w:link w:val="TOCHeadingChar"/>
    <w:uiPriority w:val="39"/>
    <w:unhideWhenUsed/>
    <w:qFormat/>
    <w:locked/>
    <w:rsid w:val="0053079E"/>
    <w:pPr>
      <w:keepLines/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5F5F5F" w:themeColor="accent1" w:themeShade="BF"/>
      <w:kern w:val="0"/>
      <w:sz w:val="32"/>
      <w:szCs w:val="32"/>
      <w:lang w:val="en-US"/>
    </w:rPr>
  </w:style>
  <w:style w:type="paragraph" w:styleId="BlockText">
    <w:name w:val="Block Text"/>
    <w:basedOn w:val="Normal"/>
    <w:semiHidden/>
    <w:unhideWhenUsed/>
    <w:locked/>
    <w:rsid w:val="00BA77ED"/>
    <w:pPr>
      <w:pBdr>
        <w:top w:val="single" w:sz="2" w:space="10" w:color="7F7F7F" w:themeColor="accent1"/>
        <w:left w:val="single" w:sz="2" w:space="10" w:color="7F7F7F" w:themeColor="accent1"/>
        <w:bottom w:val="single" w:sz="2" w:space="10" w:color="7F7F7F" w:themeColor="accent1"/>
        <w:right w:val="single" w:sz="2" w:space="10" w:color="7F7F7F" w:themeColor="accent1"/>
      </w:pBdr>
      <w:ind w:left="1152" w:right="1152"/>
    </w:pPr>
    <w:rPr>
      <w:rFonts w:asciiTheme="minorHAnsi" w:eastAsiaTheme="minorEastAsia" w:hAnsiTheme="minorHAnsi"/>
      <w:i/>
      <w:iCs/>
      <w:color w:val="7F7F7F" w:themeColor="accent1"/>
    </w:rPr>
  </w:style>
  <w:style w:type="character" w:customStyle="1" w:styleId="TableofContentsChar">
    <w:name w:val="Table of Contents Char"/>
    <w:basedOn w:val="DefaultParagraphFont"/>
    <w:link w:val="TableofContents"/>
    <w:uiPriority w:val="1"/>
    <w:rsid w:val="00BA77ED"/>
    <w:rPr>
      <w:rFonts w:asciiTheme="minorHAnsi" w:eastAsia="Times New Roman" w:hAnsiTheme="minorHAnsi" w:cstheme="minorHAnsi"/>
      <w:color w:val="2C3E72" w:themeColor="text2"/>
      <w:spacing w:val="6"/>
      <w:kern w:val="28"/>
      <w:sz w:val="22"/>
      <w:lang w:val="en-GB"/>
    </w:rPr>
  </w:style>
  <w:style w:type="paragraph" w:customStyle="1" w:styleId="Tableofcontents0">
    <w:name w:val="Table of contents"/>
    <w:basedOn w:val="TOCHeading"/>
    <w:link w:val="TableofcontentsChar0"/>
    <w:uiPriority w:val="1"/>
    <w:qFormat/>
    <w:rsid w:val="0053079E"/>
    <w:rPr>
      <w:rFonts w:asciiTheme="minorHAnsi" w:hAnsiTheme="minorHAnsi"/>
      <w:color w:val="2C3E72" w:themeColor="text2"/>
      <w:sz w:val="24"/>
    </w:rPr>
  </w:style>
  <w:style w:type="paragraph" w:customStyle="1" w:styleId="Style4">
    <w:name w:val="Style4"/>
    <w:basedOn w:val="TOC1"/>
    <w:link w:val="Style4Char"/>
    <w:uiPriority w:val="1"/>
    <w:qFormat/>
    <w:rsid w:val="0053079E"/>
    <w:rPr>
      <w:szCs w:val="24"/>
    </w:rPr>
  </w:style>
  <w:style w:type="character" w:customStyle="1" w:styleId="TOCHeadingChar">
    <w:name w:val="TOC Heading Char"/>
    <w:basedOn w:val="Heading1Char"/>
    <w:link w:val="TOCHeading"/>
    <w:uiPriority w:val="39"/>
    <w:rsid w:val="0053079E"/>
    <w:rPr>
      <w:rFonts w:asciiTheme="majorHAnsi" w:eastAsiaTheme="majorEastAsia" w:hAnsiTheme="majorHAnsi" w:cstheme="majorBidi"/>
      <w:b w:val="0"/>
      <w:color w:val="2B3D73"/>
      <w:kern w:val="32"/>
      <w:sz w:val="32"/>
      <w:szCs w:val="32"/>
      <w:lang w:val="en-GB"/>
    </w:rPr>
  </w:style>
  <w:style w:type="character" w:customStyle="1" w:styleId="TableofcontentsChar0">
    <w:name w:val="Table of contents Char"/>
    <w:basedOn w:val="TOCHeadingChar"/>
    <w:link w:val="Tableofcontents0"/>
    <w:uiPriority w:val="1"/>
    <w:rsid w:val="0053079E"/>
    <w:rPr>
      <w:rFonts w:asciiTheme="minorHAnsi" w:eastAsiaTheme="majorEastAsia" w:hAnsiTheme="minorHAnsi" w:cstheme="majorBidi"/>
      <w:b w:val="0"/>
      <w:color w:val="2C3E72" w:themeColor="text2"/>
      <w:kern w:val="32"/>
      <w:sz w:val="32"/>
      <w:szCs w:val="32"/>
      <w:lang w:val="en-GB"/>
    </w:rPr>
  </w:style>
  <w:style w:type="character" w:customStyle="1" w:styleId="TOC1Char">
    <w:name w:val="TOC 1 Char"/>
    <w:basedOn w:val="DefaultParagraphFont"/>
    <w:link w:val="TOC1"/>
    <w:uiPriority w:val="39"/>
    <w:rsid w:val="00D63416"/>
    <w:rPr>
      <w:rFonts w:ascii="Rubik" w:eastAsia="Times New Roman" w:hAnsi="Rubik" w:cs="Rubik"/>
      <w:noProof/>
      <w:color w:val="2C3E72" w:themeColor="text2"/>
      <w:kern w:val="28"/>
      <w:sz w:val="22"/>
      <w:szCs w:val="22"/>
      <w:lang w:val="en-GB"/>
    </w:rPr>
  </w:style>
  <w:style w:type="character" w:customStyle="1" w:styleId="Style4Char">
    <w:name w:val="Style4 Char"/>
    <w:basedOn w:val="TOC1Char"/>
    <w:link w:val="Style4"/>
    <w:uiPriority w:val="1"/>
    <w:rsid w:val="0053079E"/>
    <w:rPr>
      <w:rFonts w:asciiTheme="minorHAnsi" w:eastAsia="Times New Roman" w:hAnsiTheme="minorHAnsi" w:cstheme="minorHAnsi"/>
      <w:noProof/>
      <w:color w:val="2C3E72" w:themeColor="text2"/>
      <w:kern w:val="28"/>
      <w:sz w:val="22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8D08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locked/>
    <w:rsid w:val="008D08EE"/>
    <w:pPr>
      <w:widowControl/>
      <w:autoSpaceDE/>
      <w:autoSpaceDN/>
      <w:spacing w:before="0" w:after="0"/>
    </w:pPr>
    <w:rPr>
      <w:rFonts w:ascii="Arial" w:eastAsia="Calibri" w:hAnsi="Arial" w:cs="Arial"/>
      <w:color w:val="333333"/>
      <w:kern w:val="28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D08EE"/>
    <w:rPr>
      <w:rFonts w:ascii="Arial" w:eastAsia="Calibri" w:hAnsi="Arial" w:cs="Arial"/>
      <w:color w:val="333333"/>
      <w:kern w:val="28"/>
      <w:sz w:val="20"/>
      <w:szCs w:val="20"/>
      <w:lang w:val="en-GB"/>
    </w:rPr>
  </w:style>
  <w:style w:type="character" w:styleId="Strong">
    <w:name w:val="Strong"/>
    <w:basedOn w:val="DefaultParagraphFont"/>
    <w:uiPriority w:val="22"/>
    <w:qFormat/>
    <w:locked/>
    <w:rsid w:val="006576F9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516BE9"/>
    <w:pPr>
      <w:widowControl w:val="0"/>
      <w:autoSpaceDE w:val="0"/>
      <w:autoSpaceDN w:val="0"/>
      <w:spacing w:before="120" w:after="120"/>
    </w:pPr>
    <w:rPr>
      <w:rFonts w:ascii="Calibri Light" w:eastAsiaTheme="minorHAnsi" w:hAnsi="Calibri Light" w:cstheme="minorBidi"/>
      <w:b/>
      <w:bCs/>
      <w:color w:val="5F5F5F" w:themeColor="accent1" w:themeShade="BF"/>
      <w:kern w:val="0"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6BE9"/>
    <w:rPr>
      <w:rFonts w:ascii="Arial" w:eastAsia="Calibri" w:hAnsi="Arial" w:cs="Arial"/>
      <w:b/>
      <w:bCs/>
      <w:color w:val="333333"/>
      <w:kern w:val="28"/>
      <w:sz w:val="20"/>
      <w:szCs w:val="20"/>
      <w:lang w:val="en-GB"/>
    </w:rPr>
  </w:style>
  <w:style w:type="paragraph" w:styleId="NormalWeb">
    <w:name w:val="Normal (Web)"/>
    <w:basedOn w:val="Normal"/>
    <w:uiPriority w:val="99"/>
    <w:unhideWhenUsed/>
    <w:locked/>
    <w:rsid w:val="00945E8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en-GB" w:eastAsia="en-GB"/>
    </w:rPr>
  </w:style>
  <w:style w:type="paragraph" w:customStyle="1" w:styleId="qatitle3">
    <w:name w:val="qatitle3"/>
    <w:basedOn w:val="Normal"/>
    <w:rsid w:val="00DE4AF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en-GB" w:eastAsia="en-GB"/>
    </w:rPr>
  </w:style>
  <w:style w:type="paragraph" w:customStyle="1" w:styleId="qatitle2">
    <w:name w:val="qatitle2"/>
    <w:basedOn w:val="Normal"/>
    <w:rsid w:val="00DE4AF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locked/>
    <w:rsid w:val="008E78B1"/>
    <w:rPr>
      <w:color w:val="2C3E72" w:themeColor="followedHyperlink"/>
      <w:u w:val="single"/>
    </w:rPr>
  </w:style>
  <w:style w:type="character" w:customStyle="1" w:styleId="ts-image">
    <w:name w:val="ts-image"/>
    <w:basedOn w:val="DefaultParagraphFont"/>
    <w:rsid w:val="00CC4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2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8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4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5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37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4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05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5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6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63356">
          <w:marLeft w:val="0"/>
          <w:marRight w:val="3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01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61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659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7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8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4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90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92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61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6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04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21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88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637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987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149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033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27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7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00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583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132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6808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330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9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5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58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46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72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4523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014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26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111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062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781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78515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960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1527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1773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609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497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50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9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05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60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3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46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1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61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53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98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32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916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1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1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8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28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6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43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29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3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93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81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303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60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96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07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74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050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032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7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859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9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3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38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3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7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78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59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26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76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21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66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5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10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681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37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559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30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81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10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26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40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89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13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83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407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32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581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3568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616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6643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26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553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5858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6547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381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026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7902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7540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945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1510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8040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3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918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32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7077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283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25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080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310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775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5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23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6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32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73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8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7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1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40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27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7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8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0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6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41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7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2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2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5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1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12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97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06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64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712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38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998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830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46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9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26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3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18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6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06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4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3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8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1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14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4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6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1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3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1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76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2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99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2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31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67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18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59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48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33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97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99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924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548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600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6807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91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16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6733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431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7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36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02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4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16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7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69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47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13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633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13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08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14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1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532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5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4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1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59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2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713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45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99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569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3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44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02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7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27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9688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23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630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0521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3418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345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589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074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134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14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4020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954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63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782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738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4587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4875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8494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9217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1519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29638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1208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8481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9548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6023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216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3100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365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101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4522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91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067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63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4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813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78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74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0721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2791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661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642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1878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92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3164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438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6755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2913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47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048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3016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6173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6454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890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1142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2654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7643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6334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14775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0192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70776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3043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60759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03449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773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8409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6452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2129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6844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49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7397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4476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7300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1585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8606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779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0401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613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647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9709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425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955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2462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034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1551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756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6444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2810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809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2642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8631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47543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6558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05153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0606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13685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152490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10042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993009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21619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1581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902634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54242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96328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90054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84108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4539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52639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54088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18075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347454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5660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83932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49577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534056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693196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088337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48879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89759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56829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3700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5601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3068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66473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55292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937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13707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664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6351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50045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1131668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162862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773679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094121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816328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26147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055835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398107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149603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806287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928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50658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519817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20193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57806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659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0965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548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1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9834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236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478120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685000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510829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98689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938680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980980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69187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088253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734610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514516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5675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06832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34480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63717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954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8949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6033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179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9575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616753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035934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2760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5214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73042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43505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5141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61073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060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99903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01603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14924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2258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8376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09203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7603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3478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1998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31346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65597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14347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10496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985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9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7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9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39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20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4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17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2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66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06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0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11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3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9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2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7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74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4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14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2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48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35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9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551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13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3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917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1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2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79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91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74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69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81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99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3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0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09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8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1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44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1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3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6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04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8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4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6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7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85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5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8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24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8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54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86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0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9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1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09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3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22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7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0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5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24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10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4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1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17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90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55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1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81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09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90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91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56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11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54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90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16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18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379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8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29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58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0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3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70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4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9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9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8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72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5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1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391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4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26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94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610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60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2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0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3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4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3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29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5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9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0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8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1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86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50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45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59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0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04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08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6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86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37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1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926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81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9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54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93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698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50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666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24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9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515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2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86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0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6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3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9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79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18" w:space="1" w:color="E7E6E6"/>
                <w:right w:val="none" w:sz="0" w:space="0" w:color="auto"/>
              </w:divBdr>
            </w:div>
          </w:divsChild>
        </w:div>
        <w:div w:id="182716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1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75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8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7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70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9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5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41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5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8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03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2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56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8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1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7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09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09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40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78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7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2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0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93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78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2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696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25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53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93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2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23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5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115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9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91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054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9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26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8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01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4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37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1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7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9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0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5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24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0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3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6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17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65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4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9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0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2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0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7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3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2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52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3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8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7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84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4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9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15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6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6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26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0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37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6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41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54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44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13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1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30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7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4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28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57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75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31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54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4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29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539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0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14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9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66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475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82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93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09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48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30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833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4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3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79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47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44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57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7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72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854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81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9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3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5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58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55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1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879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26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6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99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02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7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8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64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60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59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1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31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05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434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50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448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9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453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387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24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765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2148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8009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0813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65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095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9609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6213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795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747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1104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4288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8519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4576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9034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7173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4043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1663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07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912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2796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8749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196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139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32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37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94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480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89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0044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9497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295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183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318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336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952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7800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919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4131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148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4141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9725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526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5527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29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96097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0708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62643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3061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88778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9892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07445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98482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6856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5423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58695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1869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2914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4334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0713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3075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049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428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5179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1748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13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8925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681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87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160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936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507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878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585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984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7533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8020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2921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5185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82497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63770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877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3198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4015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33799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94150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7978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3212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303159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77649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884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734715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63742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810420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009323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93008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49056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2710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41755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6453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31106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0350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40914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934868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646486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13884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064611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40509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937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130682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262141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4009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9936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8170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4390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61859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9639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1028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2368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80143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120016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834818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520259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636750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714742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75024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265723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537172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61963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82707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240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2687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74629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8441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6160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9362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1102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5579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6212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9175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21232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32097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71072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68753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09225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383347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561673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827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614039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794077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461709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2601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0395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0044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12960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17071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145769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8876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3882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24412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77487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401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2539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39282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1087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4876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10490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67910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53555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22471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65653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224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117131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392169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611595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52059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9150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2997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1557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617981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4565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45242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00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31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6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0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6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8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1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85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5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64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0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1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10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0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26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26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35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4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7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0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52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73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0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9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54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1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19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8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7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4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8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15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9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22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50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9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5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6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4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1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9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2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85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2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0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1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1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6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23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07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0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8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5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59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4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6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9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8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8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4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52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56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6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2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18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1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7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62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2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0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27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02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4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6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22686">
              <w:marLeft w:val="0"/>
              <w:marRight w:val="0"/>
              <w:marTop w:val="0"/>
              <w:marBottom w:val="0"/>
              <w:divBdr>
                <w:top w:val="single" w:sz="6" w:space="0" w:color="DB626C"/>
                <w:left w:val="single" w:sz="6" w:space="0" w:color="DB626C"/>
                <w:bottom w:val="single" w:sz="6" w:space="0" w:color="DB626C"/>
                <w:right w:val="single" w:sz="6" w:space="0" w:color="DB626C"/>
              </w:divBdr>
            </w:div>
          </w:divsChild>
        </w:div>
        <w:div w:id="160013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0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4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4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6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3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2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0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03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3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5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3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1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0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2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5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85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44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6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49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54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36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069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906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788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5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06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501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701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59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7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3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6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4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06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4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06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5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84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76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25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98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09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54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09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08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39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2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7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2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02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1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8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0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33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6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9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3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08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1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79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00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02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2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2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8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10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5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4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72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16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26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7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22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0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4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2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2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7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54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2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06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8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1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11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9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25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57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5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69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84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19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17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61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59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92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60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46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24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22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18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40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2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2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0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83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5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24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4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0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8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9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2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4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9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7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2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6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32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1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7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7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35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45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1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66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8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29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4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0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2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7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04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7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43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7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8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0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0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7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26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5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7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6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7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7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22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8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1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0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8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7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3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56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4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62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5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3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9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7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4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3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4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94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0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8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3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4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8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4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93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3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3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77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1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3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4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7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9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81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54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0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7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8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6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3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8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3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6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1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91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1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19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9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44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8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48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83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30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28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5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7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489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24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11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9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05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1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7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76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0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9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89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0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7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74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4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6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4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64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3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2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5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8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3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05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85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0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34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35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5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3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1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3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6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3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1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0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92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8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0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73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26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63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9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7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0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15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20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76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8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5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50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43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89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75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3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01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25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149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347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073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90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0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28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09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8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16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501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878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496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427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9572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176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8909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5993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768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1698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4438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27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557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0414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699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3223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545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6385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90408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5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35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94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157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1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07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70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943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128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0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4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1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0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0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8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8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2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0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5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0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29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0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6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6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9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1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9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7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5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67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36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27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07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59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37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118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93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876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84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05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5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0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68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98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47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82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671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891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4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73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9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4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46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1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4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1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5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3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43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9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3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67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2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73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20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5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6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9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8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7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2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1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9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3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72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24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57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45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372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01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24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83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1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15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76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27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660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8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17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92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08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09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370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79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54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95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05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02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19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68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27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358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5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97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6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91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8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2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1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14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1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19061">
          <w:marLeft w:val="0"/>
          <w:marRight w:val="3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20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31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188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2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8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0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94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7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7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7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3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10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3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63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5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21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14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98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s://dhcw.nhs.wales/" TargetMode="External"/><Relationship Id="rId1" Type="http://schemas.openxmlformats.org/officeDocument/2006/relationships/hyperlink" Target="https://igdc.gig.cymru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e126504\Documents\Custom%20Office%20Templates\RELEASE%20NOTES%20Template%20V.1.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B601EF645244B798C013A5896237F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555783-B245-48E7-B32B-1FD55ED7E340}"/>
      </w:docPartPr>
      <w:docPartBody>
        <w:p w:rsidR="00371BCE" w:rsidRDefault="000021AB">
          <w:pPr>
            <w:pStyle w:val="4B601EF645244B798C013A5896237F35"/>
          </w:pPr>
          <w:r w:rsidRPr="00165D1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1AB"/>
    <w:rsid w:val="00000B9A"/>
    <w:rsid w:val="000021AB"/>
    <w:rsid w:val="000077AE"/>
    <w:rsid w:val="00017AB6"/>
    <w:rsid w:val="000260A1"/>
    <w:rsid w:val="00053227"/>
    <w:rsid w:val="00054436"/>
    <w:rsid w:val="00056052"/>
    <w:rsid w:val="00064146"/>
    <w:rsid w:val="000A1026"/>
    <w:rsid w:val="000C6013"/>
    <w:rsid w:val="000C6284"/>
    <w:rsid w:val="000E026E"/>
    <w:rsid w:val="000F303B"/>
    <w:rsid w:val="0010009A"/>
    <w:rsid w:val="00104E75"/>
    <w:rsid w:val="00110CEC"/>
    <w:rsid w:val="001206AB"/>
    <w:rsid w:val="0012184B"/>
    <w:rsid w:val="00140496"/>
    <w:rsid w:val="00140939"/>
    <w:rsid w:val="0014135D"/>
    <w:rsid w:val="001414A7"/>
    <w:rsid w:val="00146751"/>
    <w:rsid w:val="00146E82"/>
    <w:rsid w:val="00152D3F"/>
    <w:rsid w:val="0015665E"/>
    <w:rsid w:val="00164B60"/>
    <w:rsid w:val="00177AE0"/>
    <w:rsid w:val="00197C5A"/>
    <w:rsid w:val="001F7662"/>
    <w:rsid w:val="00202C2A"/>
    <w:rsid w:val="00231687"/>
    <w:rsid w:val="00235705"/>
    <w:rsid w:val="00243611"/>
    <w:rsid w:val="002436BF"/>
    <w:rsid w:val="00262A33"/>
    <w:rsid w:val="00286C14"/>
    <w:rsid w:val="002A0779"/>
    <w:rsid w:val="002A3B7F"/>
    <w:rsid w:val="002A4177"/>
    <w:rsid w:val="002B29B3"/>
    <w:rsid w:val="002B547F"/>
    <w:rsid w:val="002B621A"/>
    <w:rsid w:val="002C2393"/>
    <w:rsid w:val="002C579D"/>
    <w:rsid w:val="002D5BE2"/>
    <w:rsid w:val="002E08E5"/>
    <w:rsid w:val="002E2A77"/>
    <w:rsid w:val="002E5E02"/>
    <w:rsid w:val="002F59CB"/>
    <w:rsid w:val="003070D6"/>
    <w:rsid w:val="00371BCE"/>
    <w:rsid w:val="0038071B"/>
    <w:rsid w:val="003912FB"/>
    <w:rsid w:val="00391E64"/>
    <w:rsid w:val="00394DCF"/>
    <w:rsid w:val="003A3F13"/>
    <w:rsid w:val="003B100B"/>
    <w:rsid w:val="003B226B"/>
    <w:rsid w:val="003B42F8"/>
    <w:rsid w:val="003C4A1F"/>
    <w:rsid w:val="003D710A"/>
    <w:rsid w:val="003E0AFF"/>
    <w:rsid w:val="003E38F7"/>
    <w:rsid w:val="003F09E7"/>
    <w:rsid w:val="003F26A4"/>
    <w:rsid w:val="003F5EEF"/>
    <w:rsid w:val="00400757"/>
    <w:rsid w:val="00400A6D"/>
    <w:rsid w:val="00413427"/>
    <w:rsid w:val="00422581"/>
    <w:rsid w:val="00435B62"/>
    <w:rsid w:val="004438F3"/>
    <w:rsid w:val="0045605C"/>
    <w:rsid w:val="00462E3B"/>
    <w:rsid w:val="0046340D"/>
    <w:rsid w:val="00483581"/>
    <w:rsid w:val="00496B00"/>
    <w:rsid w:val="004A2F32"/>
    <w:rsid w:val="004A3B03"/>
    <w:rsid w:val="004A4A54"/>
    <w:rsid w:val="004B4A49"/>
    <w:rsid w:val="004B64DF"/>
    <w:rsid w:val="004C0E34"/>
    <w:rsid w:val="004C2951"/>
    <w:rsid w:val="004D16CF"/>
    <w:rsid w:val="004D60BD"/>
    <w:rsid w:val="004D6F3C"/>
    <w:rsid w:val="004E545F"/>
    <w:rsid w:val="004F1BB2"/>
    <w:rsid w:val="00516CC1"/>
    <w:rsid w:val="00524AAC"/>
    <w:rsid w:val="00533118"/>
    <w:rsid w:val="00547708"/>
    <w:rsid w:val="00575873"/>
    <w:rsid w:val="00577493"/>
    <w:rsid w:val="00592184"/>
    <w:rsid w:val="005C093B"/>
    <w:rsid w:val="005C3401"/>
    <w:rsid w:val="005D3DB3"/>
    <w:rsid w:val="005D6C5F"/>
    <w:rsid w:val="005E00EE"/>
    <w:rsid w:val="005F7C11"/>
    <w:rsid w:val="005F7E06"/>
    <w:rsid w:val="006411DC"/>
    <w:rsid w:val="006772FD"/>
    <w:rsid w:val="006955F4"/>
    <w:rsid w:val="006A6DB7"/>
    <w:rsid w:val="006B088A"/>
    <w:rsid w:val="006B3B0A"/>
    <w:rsid w:val="006D442F"/>
    <w:rsid w:val="006D5F5F"/>
    <w:rsid w:val="006E0536"/>
    <w:rsid w:val="006E4B93"/>
    <w:rsid w:val="0071012F"/>
    <w:rsid w:val="00711326"/>
    <w:rsid w:val="00725A80"/>
    <w:rsid w:val="007275A4"/>
    <w:rsid w:val="0075132C"/>
    <w:rsid w:val="0079575E"/>
    <w:rsid w:val="007A4E5B"/>
    <w:rsid w:val="007A7771"/>
    <w:rsid w:val="007C0143"/>
    <w:rsid w:val="007C6A42"/>
    <w:rsid w:val="007D540B"/>
    <w:rsid w:val="007D62F2"/>
    <w:rsid w:val="00834168"/>
    <w:rsid w:val="00834EC6"/>
    <w:rsid w:val="00840E5C"/>
    <w:rsid w:val="0085469C"/>
    <w:rsid w:val="00885B7A"/>
    <w:rsid w:val="00886FB8"/>
    <w:rsid w:val="008913EC"/>
    <w:rsid w:val="008E2D32"/>
    <w:rsid w:val="008E4394"/>
    <w:rsid w:val="0090592F"/>
    <w:rsid w:val="009161D2"/>
    <w:rsid w:val="00922255"/>
    <w:rsid w:val="00931911"/>
    <w:rsid w:val="00944EC4"/>
    <w:rsid w:val="00956D5A"/>
    <w:rsid w:val="00967DB8"/>
    <w:rsid w:val="00971DEC"/>
    <w:rsid w:val="00995B6A"/>
    <w:rsid w:val="009A23F3"/>
    <w:rsid w:val="009A297F"/>
    <w:rsid w:val="009A6A0B"/>
    <w:rsid w:val="009B4A78"/>
    <w:rsid w:val="009B5DBC"/>
    <w:rsid w:val="009C1FA8"/>
    <w:rsid w:val="009F57F0"/>
    <w:rsid w:val="00A002EE"/>
    <w:rsid w:val="00A012FD"/>
    <w:rsid w:val="00A03497"/>
    <w:rsid w:val="00A03879"/>
    <w:rsid w:val="00A03BB8"/>
    <w:rsid w:val="00A06B13"/>
    <w:rsid w:val="00A16790"/>
    <w:rsid w:val="00A42A3C"/>
    <w:rsid w:val="00A564B1"/>
    <w:rsid w:val="00A6365C"/>
    <w:rsid w:val="00A728AB"/>
    <w:rsid w:val="00A940CD"/>
    <w:rsid w:val="00A948F1"/>
    <w:rsid w:val="00A96590"/>
    <w:rsid w:val="00AA15C7"/>
    <w:rsid w:val="00AA1774"/>
    <w:rsid w:val="00AC0E4A"/>
    <w:rsid w:val="00AC2133"/>
    <w:rsid w:val="00AD2053"/>
    <w:rsid w:val="00AE0500"/>
    <w:rsid w:val="00AF64A0"/>
    <w:rsid w:val="00AF7CB9"/>
    <w:rsid w:val="00B348D6"/>
    <w:rsid w:val="00B374F2"/>
    <w:rsid w:val="00B42E8E"/>
    <w:rsid w:val="00B83B44"/>
    <w:rsid w:val="00BB1806"/>
    <w:rsid w:val="00BD4FDE"/>
    <w:rsid w:val="00BE30A1"/>
    <w:rsid w:val="00BF6734"/>
    <w:rsid w:val="00C01D29"/>
    <w:rsid w:val="00C07C20"/>
    <w:rsid w:val="00C22334"/>
    <w:rsid w:val="00C45962"/>
    <w:rsid w:val="00C54C6A"/>
    <w:rsid w:val="00C56AEB"/>
    <w:rsid w:val="00C60CCB"/>
    <w:rsid w:val="00C674DD"/>
    <w:rsid w:val="00C75D45"/>
    <w:rsid w:val="00C85FA1"/>
    <w:rsid w:val="00C95F1D"/>
    <w:rsid w:val="00CA68FE"/>
    <w:rsid w:val="00CA7D0E"/>
    <w:rsid w:val="00CB2011"/>
    <w:rsid w:val="00CC5F7C"/>
    <w:rsid w:val="00CE5404"/>
    <w:rsid w:val="00CE5FEE"/>
    <w:rsid w:val="00CF54DF"/>
    <w:rsid w:val="00D03B77"/>
    <w:rsid w:val="00D248A5"/>
    <w:rsid w:val="00D25165"/>
    <w:rsid w:val="00D63BE5"/>
    <w:rsid w:val="00D647E0"/>
    <w:rsid w:val="00D66FAA"/>
    <w:rsid w:val="00D738AB"/>
    <w:rsid w:val="00D83774"/>
    <w:rsid w:val="00D83E2F"/>
    <w:rsid w:val="00D845D7"/>
    <w:rsid w:val="00DA1D36"/>
    <w:rsid w:val="00DB0863"/>
    <w:rsid w:val="00DB0A52"/>
    <w:rsid w:val="00DB3737"/>
    <w:rsid w:val="00DB762E"/>
    <w:rsid w:val="00DC1E68"/>
    <w:rsid w:val="00DC22B7"/>
    <w:rsid w:val="00DD11C8"/>
    <w:rsid w:val="00DD5C45"/>
    <w:rsid w:val="00E00286"/>
    <w:rsid w:val="00E13148"/>
    <w:rsid w:val="00E22E2E"/>
    <w:rsid w:val="00E238EB"/>
    <w:rsid w:val="00E34C33"/>
    <w:rsid w:val="00E43BF2"/>
    <w:rsid w:val="00E63036"/>
    <w:rsid w:val="00E823AC"/>
    <w:rsid w:val="00E952C7"/>
    <w:rsid w:val="00EA50E7"/>
    <w:rsid w:val="00EB3BA8"/>
    <w:rsid w:val="00EE1FD4"/>
    <w:rsid w:val="00EE795B"/>
    <w:rsid w:val="00F05241"/>
    <w:rsid w:val="00F317F4"/>
    <w:rsid w:val="00F32DAC"/>
    <w:rsid w:val="00F42483"/>
    <w:rsid w:val="00F42FDE"/>
    <w:rsid w:val="00F447C6"/>
    <w:rsid w:val="00FC2B4E"/>
    <w:rsid w:val="00FC3D3C"/>
    <w:rsid w:val="00FF54D1"/>
    <w:rsid w:val="00FF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4B601EF645244B798C013A5896237F35">
    <w:name w:val="4B601EF645244B798C013A5896237F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5E95F-78C8-4087-9E13-5639D2D54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RELEASE NOTES Template V.1.0.dotx</Template>
  <TotalTime>25</TotalTime>
  <Pages>3</Pages>
  <Words>200</Words>
  <Characters>1067</Characters>
  <Application>Microsoft Office Word</Application>
  <DocSecurity>0</DocSecurity>
  <Lines>152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DHCW:  Release Notes</vt:lpstr>
    </vt:vector>
  </TitlesOfParts>
  <Company>NHS Wales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DHCW:  Release Notes</dc:title>
  <dc:subject/>
  <dc:creator>Helen McGrath</dc:creator>
  <cp:keywords>DHCW: Invitation to Tender Consultancy D0.1</cp:keywords>
  <dc:description/>
  <cp:lastModifiedBy>Helen McGrath (DHCW - Software Development)</cp:lastModifiedBy>
  <cp:revision>9</cp:revision>
  <dcterms:created xsi:type="dcterms:W3CDTF">2025-01-09T14:38:00Z</dcterms:created>
  <dcterms:modified xsi:type="dcterms:W3CDTF">2025-02-12T17:17:00Z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GrammarlyDocumentId">
    <vt:lpwstr>63e2a2483325c6d63f7cbe6ada1b6009a9c1233f0c412b662ebe4b85605e036a</vt:lpwstr>
  </property>
</Properties>
</file>