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F7BF3" w14:textId="77777777" w:rsidR="009078A3" w:rsidRDefault="009078A3" w:rsidP="007E03A4">
      <w:pPr>
        <w:widowControl w:val="0"/>
        <w:tabs>
          <w:tab w:val="center" w:pos="4873"/>
        </w:tabs>
        <w:suppressAutoHyphens/>
        <w:jc w:val="center"/>
        <w:rPr>
          <w:rFonts w:cstheme="minorHAnsi"/>
          <w:b/>
          <w:snapToGrid w:val="0"/>
          <w:color w:val="253B61" w:themeColor="text2" w:themeShade="BF"/>
          <w:spacing w:val="-3"/>
          <w:sz w:val="28"/>
          <w:szCs w:val="28"/>
        </w:rPr>
      </w:pPr>
    </w:p>
    <w:p w14:paraId="6EF20568" w14:textId="77777777" w:rsidR="009078A3" w:rsidRDefault="009078A3" w:rsidP="007E03A4">
      <w:pPr>
        <w:widowControl w:val="0"/>
        <w:tabs>
          <w:tab w:val="center" w:pos="4873"/>
        </w:tabs>
        <w:suppressAutoHyphens/>
        <w:jc w:val="center"/>
        <w:rPr>
          <w:rFonts w:cstheme="minorHAnsi"/>
          <w:b/>
          <w:snapToGrid w:val="0"/>
          <w:color w:val="253B61" w:themeColor="text2" w:themeShade="BF"/>
          <w:spacing w:val="-3"/>
          <w:sz w:val="28"/>
          <w:szCs w:val="28"/>
        </w:rPr>
      </w:pPr>
    </w:p>
    <w:p w14:paraId="7FF5D5FB" w14:textId="53753CD0" w:rsidR="00071B86" w:rsidRPr="00071B86" w:rsidRDefault="00981C4B" w:rsidP="00071B86">
      <w:pPr>
        <w:widowControl w:val="0"/>
        <w:tabs>
          <w:tab w:val="left" w:pos="-720"/>
          <w:tab w:val="left" w:pos="0"/>
        </w:tabs>
        <w:suppressAutoHyphens/>
        <w:ind w:left="720" w:hanging="720"/>
        <w:rPr>
          <w:rFonts w:cstheme="minorHAnsi"/>
          <w:b/>
          <w:snapToGrid w:val="0"/>
          <w:color w:val="253B61" w:themeColor="text2" w:themeShade="BF"/>
          <w:spacing w:val="-3"/>
          <w:sz w:val="28"/>
          <w:szCs w:val="28"/>
        </w:rPr>
      </w:pPr>
      <w:r w:rsidRPr="00981C4B">
        <w:rPr>
          <w:rFonts w:cstheme="minorHAnsi"/>
          <w:b/>
          <w:snapToGrid w:val="0"/>
          <w:color w:val="253B61" w:themeColor="text2" w:themeShade="BF"/>
          <w:spacing w:val="-3"/>
          <w:sz w:val="28"/>
          <w:szCs w:val="28"/>
          <w:lang w:bidi="cy-GB"/>
        </w:rPr>
        <w:t>AWDURDODIAD AR GYFER LEFI GWASANAETH CYMORTH LLYWODRAETHU GWYBODAETH (IG) GAN SWYDDOG DIOGELU DATA (DPO) IGDC</w:t>
      </w:r>
      <w:r w:rsidR="00071B86" w:rsidRPr="00071B86">
        <w:rPr>
          <w:rFonts w:cstheme="minorHAnsi"/>
          <w:b/>
          <w:snapToGrid w:val="0"/>
          <w:color w:val="253B61" w:themeColor="text2" w:themeShade="BF"/>
          <w:spacing w:val="-3"/>
          <w:sz w:val="28"/>
          <w:szCs w:val="28"/>
          <w:lang w:bidi="cy-GB"/>
        </w:rPr>
        <w:t xml:space="preserve"> At:</w:t>
      </w:r>
      <w:r w:rsidR="00071B86" w:rsidRPr="00071B86">
        <w:rPr>
          <w:rFonts w:cstheme="minorHAnsi"/>
          <w:b/>
          <w:snapToGrid w:val="0"/>
          <w:color w:val="253B61" w:themeColor="text2" w:themeShade="BF"/>
          <w:spacing w:val="-3"/>
          <w:sz w:val="28"/>
          <w:szCs w:val="28"/>
          <w:lang w:bidi="cy-GB"/>
        </w:rPr>
        <w:tab/>
        <w:t>Gyfarwyddwr Cyllid, Partneriaeth Cydwasanaethau GIG Cymru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2287"/>
        <w:gridCol w:w="6631"/>
      </w:tblGrid>
      <w:tr w:rsidR="00071B86" w:rsidRPr="00071B86" w14:paraId="28EF1414" w14:textId="77777777" w:rsidTr="00D060B3">
        <w:tc>
          <w:tcPr>
            <w:tcW w:w="2287" w:type="dxa"/>
            <w:tcBorders>
              <w:top w:val="nil"/>
              <w:left w:val="nil"/>
              <w:bottom w:val="nil"/>
              <w:right w:val="nil"/>
            </w:tcBorders>
          </w:tcPr>
          <w:p w14:paraId="151F08A7" w14:textId="77777777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ind w:hanging="100"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8"/>
                <w:szCs w:val="28"/>
              </w:rPr>
            </w:pPr>
            <w:r w:rsidRPr="00071B86"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8"/>
                <w:szCs w:val="28"/>
                <w:lang w:bidi="cy-GB"/>
              </w:rPr>
              <w:t xml:space="preserve"> Yr wyf i, sydd wedi llofnodi isod:</w:t>
            </w:r>
          </w:p>
          <w:p w14:paraId="629BBBEB" w14:textId="77777777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8"/>
                <w:szCs w:val="28"/>
              </w:rPr>
            </w:pPr>
          </w:p>
        </w:tc>
        <w:tc>
          <w:tcPr>
            <w:tcW w:w="6631" w:type="dxa"/>
            <w:tcBorders>
              <w:top w:val="nil"/>
              <w:left w:val="nil"/>
              <w:right w:val="nil"/>
            </w:tcBorders>
          </w:tcPr>
          <w:p w14:paraId="0B850AA1" w14:textId="77777777" w:rsidR="00071B86" w:rsidRPr="00071B86" w:rsidRDefault="00071B86" w:rsidP="00D060B3">
            <w:pPr>
              <w:widowControl w:val="0"/>
              <w:ind w:left="1276" w:hanging="1276"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z w:val="28"/>
                <w:szCs w:val="28"/>
              </w:rPr>
            </w:pPr>
            <w:r w:rsidRPr="00071B86">
              <w:rPr>
                <w:rFonts w:asciiTheme="minorHAnsi" w:hAnsiTheme="minorHAnsi" w:cstheme="minorHAnsi"/>
                <w:snapToGrid w:val="0"/>
                <w:color w:val="253B61" w:themeColor="text2" w:themeShade="BF"/>
                <w:sz w:val="28"/>
                <w:szCs w:val="28"/>
                <w:lang w:bidi="cy-GB"/>
              </w:rPr>
              <w:t>[Rhowch enw'r awdurdod addas]</w:t>
            </w:r>
          </w:p>
          <w:p w14:paraId="09F57751" w14:textId="77777777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253B61" w:themeColor="text2" w:themeShade="BF"/>
                <w:spacing w:val="-3"/>
                <w:sz w:val="28"/>
                <w:szCs w:val="28"/>
              </w:rPr>
            </w:pPr>
          </w:p>
        </w:tc>
      </w:tr>
      <w:tr w:rsidR="00071B86" w:rsidRPr="00071B86" w14:paraId="42ACDCB0" w14:textId="77777777" w:rsidTr="00D060B3">
        <w:tc>
          <w:tcPr>
            <w:tcW w:w="2287" w:type="dxa"/>
            <w:tcBorders>
              <w:top w:val="nil"/>
              <w:left w:val="nil"/>
              <w:bottom w:val="nil"/>
              <w:right w:val="nil"/>
            </w:tcBorders>
          </w:tcPr>
          <w:p w14:paraId="76E1F8D6" w14:textId="34F15684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8"/>
                <w:szCs w:val="28"/>
              </w:rPr>
            </w:pPr>
            <w:r w:rsidRPr="00071B86"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8"/>
                <w:szCs w:val="28"/>
                <w:lang w:bidi="cy-GB"/>
              </w:rPr>
              <w:t xml:space="preserve">o: </w:t>
            </w:r>
          </w:p>
        </w:tc>
        <w:tc>
          <w:tcPr>
            <w:tcW w:w="6631" w:type="dxa"/>
            <w:tcBorders>
              <w:left w:val="nil"/>
              <w:right w:val="nil"/>
            </w:tcBorders>
          </w:tcPr>
          <w:p w14:paraId="56142513" w14:textId="77777777" w:rsidR="00071B86" w:rsidRPr="00071B86" w:rsidRDefault="00071B86" w:rsidP="00D060B3">
            <w:pPr>
              <w:widowControl w:val="0"/>
              <w:ind w:left="1276" w:hanging="1276"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z w:val="28"/>
                <w:szCs w:val="28"/>
              </w:rPr>
            </w:pPr>
            <w:r w:rsidRPr="00071B86">
              <w:rPr>
                <w:rFonts w:asciiTheme="minorHAnsi" w:hAnsiTheme="minorHAnsi" w:cstheme="minorHAnsi"/>
                <w:snapToGrid w:val="0"/>
                <w:color w:val="253B61" w:themeColor="text2" w:themeShade="BF"/>
                <w:sz w:val="28"/>
                <w:szCs w:val="28"/>
                <w:lang w:bidi="cy-GB"/>
              </w:rPr>
              <w:t>[Rhowch enw a chyfeiriad Practis Meddygol Cyffredinol]</w:t>
            </w:r>
            <w:r w:rsidRPr="00071B86">
              <w:rPr>
                <w:rFonts w:asciiTheme="minorHAnsi" w:hAnsiTheme="minorHAnsi" w:cstheme="minorHAnsi"/>
                <w:snapToGrid w:val="0"/>
                <w:color w:val="253B61" w:themeColor="text2" w:themeShade="BF"/>
                <w:sz w:val="28"/>
                <w:szCs w:val="28"/>
                <w:lang w:bidi="cy-GB"/>
              </w:rPr>
              <w:tab/>
            </w:r>
          </w:p>
          <w:p w14:paraId="5DDF2324" w14:textId="77777777" w:rsidR="00071B86" w:rsidRPr="00071B86" w:rsidRDefault="00071B86" w:rsidP="00D060B3">
            <w:pPr>
              <w:widowControl w:val="0"/>
              <w:rPr>
                <w:rFonts w:asciiTheme="minorHAnsi" w:hAnsiTheme="minorHAnsi" w:cstheme="minorHAnsi"/>
                <w:snapToGrid w:val="0"/>
                <w:color w:val="253B61" w:themeColor="text2" w:themeShade="BF"/>
                <w:sz w:val="28"/>
                <w:szCs w:val="28"/>
              </w:rPr>
            </w:pPr>
          </w:p>
          <w:p w14:paraId="545402BB" w14:textId="77777777" w:rsidR="00071B86" w:rsidRPr="00071B86" w:rsidRDefault="00071B86" w:rsidP="00D060B3">
            <w:pPr>
              <w:widowControl w:val="0"/>
              <w:rPr>
                <w:rFonts w:asciiTheme="minorHAnsi" w:hAnsiTheme="minorHAnsi" w:cstheme="minorHAnsi"/>
                <w:snapToGrid w:val="0"/>
                <w:color w:val="253B61" w:themeColor="text2" w:themeShade="BF"/>
                <w:sz w:val="28"/>
                <w:szCs w:val="28"/>
              </w:rPr>
            </w:pPr>
          </w:p>
          <w:p w14:paraId="35F993EE" w14:textId="77777777" w:rsidR="00071B86" w:rsidRPr="00071B86" w:rsidRDefault="00071B86" w:rsidP="00D060B3">
            <w:pPr>
              <w:widowControl w:val="0"/>
              <w:rPr>
                <w:rFonts w:asciiTheme="minorHAnsi" w:hAnsiTheme="minorHAnsi" w:cstheme="minorHAnsi"/>
                <w:snapToGrid w:val="0"/>
                <w:color w:val="253B61" w:themeColor="text2" w:themeShade="BF"/>
                <w:sz w:val="28"/>
                <w:szCs w:val="28"/>
              </w:rPr>
            </w:pPr>
          </w:p>
        </w:tc>
      </w:tr>
    </w:tbl>
    <w:p w14:paraId="69217CA6" w14:textId="58BE46EE" w:rsidR="00071B86" w:rsidRPr="00071B86" w:rsidRDefault="002E5DE2" w:rsidP="00071B86">
      <w:pPr>
        <w:widowControl w:val="0"/>
        <w:tabs>
          <w:tab w:val="left" w:pos="-720"/>
        </w:tabs>
        <w:suppressAutoHyphens/>
        <w:rPr>
          <w:rFonts w:cstheme="minorHAnsi"/>
          <w:snapToGrid w:val="0"/>
          <w:color w:val="253B61" w:themeColor="text2" w:themeShade="BF"/>
          <w:spacing w:val="-3"/>
          <w:sz w:val="22"/>
          <w:szCs w:val="22"/>
        </w:rPr>
      </w:pPr>
      <w:r w:rsidRPr="002E5DE2">
        <w:rPr>
          <w:rFonts w:cstheme="minorHAnsi"/>
          <w:snapToGrid w:val="0"/>
          <w:color w:val="253B61" w:themeColor="text2" w:themeShade="BF"/>
          <w:spacing w:val="-3"/>
          <w:sz w:val="22"/>
          <w:szCs w:val="22"/>
          <w:lang w:bidi="cy-GB"/>
        </w:rPr>
        <w:t>sy’n gynrychiolydd o’r practis a benodwyd yn briodol sydd wedi ymrwymo i gytundeb ag Iechyd a Gofal Digidol Cymru (IGDC), i ddarparu Gwasanaeth Llywodraethu Gwybodaeth (IG) gan Swyddog Diogelu Data (DPO),  fel y’i diffinnir yn Fersiwn 1.0 o’r Atodlen Gwasanaeth sy’n amgaeedig, yn awdurdodi ac yn gofyn drwy hyn i Wasanaethau Gofal Sylfaenol (PCS), Partneriaeth Cydwasanaethau GIG Cymru (PCGC), (oni bai, a hyd nes, y bydd yr Awdurdod a’r Cais yn cael eu diddymu) ddidynnu swm o’r fath  o'r symiau sy'n ddyledus i mi bob  chwarter mewn perthynas â’r holl unigolion sydd wedi’u cynnwys ar fy rhestr ar ddechrau pob chwarter.</w:t>
      </w:r>
      <w:r w:rsidR="00071B86" w:rsidRPr="00071B86">
        <w:rPr>
          <w:rFonts w:cstheme="minorHAnsi"/>
          <w:snapToGrid w:val="0"/>
          <w:color w:val="253B61" w:themeColor="text2" w:themeShade="BF"/>
          <w:spacing w:val="-3"/>
          <w:sz w:val="22"/>
          <w:szCs w:val="22"/>
          <w:lang w:bidi="cy-GB"/>
        </w:rPr>
        <w:t>Cost fesul claf y flwyddyn - 0.110961p x cyfrif cleifion y practis yn seiliedig ar adroddiadau y pen chwarterol.</w:t>
      </w:r>
    </w:p>
    <w:p w14:paraId="44B7E4B7" w14:textId="7745DDEE" w:rsidR="00071B86" w:rsidRPr="00071B86" w:rsidRDefault="00071B86" w:rsidP="00071B86">
      <w:pPr>
        <w:widowControl w:val="0"/>
        <w:tabs>
          <w:tab w:val="left" w:pos="-720"/>
        </w:tabs>
        <w:suppressAutoHyphens/>
        <w:rPr>
          <w:rFonts w:cstheme="minorHAnsi"/>
          <w:snapToGrid w:val="0"/>
          <w:color w:val="253B61" w:themeColor="text2" w:themeShade="BF"/>
          <w:spacing w:val="-3"/>
          <w:sz w:val="22"/>
          <w:szCs w:val="22"/>
        </w:rPr>
      </w:pPr>
      <w:r w:rsidRPr="00071B86">
        <w:rPr>
          <w:rFonts w:cstheme="minorHAnsi"/>
          <w:snapToGrid w:val="0"/>
          <w:color w:val="253B61" w:themeColor="text2" w:themeShade="BF"/>
          <w:spacing w:val="-3"/>
          <w:sz w:val="22"/>
          <w:szCs w:val="22"/>
          <w:lang w:bidi="cy-GB"/>
        </w:rPr>
        <w:t>a gofynnaf drwy hyn ac awdurdodaf PCGC i dalu'r swm a ddisgrifir yn y gwerth fesul claf a nodwyd uchod i IGDC.</w:t>
      </w:r>
    </w:p>
    <w:tbl>
      <w:tblPr>
        <w:tblStyle w:val="TableGrid"/>
        <w:tblW w:w="9923" w:type="dxa"/>
        <w:tblInd w:w="108" w:type="dxa"/>
        <w:tblLook w:val="04A0" w:firstRow="1" w:lastRow="0" w:firstColumn="1" w:lastColumn="0" w:noHBand="0" w:noVBand="1"/>
      </w:tblPr>
      <w:tblGrid>
        <w:gridCol w:w="2410"/>
        <w:gridCol w:w="4116"/>
        <w:gridCol w:w="3397"/>
      </w:tblGrid>
      <w:tr w:rsidR="00071B86" w:rsidRPr="00071B86" w14:paraId="0A8D3475" w14:textId="77777777" w:rsidTr="00D060B3"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5DCE1659" w14:textId="77777777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spacing w:before="240" w:after="240"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4"/>
                <w:szCs w:val="24"/>
                <w:u w:val="single"/>
              </w:rPr>
            </w:pPr>
            <w:r w:rsidRPr="00071B86"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4"/>
                <w:szCs w:val="24"/>
                <w:lang w:bidi="cy-GB"/>
              </w:rPr>
              <w:t>Llofnod:</w:t>
            </w:r>
          </w:p>
        </w:tc>
        <w:tc>
          <w:tcPr>
            <w:tcW w:w="4116" w:type="dxa"/>
            <w:tcBorders>
              <w:top w:val="nil"/>
              <w:left w:val="nil"/>
              <w:right w:val="nil"/>
            </w:tcBorders>
          </w:tcPr>
          <w:p w14:paraId="463C3451" w14:textId="77777777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253B61" w:themeColor="text2" w:themeShade="BF"/>
                <w:spacing w:val="-3"/>
                <w:sz w:val="24"/>
                <w:szCs w:val="24"/>
              </w:rPr>
            </w:pPr>
          </w:p>
        </w:tc>
        <w:tc>
          <w:tcPr>
            <w:tcW w:w="3397" w:type="dxa"/>
            <w:tcBorders>
              <w:top w:val="nil"/>
              <w:left w:val="nil"/>
              <w:right w:val="nil"/>
            </w:tcBorders>
          </w:tcPr>
          <w:p w14:paraId="0EAFD50E" w14:textId="77777777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253B61" w:themeColor="text2" w:themeShade="BF"/>
                <w:spacing w:val="-3"/>
                <w:sz w:val="24"/>
                <w:szCs w:val="24"/>
              </w:rPr>
            </w:pPr>
          </w:p>
        </w:tc>
      </w:tr>
      <w:tr w:rsidR="00071B86" w:rsidRPr="00071B86" w14:paraId="66B8D735" w14:textId="77777777" w:rsidTr="00D060B3"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66223316" w14:textId="77777777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spacing w:before="240" w:after="240"/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4"/>
                <w:szCs w:val="24"/>
              </w:rPr>
            </w:pPr>
            <w:r w:rsidRPr="00071B86">
              <w:rPr>
                <w:rFonts w:asciiTheme="minorHAnsi" w:hAnsiTheme="minorHAnsi" w:cstheme="minorHAnsi"/>
                <w:b/>
                <w:snapToGrid w:val="0"/>
                <w:color w:val="253B61" w:themeColor="text2" w:themeShade="BF"/>
                <w:spacing w:val="-3"/>
                <w:sz w:val="24"/>
                <w:szCs w:val="24"/>
                <w:lang w:bidi="cy-GB"/>
              </w:rPr>
              <w:t>Dyddiad:</w:t>
            </w:r>
          </w:p>
        </w:tc>
        <w:tc>
          <w:tcPr>
            <w:tcW w:w="4116" w:type="dxa"/>
            <w:tcBorders>
              <w:left w:val="nil"/>
              <w:right w:val="nil"/>
            </w:tcBorders>
          </w:tcPr>
          <w:p w14:paraId="490EB0E1" w14:textId="7E37DE30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253B61" w:themeColor="text2" w:themeShade="BF"/>
                <w:spacing w:val="-3"/>
                <w:sz w:val="24"/>
                <w:szCs w:val="24"/>
              </w:rPr>
            </w:pPr>
          </w:p>
        </w:tc>
        <w:tc>
          <w:tcPr>
            <w:tcW w:w="3397" w:type="dxa"/>
            <w:tcBorders>
              <w:left w:val="nil"/>
              <w:right w:val="nil"/>
            </w:tcBorders>
          </w:tcPr>
          <w:p w14:paraId="53A47211" w14:textId="77777777" w:rsidR="00071B86" w:rsidRPr="00071B86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asciiTheme="minorHAnsi" w:hAnsiTheme="minorHAnsi" w:cstheme="minorHAnsi"/>
                <w:snapToGrid w:val="0"/>
                <w:color w:val="253B61" w:themeColor="text2" w:themeShade="BF"/>
                <w:spacing w:val="-3"/>
                <w:sz w:val="24"/>
                <w:szCs w:val="24"/>
              </w:rPr>
            </w:pPr>
          </w:p>
        </w:tc>
      </w:tr>
    </w:tbl>
    <w:p w14:paraId="5C24EEB5" w14:textId="77777777" w:rsidR="00071B86" w:rsidRPr="00071B86" w:rsidRDefault="00071B86" w:rsidP="00071B86">
      <w:pPr>
        <w:widowControl w:val="0"/>
        <w:tabs>
          <w:tab w:val="left" w:pos="-720"/>
          <w:tab w:val="left" w:pos="0"/>
          <w:tab w:val="left" w:pos="720"/>
          <w:tab w:val="left" w:pos="1440"/>
          <w:tab w:val="left" w:pos="2160"/>
          <w:tab w:val="left" w:pos="2552"/>
          <w:tab w:val="left" w:pos="2880"/>
          <w:tab w:val="left" w:pos="3600"/>
        </w:tabs>
        <w:suppressAutoHyphens/>
        <w:rPr>
          <w:rFonts w:cstheme="minorHAnsi"/>
          <w:b/>
          <w:snapToGrid w:val="0"/>
          <w:color w:val="253B61" w:themeColor="text2" w:themeShade="BF"/>
          <w:spacing w:val="-3"/>
          <w:sz w:val="24"/>
          <w:szCs w:val="24"/>
          <w:u w:val="single"/>
        </w:rPr>
      </w:pPr>
    </w:p>
    <w:p w14:paraId="0FE68985" w14:textId="3300973E" w:rsidR="00071B86" w:rsidRPr="00071B86" w:rsidRDefault="00071B86" w:rsidP="00071B86">
      <w:pPr>
        <w:widowControl w:val="0"/>
        <w:tabs>
          <w:tab w:val="left" w:pos="-720"/>
        </w:tabs>
        <w:suppressAutoHyphens/>
        <w:rPr>
          <w:rFonts w:cstheme="minorHAnsi"/>
          <w:b/>
          <w:bCs/>
          <w:snapToGrid w:val="0"/>
          <w:color w:val="253B61" w:themeColor="text2" w:themeShade="BF"/>
          <w:spacing w:val="-3"/>
          <w:sz w:val="22"/>
          <w:szCs w:val="22"/>
        </w:rPr>
      </w:pPr>
      <w:r w:rsidRPr="00071B86">
        <w:rPr>
          <w:rFonts w:cstheme="minorHAnsi"/>
          <w:snapToGrid w:val="0"/>
          <w:color w:val="253B61" w:themeColor="text2" w:themeShade="BF"/>
          <w:spacing w:val="-3"/>
          <w:sz w:val="22"/>
          <w:szCs w:val="22"/>
          <w:lang w:bidi="cy-GB"/>
        </w:rPr>
        <w:t xml:space="preserve">Dychwelwch y mandad wedi’i gwblhau i: </w:t>
      </w:r>
      <w:r w:rsidRPr="00071B86">
        <w:rPr>
          <w:rFonts w:cstheme="minorHAnsi"/>
          <w:b/>
          <w:snapToGrid w:val="0"/>
          <w:color w:val="253B61" w:themeColor="text2" w:themeShade="BF"/>
          <w:spacing w:val="-3"/>
          <w:sz w:val="22"/>
          <w:szCs w:val="22"/>
          <w:u w:val="single"/>
          <w:lang w:bidi="cy-GB"/>
        </w:rPr>
        <w:t>DHCWGMPDPO@wales.nhs.uk</w:t>
      </w:r>
    </w:p>
    <w:p w14:paraId="040963AD" w14:textId="2036E6F3" w:rsidR="00896F15" w:rsidRPr="0018422D" w:rsidRDefault="00896F15" w:rsidP="00071B86">
      <w:pPr>
        <w:widowControl w:val="0"/>
        <w:tabs>
          <w:tab w:val="left" w:pos="-720"/>
        </w:tabs>
        <w:suppressAutoHyphens/>
        <w:rPr>
          <w:rFonts w:ascii="Rubik" w:hAnsi="Rubik" w:cs="Rubik"/>
          <w:color w:val="253B61"/>
          <w:spacing w:val="-3"/>
          <w:sz w:val="22"/>
          <w:szCs w:val="22"/>
        </w:rPr>
      </w:pPr>
      <w:r w:rsidRPr="00896F15">
        <w:rPr>
          <w:rFonts w:ascii="Rubik" w:hAnsi="Rubik" w:cs="Rubik"/>
          <w:color w:val="253B61"/>
          <w:spacing w:val="-3"/>
          <w:sz w:val="22"/>
          <w:szCs w:val="22"/>
        </w:rPr>
        <w:t xml:space="preserve">Neu drwy'r post i   </w:t>
      </w:r>
      <w:r w:rsidRPr="00896F15">
        <w:rPr>
          <w:rFonts w:ascii="Rubik" w:hAnsi="Rubik" w:cs="Rubik"/>
          <w:b/>
          <w:bCs/>
          <w:color w:val="253B61"/>
          <w:spacing w:val="-3"/>
          <w:sz w:val="22"/>
          <w:szCs w:val="22"/>
        </w:rPr>
        <w:t>Wasanaeth Cymorth IG gan DPO 6</w:t>
      </w:r>
      <w:r w:rsidRPr="0018422D">
        <w:rPr>
          <w:rFonts w:ascii="Rubik" w:hAnsi="Rubik" w:cs="Rubik"/>
          <w:b/>
          <w:bCs/>
          <w:color w:val="253B61"/>
          <w:spacing w:val="-3"/>
          <w:sz w:val="22"/>
          <w:szCs w:val="22"/>
          <w:vertAlign w:val="superscript"/>
        </w:rPr>
        <w:t>ed</w:t>
      </w:r>
      <w:r w:rsidRPr="00896F15">
        <w:rPr>
          <w:rFonts w:ascii="Rubik" w:hAnsi="Rubik" w:cs="Rubik"/>
          <w:b/>
          <w:bCs/>
          <w:color w:val="253B61"/>
          <w:spacing w:val="-3"/>
          <w:sz w:val="22"/>
          <w:szCs w:val="22"/>
        </w:rPr>
        <w:t xml:space="preserve">  Llawr, Iechyd a Gofal Digidol Cymru,  Tŷ  Glan-yr-Afon, 21 Heol Ddwyrain y Bont-faen, Caerdydd, CF11 9AD</w:t>
      </w:r>
      <w:r w:rsidRPr="0018422D">
        <w:rPr>
          <w:rFonts w:ascii="Rubik" w:hAnsi="Rubik" w:cs="Rubik"/>
          <w:color w:val="253B61"/>
          <w:spacing w:val="-3"/>
          <w:sz w:val="22"/>
          <w:szCs w:val="22"/>
        </w:rPr>
        <w:t xml:space="preserve"> </w:t>
      </w:r>
    </w:p>
    <w:p w14:paraId="27745E10" w14:textId="77777777" w:rsidR="00896F15" w:rsidRDefault="00896F15" w:rsidP="00071B86">
      <w:pPr>
        <w:widowControl w:val="0"/>
        <w:tabs>
          <w:tab w:val="left" w:pos="-720"/>
        </w:tabs>
        <w:suppressAutoHyphens/>
        <w:rPr>
          <w:rFonts w:ascii="Rubik" w:hAnsi="Rubik" w:cs="Rubik"/>
          <w:color w:val="253B61"/>
          <w:spacing w:val="-3"/>
          <w:sz w:val="22"/>
          <w:szCs w:val="22"/>
        </w:rPr>
      </w:pPr>
    </w:p>
    <w:p w14:paraId="37B88163" w14:textId="77418410" w:rsidR="00071B86" w:rsidRPr="00071B86" w:rsidRDefault="00071B86" w:rsidP="00071B86">
      <w:pPr>
        <w:widowControl w:val="0"/>
        <w:tabs>
          <w:tab w:val="left" w:pos="-720"/>
        </w:tabs>
        <w:suppressAutoHyphens/>
        <w:rPr>
          <w:rFonts w:cstheme="minorHAnsi"/>
          <w:b/>
          <w:snapToGrid w:val="0"/>
          <w:color w:val="253B61" w:themeColor="text2" w:themeShade="BF"/>
          <w:spacing w:val="-2"/>
          <w:sz w:val="22"/>
          <w:szCs w:val="22"/>
        </w:rPr>
      </w:pPr>
      <w:r w:rsidRPr="00071B86">
        <w:rPr>
          <w:rFonts w:cstheme="minorHAnsi"/>
          <w:b/>
          <w:snapToGrid w:val="0"/>
          <w:color w:val="253B61" w:themeColor="text2" w:themeShade="BF"/>
          <w:spacing w:val="-2"/>
          <w:sz w:val="22"/>
          <w:szCs w:val="22"/>
          <w:lang w:bidi="cy-GB"/>
        </w:rPr>
        <w:t>AT DDEFNYDD SWYDDFA YN UNIG: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07"/>
        <w:gridCol w:w="3308"/>
        <w:gridCol w:w="3308"/>
      </w:tblGrid>
      <w:tr w:rsidR="00071B86" w:rsidRPr="00782239" w14:paraId="5B76F444" w14:textId="77777777" w:rsidTr="00D060B3">
        <w:trPr>
          <w:trHeight w:val="1373"/>
        </w:trPr>
        <w:tc>
          <w:tcPr>
            <w:tcW w:w="3307" w:type="dxa"/>
            <w:shd w:val="pct5" w:color="auto" w:fill="FFFFFF"/>
          </w:tcPr>
          <w:p w14:paraId="3C488FBA" w14:textId="77777777" w:rsidR="00071B86" w:rsidRPr="00782239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253B61" w:themeColor="text2" w:themeShade="BF"/>
                <w:spacing w:val="-2"/>
              </w:rPr>
            </w:pPr>
            <w:r w:rsidRPr="00782239">
              <w:rPr>
                <w:rFonts w:cstheme="minorHAnsi"/>
                <w:b/>
                <w:snapToGrid w:val="0"/>
                <w:color w:val="253B61" w:themeColor="text2" w:themeShade="BF"/>
                <w:spacing w:val="-2"/>
                <w:lang w:bidi="cy-GB"/>
              </w:rPr>
              <w:t>Wedi’i anfon at Gydlynydd y Gronfa Ddata ar:</w:t>
            </w:r>
          </w:p>
          <w:p w14:paraId="46BEA777" w14:textId="77777777" w:rsidR="00071B86" w:rsidRPr="00782239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253B61" w:themeColor="text2" w:themeShade="BF"/>
                <w:spacing w:val="-2"/>
              </w:rPr>
            </w:pPr>
          </w:p>
        </w:tc>
        <w:tc>
          <w:tcPr>
            <w:tcW w:w="3308" w:type="dxa"/>
            <w:shd w:val="pct5" w:color="auto" w:fill="FFFFFF"/>
          </w:tcPr>
          <w:p w14:paraId="1B2B525B" w14:textId="1040F222" w:rsidR="00071B86" w:rsidRPr="00782239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253B61" w:themeColor="text2" w:themeShade="BF"/>
                <w:spacing w:val="-2"/>
              </w:rPr>
            </w:pPr>
            <w:r w:rsidRPr="00782239">
              <w:rPr>
                <w:rFonts w:cstheme="minorHAnsi"/>
                <w:b/>
                <w:snapToGrid w:val="0"/>
                <w:color w:val="253B61" w:themeColor="text2" w:themeShade="BF"/>
                <w:spacing w:val="-2"/>
                <w:lang w:bidi="cy-GB"/>
              </w:rPr>
              <w:t xml:space="preserve">Wedi'i gofnodi gan Gydlynydd y Gronfa Ddata ar: </w:t>
            </w:r>
          </w:p>
        </w:tc>
        <w:tc>
          <w:tcPr>
            <w:tcW w:w="3308" w:type="dxa"/>
            <w:shd w:val="pct5" w:color="auto" w:fill="FFFFFF"/>
          </w:tcPr>
          <w:p w14:paraId="68032388" w14:textId="77777777" w:rsidR="00071B86" w:rsidRPr="00782239" w:rsidRDefault="00071B86" w:rsidP="00D060B3">
            <w:pPr>
              <w:widowControl w:val="0"/>
              <w:tabs>
                <w:tab w:val="left" w:pos="-720"/>
              </w:tabs>
              <w:suppressAutoHyphens/>
              <w:rPr>
                <w:rFonts w:cstheme="minorHAnsi"/>
                <w:b/>
                <w:snapToGrid w:val="0"/>
                <w:color w:val="253B61" w:themeColor="text2" w:themeShade="BF"/>
                <w:spacing w:val="-2"/>
              </w:rPr>
            </w:pPr>
            <w:r w:rsidRPr="00782239">
              <w:rPr>
                <w:rFonts w:cstheme="minorHAnsi"/>
                <w:b/>
                <w:snapToGrid w:val="0"/>
                <w:color w:val="253B61" w:themeColor="text2" w:themeShade="BF"/>
                <w:spacing w:val="-2"/>
                <w:lang w:bidi="cy-GB"/>
              </w:rPr>
              <w:t>Wedi'i wirio gan y Swyddog Cyfrifol ar:</w:t>
            </w:r>
          </w:p>
        </w:tc>
      </w:tr>
    </w:tbl>
    <w:p w14:paraId="7D85C910" w14:textId="77777777" w:rsidR="00071B86" w:rsidRPr="00782239" w:rsidRDefault="00071B86" w:rsidP="00071B86">
      <w:pPr>
        <w:tabs>
          <w:tab w:val="left" w:pos="4020"/>
        </w:tabs>
        <w:rPr>
          <w:rFonts w:cstheme="minorHAnsi"/>
          <w:color w:val="253B61" w:themeColor="text2" w:themeShade="BF"/>
        </w:rPr>
      </w:pPr>
    </w:p>
    <w:p w14:paraId="296AFCDA" w14:textId="77777777" w:rsidR="005D3BEC" w:rsidRDefault="005D3BEC" w:rsidP="005D3BEC">
      <w:pPr>
        <w:rPr>
          <w:b/>
          <w:color w:val="253B61" w:themeColor="accent1" w:themeShade="BF"/>
          <w:sz w:val="28"/>
          <w:szCs w:val="28"/>
        </w:rPr>
      </w:pPr>
    </w:p>
    <w:p w14:paraId="4DB042FB" w14:textId="77777777" w:rsidR="00CE3914" w:rsidRDefault="00CE3914" w:rsidP="00063B64">
      <w:pPr>
        <w:rPr>
          <w:b/>
          <w:color w:val="253B61" w:themeColor="accent1" w:themeShade="BF"/>
          <w:sz w:val="28"/>
          <w:szCs w:val="28"/>
        </w:rPr>
      </w:pPr>
    </w:p>
    <w:p w14:paraId="1CF52F6B" w14:textId="54301AB0" w:rsidR="006401EF" w:rsidRPr="00782239" w:rsidRDefault="009078A3" w:rsidP="006401EF">
      <w:pPr>
        <w:rPr>
          <w:rFonts w:cstheme="minorHAnsi"/>
          <w:color w:val="253B61" w:themeColor="text2" w:themeShade="BF"/>
        </w:rPr>
      </w:pPr>
      <w:r>
        <w:rPr>
          <w:rFonts w:asciiTheme="majorHAnsi" w:eastAsiaTheme="majorEastAsia" w:hAnsiTheme="majorHAnsi" w:cstheme="majorBidi"/>
          <w:noProof/>
          <w:color w:val="253B61" w:themeColor="accent1" w:themeShade="BF"/>
          <w:sz w:val="26"/>
          <w:szCs w:val="26"/>
          <w:lang w:bidi="cy-GB"/>
        </w:rPr>
        <w:drawing>
          <wp:anchor distT="0" distB="0" distL="114300" distR="114300" simplePos="0" relativeHeight="251659264" behindDoc="1" locked="0" layoutInCell="1" allowOverlap="1" wp14:anchorId="1058C8D6" wp14:editId="1F65BB3D">
            <wp:simplePos x="0" y="0"/>
            <wp:positionH relativeFrom="page">
              <wp:align>right</wp:align>
            </wp:positionH>
            <wp:positionV relativeFrom="page">
              <wp:posOffset>9980295</wp:posOffset>
            </wp:positionV>
            <wp:extent cx="4042800" cy="554400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2800" cy="55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cysill"/>
      <w:bookmarkEnd w:id="0"/>
    </w:p>
    <w:sectPr w:rsidR="006401EF" w:rsidRPr="00782239" w:rsidSect="004D604A">
      <w:footerReference w:type="default" r:id="rId12"/>
      <w:headerReference w:type="first" r:id="rId13"/>
      <w:pgSz w:w="11906" w:h="16838"/>
      <w:pgMar w:top="720" w:right="720" w:bottom="720" w:left="720" w:header="708" w:footer="1417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18E088" w14:textId="77777777" w:rsidR="003B0D9D" w:rsidRDefault="003B0D9D" w:rsidP="00FC5C88">
      <w:pPr>
        <w:spacing w:after="0" w:line="240" w:lineRule="auto"/>
      </w:pPr>
      <w:r>
        <w:separator/>
      </w:r>
    </w:p>
  </w:endnote>
  <w:endnote w:type="continuationSeparator" w:id="0">
    <w:p w14:paraId="6948EEC9" w14:textId="77777777" w:rsidR="003B0D9D" w:rsidRDefault="003B0D9D" w:rsidP="00FC5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ubik">
    <w:altName w:val="Arial"/>
    <w:charset w:val="00"/>
    <w:family w:val="auto"/>
    <w:pitch w:val="variable"/>
    <w:sig w:usb0="A0002A6F" w:usb1="C000205B" w:usb2="00000000" w:usb3="00000000" w:csb0="000000F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ubik SemiBold">
    <w:altName w:val="Arial"/>
    <w:charset w:val="00"/>
    <w:family w:val="auto"/>
    <w:pitch w:val="variable"/>
    <w:sig w:usb0="A0002A6F" w:usb1="C000205B" w:usb2="00000000" w:usb3="00000000" w:csb0="000000F7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58277510"/>
      <w:docPartObj>
        <w:docPartGallery w:val="Page Numbers (Bottom of Page)"/>
        <w:docPartUnique/>
      </w:docPartObj>
    </w:sdtPr>
    <w:sdtEndPr>
      <w:rPr>
        <w:noProof/>
        <w:color w:val="325083" w:themeColor="text1"/>
      </w:rPr>
    </w:sdtEndPr>
    <w:sdtContent>
      <w:p w14:paraId="27F7EB03" w14:textId="133C6886" w:rsidR="004D604A" w:rsidRDefault="004D604A">
        <w:pPr>
          <w:pStyle w:val="Footer"/>
          <w:jc w:val="right"/>
        </w:pPr>
        <w:r>
          <w:rPr>
            <w:noProof/>
            <w:lang w:bidi="cy-GB"/>
          </w:rPr>
          <w:drawing>
            <wp:anchor distT="0" distB="0" distL="114300" distR="114300" simplePos="0" relativeHeight="251663360" behindDoc="1" locked="0" layoutInCell="1" allowOverlap="1" wp14:anchorId="2D2103E1" wp14:editId="12BAC5A6">
              <wp:simplePos x="0" y="0"/>
              <wp:positionH relativeFrom="margin">
                <wp:posOffset>281305</wp:posOffset>
              </wp:positionH>
              <wp:positionV relativeFrom="paragraph">
                <wp:posOffset>95885</wp:posOffset>
              </wp:positionV>
              <wp:extent cx="1901825" cy="737870"/>
              <wp:effectExtent l="0" t="0" r="0" b="5080"/>
              <wp:wrapTight wrapText="bothSides">
                <wp:wrapPolygon edited="0">
                  <wp:start x="7573" y="0"/>
                  <wp:lineTo x="3245" y="1115"/>
                  <wp:lineTo x="649" y="4461"/>
                  <wp:lineTo x="865" y="13384"/>
                  <wp:lineTo x="4976" y="18960"/>
                  <wp:lineTo x="7140" y="18960"/>
                  <wp:lineTo x="7356" y="21191"/>
                  <wp:lineTo x="11900" y="21191"/>
                  <wp:lineTo x="12333" y="18960"/>
                  <wp:lineTo x="14280" y="18960"/>
                  <wp:lineTo x="20771" y="12269"/>
                  <wp:lineTo x="20771" y="10038"/>
                  <wp:lineTo x="19040" y="0"/>
                  <wp:lineTo x="7573" y="0"/>
                </wp:wrapPolygon>
              </wp:wrapTight>
              <wp:docPr id="1927346080" name="Picture 1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27346080" name="Picture 11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901825" cy="73787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  <w:p w14:paraId="3F3613A5" w14:textId="46D301C6" w:rsidR="001F6494" w:rsidRPr="001F6494" w:rsidRDefault="001F6494">
        <w:pPr>
          <w:pStyle w:val="Footer"/>
          <w:jc w:val="right"/>
          <w:rPr>
            <w:color w:val="325083" w:themeColor="text1"/>
          </w:rPr>
        </w:pPr>
        <w:r w:rsidRPr="001F6494">
          <w:rPr>
            <w:color w:val="325083" w:themeColor="text1"/>
            <w:lang w:bidi="cy-GB"/>
          </w:rPr>
          <w:fldChar w:fldCharType="begin"/>
        </w:r>
        <w:r w:rsidRPr="001F6494">
          <w:rPr>
            <w:color w:val="325083" w:themeColor="text1"/>
            <w:lang w:bidi="cy-GB"/>
          </w:rPr>
          <w:instrText xml:space="preserve"> PAGE   \* MERGEFORMAT </w:instrText>
        </w:r>
        <w:r w:rsidRPr="001F6494">
          <w:rPr>
            <w:color w:val="325083" w:themeColor="text1"/>
            <w:lang w:bidi="cy-GB"/>
          </w:rPr>
          <w:fldChar w:fldCharType="separate"/>
        </w:r>
        <w:r w:rsidRPr="001F6494">
          <w:rPr>
            <w:noProof/>
            <w:color w:val="325083" w:themeColor="text1"/>
            <w:lang w:bidi="cy-GB"/>
          </w:rPr>
          <w:t>2</w:t>
        </w:r>
        <w:r w:rsidRPr="001F6494">
          <w:rPr>
            <w:noProof/>
            <w:color w:val="325083" w:themeColor="text1"/>
            <w:lang w:bidi="cy-GB"/>
          </w:rPr>
          <w:fldChar w:fldCharType="end"/>
        </w:r>
      </w:p>
    </w:sdtContent>
  </w:sdt>
  <w:p w14:paraId="41D5A586" w14:textId="0D6267FF" w:rsidR="00FC5C88" w:rsidRDefault="004D604A" w:rsidP="001F6494">
    <w:pPr>
      <w:pStyle w:val="Footer"/>
      <w:tabs>
        <w:tab w:val="clear" w:pos="4513"/>
        <w:tab w:val="clear" w:pos="9026"/>
        <w:tab w:val="left" w:pos="4125"/>
      </w:tabs>
    </w:pPr>
    <w:r>
      <w:rPr>
        <w:noProof/>
        <w:lang w:bidi="cy-GB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605F467" wp14:editId="753EB40D">
              <wp:simplePos x="0" y="0"/>
              <wp:positionH relativeFrom="margin">
                <wp:posOffset>3095625</wp:posOffset>
              </wp:positionH>
              <wp:positionV relativeFrom="paragraph">
                <wp:posOffset>79500</wp:posOffset>
              </wp:positionV>
              <wp:extent cx="3533775" cy="9400"/>
              <wp:effectExtent l="0" t="0" r="28575" b="29210"/>
              <wp:wrapNone/>
              <wp:docPr id="1395403767" name="Straight Connector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533775" cy="940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E1DDE7E" id="Straight Connector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243.75pt,6.25pt" to="522pt,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" strokecolor="#325083 [3213]" strokeweight=".5pt">
              <v:stroke joinstyle="miter"/>
              <w10:wrap anchorx="margin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F32A54" w14:textId="77777777" w:rsidR="003B0D9D" w:rsidRDefault="003B0D9D" w:rsidP="00FC5C88">
      <w:pPr>
        <w:spacing w:after="0" w:line="240" w:lineRule="auto"/>
      </w:pPr>
      <w:r>
        <w:separator/>
      </w:r>
    </w:p>
  </w:footnote>
  <w:footnote w:type="continuationSeparator" w:id="0">
    <w:p w14:paraId="35924007" w14:textId="77777777" w:rsidR="003B0D9D" w:rsidRDefault="003B0D9D" w:rsidP="00FC5C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32F38E" w14:textId="459D50DD" w:rsidR="009078A3" w:rsidRDefault="009078A3">
    <w:pPr>
      <w:pStyle w:val="Header"/>
    </w:pPr>
    <w:r>
      <w:rPr>
        <w:noProof/>
        <w:lang w:bidi="cy-GB"/>
      </w:rPr>
      <w:drawing>
        <wp:anchor distT="0" distB="0" distL="114300" distR="114300" simplePos="0" relativeHeight="251664384" behindDoc="1" locked="0" layoutInCell="1" allowOverlap="1" wp14:anchorId="3F340ABF" wp14:editId="64F90A26">
          <wp:simplePos x="0" y="0"/>
          <wp:positionH relativeFrom="margin">
            <wp:align>center</wp:align>
          </wp:positionH>
          <wp:positionV relativeFrom="paragraph">
            <wp:posOffset>7620</wp:posOffset>
          </wp:positionV>
          <wp:extent cx="1743075" cy="615315"/>
          <wp:effectExtent l="0" t="0" r="0" b="0"/>
          <wp:wrapNone/>
          <wp:docPr id="897689175" name="Picture 1" descr="A black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7689175" name="Picture 1" descr="A black background with blue text&#10;&#10;Description automatically generated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075" cy="6153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F3F95"/>
    <w:multiLevelType w:val="hybridMultilevel"/>
    <w:tmpl w:val="1B8667B4"/>
    <w:lvl w:ilvl="0" w:tplc="06CAD7B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D63AFC"/>
    <w:multiLevelType w:val="hybridMultilevel"/>
    <w:tmpl w:val="08D88A60"/>
    <w:lvl w:ilvl="0" w:tplc="5A4A45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851502"/>
    <w:multiLevelType w:val="hybridMultilevel"/>
    <w:tmpl w:val="789C7792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B81A3FDC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  <w:sz w:val="24"/>
        <w:szCs w:val="24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5D4517E"/>
    <w:multiLevelType w:val="hybridMultilevel"/>
    <w:tmpl w:val="0DCA600A"/>
    <w:lvl w:ilvl="0" w:tplc="08090001">
      <w:start w:val="1"/>
      <w:numFmt w:val="bullet"/>
      <w:lvlText w:val=""/>
      <w:lvlJc w:val="left"/>
      <w:pPr>
        <w:ind w:left="11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6F225AF"/>
    <w:multiLevelType w:val="hybridMultilevel"/>
    <w:tmpl w:val="5CA0DAC0"/>
    <w:lvl w:ilvl="0" w:tplc="B4129F5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ED4BEC"/>
    <w:multiLevelType w:val="hybridMultilevel"/>
    <w:tmpl w:val="28383174"/>
    <w:lvl w:ilvl="0" w:tplc="900C96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70FB86"/>
    <w:multiLevelType w:val="hybridMultilevel"/>
    <w:tmpl w:val="30C0AA40"/>
    <w:lvl w:ilvl="0" w:tplc="09AA1848">
      <w:start w:val="1"/>
      <w:numFmt w:val="bullet"/>
      <w:lvlText w:val="•"/>
      <w:lvlJc w:val="left"/>
      <w:rPr>
        <w:sz w:val="24"/>
        <w:szCs w:val="24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0B56078B"/>
    <w:multiLevelType w:val="hybridMultilevel"/>
    <w:tmpl w:val="6D12EAB4"/>
    <w:lvl w:ilvl="0" w:tplc="904C2F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C00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E283F30"/>
    <w:multiLevelType w:val="hybridMultilevel"/>
    <w:tmpl w:val="F0F6BB72"/>
    <w:lvl w:ilvl="0" w:tplc="F8382B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4B3D6F"/>
    <w:multiLevelType w:val="multilevel"/>
    <w:tmpl w:val="2A88F79C"/>
    <w:lvl w:ilvl="0">
      <w:start w:val="1"/>
      <w:numFmt w:val="decimal"/>
      <w:lvlText w:val="%1.0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4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" w15:restartNumberingAfterBreak="0">
    <w:nsid w:val="18FD4741"/>
    <w:multiLevelType w:val="hybridMultilevel"/>
    <w:tmpl w:val="A97EF1D6"/>
    <w:lvl w:ilvl="0" w:tplc="3E522E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D027A9"/>
    <w:multiLevelType w:val="hybridMultilevel"/>
    <w:tmpl w:val="40C0894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FB7738D"/>
    <w:multiLevelType w:val="multilevel"/>
    <w:tmpl w:val="4DCE576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3" w15:restartNumberingAfterBreak="0">
    <w:nsid w:val="1FE70B07"/>
    <w:multiLevelType w:val="hybridMultilevel"/>
    <w:tmpl w:val="688A07E0"/>
    <w:lvl w:ilvl="0" w:tplc="1E702918">
      <w:start w:val="1"/>
      <w:numFmt w:val="bullet"/>
      <w:pStyle w:val="Head2Bullet"/>
      <w:lvlText w:val=""/>
      <w:lvlJc w:val="left"/>
      <w:pPr>
        <w:tabs>
          <w:tab w:val="num" w:pos="1985"/>
        </w:tabs>
        <w:ind w:left="2705" w:hanging="1004"/>
      </w:pPr>
      <w:rPr>
        <w:rFonts w:ascii="Symbol" w:hAnsi="Symbol" w:hint="default"/>
      </w:rPr>
    </w:lvl>
    <w:lvl w:ilvl="1" w:tplc="E1925710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2" w:tplc="52D8ABB0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10B2E2CC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613214B6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hint="default"/>
      </w:rPr>
    </w:lvl>
    <w:lvl w:ilvl="5" w:tplc="F8D22630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8200CF1C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F4365DBC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hint="default"/>
      </w:rPr>
    </w:lvl>
    <w:lvl w:ilvl="8" w:tplc="87A09F18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21614BDD"/>
    <w:multiLevelType w:val="hybridMultilevel"/>
    <w:tmpl w:val="3F003796"/>
    <w:lvl w:ilvl="0" w:tplc="06CAD7B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55860AE"/>
    <w:multiLevelType w:val="hybridMultilevel"/>
    <w:tmpl w:val="3BF0E64E"/>
    <w:lvl w:ilvl="0" w:tplc="D212A9B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72E5B18"/>
    <w:multiLevelType w:val="hybridMultilevel"/>
    <w:tmpl w:val="9D8A5AEC"/>
    <w:lvl w:ilvl="0" w:tplc="812ABD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FF28D5"/>
    <w:multiLevelType w:val="hybridMultilevel"/>
    <w:tmpl w:val="63761976"/>
    <w:lvl w:ilvl="0" w:tplc="904C2F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C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1743DB"/>
    <w:multiLevelType w:val="hybridMultilevel"/>
    <w:tmpl w:val="EDF8EB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2322F7"/>
    <w:multiLevelType w:val="hybridMultilevel"/>
    <w:tmpl w:val="6B5E6D74"/>
    <w:lvl w:ilvl="0" w:tplc="80C23AD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trike w:val="0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2E7C7F04"/>
    <w:multiLevelType w:val="hybridMultilevel"/>
    <w:tmpl w:val="E8FA7E8E"/>
    <w:lvl w:ilvl="0" w:tplc="A4EC9F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EA24FE"/>
    <w:multiLevelType w:val="hybridMultilevel"/>
    <w:tmpl w:val="B70843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D2BB6"/>
    <w:multiLevelType w:val="hybridMultilevel"/>
    <w:tmpl w:val="6170A2DC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A904CD4"/>
    <w:multiLevelType w:val="hybridMultilevel"/>
    <w:tmpl w:val="07B869AA"/>
    <w:lvl w:ilvl="0" w:tplc="355207EC">
      <w:start w:val="1"/>
      <w:numFmt w:val="bullet"/>
      <w:lvlText w:val="•"/>
      <w:lvlJc w:val="left"/>
      <w:rPr>
        <w:rFonts w:asciiTheme="minorHAnsi" w:hAnsiTheme="minorHAnsi" w:hint="default"/>
        <w:sz w:val="24"/>
        <w:szCs w:val="24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3B0D2D93"/>
    <w:multiLevelType w:val="multilevel"/>
    <w:tmpl w:val="FFFFFFFF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abstractNum w:abstractNumId="25" w15:restartNumberingAfterBreak="0">
    <w:nsid w:val="40E42C31"/>
    <w:multiLevelType w:val="hybridMultilevel"/>
    <w:tmpl w:val="1EB21C4A"/>
    <w:lvl w:ilvl="0" w:tplc="08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6" w15:restartNumberingAfterBreak="0">
    <w:nsid w:val="45075729"/>
    <w:multiLevelType w:val="hybridMultilevel"/>
    <w:tmpl w:val="1570ACD4"/>
    <w:lvl w:ilvl="0" w:tplc="B5703E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173458"/>
    <w:multiLevelType w:val="hybridMultilevel"/>
    <w:tmpl w:val="6ED8EE10"/>
    <w:lvl w:ilvl="0" w:tplc="FFFFFFFF">
      <w:start w:val="1"/>
      <w:numFmt w:val="bullet"/>
      <w:lvlText w:val="•"/>
      <w:lvlJc w:val="left"/>
    </w:lvl>
    <w:lvl w:ilvl="1" w:tplc="08090001">
      <w:start w:val="1"/>
      <w:numFmt w:val="bullet"/>
      <w:lvlText w:val=""/>
      <w:lvlJc w:val="left"/>
      <w:rPr>
        <w:rFonts w:ascii="Symbol" w:hAnsi="Symbol" w:hint="default"/>
      </w:r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4AB0188B"/>
    <w:multiLevelType w:val="hybridMultilevel"/>
    <w:tmpl w:val="63E47E44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DA9188D"/>
    <w:multiLevelType w:val="hybridMultilevel"/>
    <w:tmpl w:val="8242A2B2"/>
    <w:lvl w:ilvl="0" w:tplc="1B84F6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E055FDC"/>
    <w:multiLevelType w:val="hybridMultilevel"/>
    <w:tmpl w:val="29AAAEC4"/>
    <w:lvl w:ilvl="0" w:tplc="F8382B8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FAE0F5E"/>
    <w:multiLevelType w:val="hybridMultilevel"/>
    <w:tmpl w:val="5A200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119763F"/>
    <w:multiLevelType w:val="hybridMultilevel"/>
    <w:tmpl w:val="EBDE48A8"/>
    <w:lvl w:ilvl="0" w:tplc="A20AC49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ADF94" w:themeColor="accent5" w:themeTint="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4980D92"/>
    <w:multiLevelType w:val="hybridMultilevel"/>
    <w:tmpl w:val="A7ACF3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518493A"/>
    <w:multiLevelType w:val="hybridMultilevel"/>
    <w:tmpl w:val="B64ABC74"/>
    <w:lvl w:ilvl="0" w:tplc="59F6A4B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558F0419"/>
    <w:multiLevelType w:val="multilevel"/>
    <w:tmpl w:val="E71E2A6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6" w15:restartNumberingAfterBreak="0">
    <w:nsid w:val="55EB5F3A"/>
    <w:multiLevelType w:val="hybridMultilevel"/>
    <w:tmpl w:val="581470A6"/>
    <w:lvl w:ilvl="0" w:tplc="F746CDC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BACAE4" w:themeColor="accent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50F474E"/>
    <w:multiLevelType w:val="hybridMultilevel"/>
    <w:tmpl w:val="9D3ED71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85006A4"/>
    <w:multiLevelType w:val="hybridMultilevel"/>
    <w:tmpl w:val="269CAE7A"/>
    <w:lvl w:ilvl="0" w:tplc="2064FA4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95666B4"/>
    <w:multiLevelType w:val="hybridMultilevel"/>
    <w:tmpl w:val="1ABAADA8"/>
    <w:lvl w:ilvl="0" w:tplc="4880BE6E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56C13F9"/>
    <w:multiLevelType w:val="hybridMultilevel"/>
    <w:tmpl w:val="EEA6EE64"/>
    <w:lvl w:ilvl="0" w:tplc="1E1A34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57C7666"/>
    <w:multiLevelType w:val="hybridMultilevel"/>
    <w:tmpl w:val="8C42369E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5E34AF8"/>
    <w:multiLevelType w:val="hybridMultilevel"/>
    <w:tmpl w:val="D5361614"/>
    <w:lvl w:ilvl="0" w:tplc="1B84F6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7F95472"/>
    <w:multiLevelType w:val="hybridMultilevel"/>
    <w:tmpl w:val="C70214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8151650"/>
    <w:multiLevelType w:val="hybridMultilevel"/>
    <w:tmpl w:val="F3327472"/>
    <w:lvl w:ilvl="0" w:tplc="D41AAA88">
      <w:start w:val="1"/>
      <w:numFmt w:val="bullet"/>
      <w:lvlText w:val=""/>
      <w:lvlJc w:val="left"/>
      <w:pPr>
        <w:ind w:left="2213" w:hanging="360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45" w15:restartNumberingAfterBreak="0">
    <w:nsid w:val="79515D2E"/>
    <w:multiLevelType w:val="hybridMultilevel"/>
    <w:tmpl w:val="8BA25FDA"/>
    <w:lvl w:ilvl="0" w:tplc="5A4A459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9FB5DA" w:themeColor="accent1" w:themeTint="66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7A78148E"/>
    <w:multiLevelType w:val="hybridMultilevel"/>
    <w:tmpl w:val="F886AE74"/>
    <w:lvl w:ilvl="0" w:tplc="3474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6D0554"/>
    <w:multiLevelType w:val="hybridMultilevel"/>
    <w:tmpl w:val="8708B4C0"/>
    <w:lvl w:ilvl="0" w:tplc="904C2F8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C000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7F1803E5"/>
    <w:multiLevelType w:val="hybridMultilevel"/>
    <w:tmpl w:val="15002398"/>
    <w:lvl w:ilvl="0" w:tplc="D6CCE57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B294A" w:themeColor="accent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7F92601F"/>
    <w:multiLevelType w:val="hybridMultilevel"/>
    <w:tmpl w:val="284C5E1A"/>
    <w:lvl w:ilvl="0" w:tplc="1B84F6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12A3C9" w:themeColor="accen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29877603">
    <w:abstractNumId w:val="12"/>
  </w:num>
  <w:num w:numId="2" w16cid:durableId="1154566918">
    <w:abstractNumId w:val="35"/>
  </w:num>
  <w:num w:numId="3" w16cid:durableId="1308701679">
    <w:abstractNumId w:val="39"/>
  </w:num>
  <w:num w:numId="4" w16cid:durableId="1949114991">
    <w:abstractNumId w:val="9"/>
  </w:num>
  <w:num w:numId="5" w16cid:durableId="2023621868">
    <w:abstractNumId w:val="24"/>
  </w:num>
  <w:num w:numId="6" w16cid:durableId="1282566739">
    <w:abstractNumId w:val="4"/>
  </w:num>
  <w:num w:numId="7" w16cid:durableId="1605575489">
    <w:abstractNumId w:val="6"/>
  </w:num>
  <w:num w:numId="8" w16cid:durableId="1209302464">
    <w:abstractNumId w:val="27"/>
  </w:num>
  <w:num w:numId="9" w16cid:durableId="681929893">
    <w:abstractNumId w:val="2"/>
  </w:num>
  <w:num w:numId="10" w16cid:durableId="1543246304">
    <w:abstractNumId w:val="23"/>
  </w:num>
  <w:num w:numId="11" w16cid:durableId="2007510161">
    <w:abstractNumId w:val="44"/>
  </w:num>
  <w:num w:numId="12" w16cid:durableId="32509686">
    <w:abstractNumId w:val="13"/>
  </w:num>
  <w:num w:numId="13" w16cid:durableId="826556208">
    <w:abstractNumId w:val="21"/>
  </w:num>
  <w:num w:numId="14" w16cid:durableId="396560353">
    <w:abstractNumId w:val="25"/>
  </w:num>
  <w:num w:numId="15" w16cid:durableId="217478868">
    <w:abstractNumId w:val="43"/>
  </w:num>
  <w:num w:numId="16" w16cid:durableId="695734313">
    <w:abstractNumId w:val="3"/>
  </w:num>
  <w:num w:numId="17" w16cid:durableId="1656452659">
    <w:abstractNumId w:val="33"/>
  </w:num>
  <w:num w:numId="18" w16cid:durableId="676273724">
    <w:abstractNumId w:val="18"/>
  </w:num>
  <w:num w:numId="19" w16cid:durableId="1779981480">
    <w:abstractNumId w:val="0"/>
  </w:num>
  <w:num w:numId="20" w16cid:durableId="1996298206">
    <w:abstractNumId w:val="29"/>
  </w:num>
  <w:num w:numId="21" w16cid:durableId="976300242">
    <w:abstractNumId w:val="16"/>
  </w:num>
  <w:num w:numId="22" w16cid:durableId="204491100">
    <w:abstractNumId w:val="5"/>
  </w:num>
  <w:num w:numId="23" w16cid:durableId="1216551017">
    <w:abstractNumId w:val="40"/>
  </w:num>
  <w:num w:numId="24" w16cid:durableId="471946543">
    <w:abstractNumId w:val="26"/>
  </w:num>
  <w:num w:numId="25" w16cid:durableId="1432239226">
    <w:abstractNumId w:val="48"/>
  </w:num>
  <w:num w:numId="26" w16cid:durableId="1234588555">
    <w:abstractNumId w:val="15"/>
  </w:num>
  <w:num w:numId="27" w16cid:durableId="1915427521">
    <w:abstractNumId w:val="19"/>
  </w:num>
  <w:num w:numId="28" w16cid:durableId="612632001">
    <w:abstractNumId w:val="38"/>
  </w:num>
  <w:num w:numId="29" w16cid:durableId="762801309">
    <w:abstractNumId w:val="37"/>
  </w:num>
  <w:num w:numId="30" w16cid:durableId="881404067">
    <w:abstractNumId w:val="14"/>
  </w:num>
  <w:num w:numId="31" w16cid:durableId="692848929">
    <w:abstractNumId w:val="36"/>
  </w:num>
  <w:num w:numId="32" w16cid:durableId="1196430922">
    <w:abstractNumId w:val="34"/>
  </w:num>
  <w:num w:numId="33" w16cid:durableId="414326484">
    <w:abstractNumId w:val="42"/>
  </w:num>
  <w:num w:numId="34" w16cid:durableId="539782201">
    <w:abstractNumId w:val="32"/>
  </w:num>
  <w:num w:numId="35" w16cid:durableId="1565069107">
    <w:abstractNumId w:val="10"/>
  </w:num>
  <w:num w:numId="36" w16cid:durableId="1760326465">
    <w:abstractNumId w:val="30"/>
  </w:num>
  <w:num w:numId="37" w16cid:durableId="279727670">
    <w:abstractNumId w:val="8"/>
  </w:num>
  <w:num w:numId="38" w16cid:durableId="1079256203">
    <w:abstractNumId w:val="49"/>
  </w:num>
  <w:num w:numId="39" w16cid:durableId="1102453663">
    <w:abstractNumId w:val="41"/>
  </w:num>
  <w:num w:numId="40" w16cid:durableId="1573158229">
    <w:abstractNumId w:val="45"/>
  </w:num>
  <w:num w:numId="41" w16cid:durableId="2139251576">
    <w:abstractNumId w:val="28"/>
  </w:num>
  <w:num w:numId="42" w16cid:durableId="1280451229">
    <w:abstractNumId w:val="11"/>
  </w:num>
  <w:num w:numId="43" w16cid:durableId="110714116">
    <w:abstractNumId w:val="46"/>
  </w:num>
  <w:num w:numId="44" w16cid:durableId="1842307278">
    <w:abstractNumId w:val="20"/>
  </w:num>
  <w:num w:numId="45" w16cid:durableId="2036760018">
    <w:abstractNumId w:val="1"/>
  </w:num>
  <w:num w:numId="46" w16cid:durableId="363946665">
    <w:abstractNumId w:val="22"/>
  </w:num>
  <w:num w:numId="47" w16cid:durableId="105857263">
    <w:abstractNumId w:val="47"/>
  </w:num>
  <w:num w:numId="48" w16cid:durableId="506140037">
    <w:abstractNumId w:val="31"/>
  </w:num>
  <w:num w:numId="49" w16cid:durableId="140080483">
    <w:abstractNumId w:val="7"/>
  </w:num>
  <w:num w:numId="50" w16cid:durableId="120109308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8DE"/>
    <w:rsid w:val="0001233F"/>
    <w:rsid w:val="000160B2"/>
    <w:rsid w:val="00017B44"/>
    <w:rsid w:val="00020459"/>
    <w:rsid w:val="0002395C"/>
    <w:rsid w:val="0002439B"/>
    <w:rsid w:val="00025244"/>
    <w:rsid w:val="00031AF6"/>
    <w:rsid w:val="00041B46"/>
    <w:rsid w:val="00045368"/>
    <w:rsid w:val="000476A1"/>
    <w:rsid w:val="00063B64"/>
    <w:rsid w:val="0007195A"/>
    <w:rsid w:val="00071B86"/>
    <w:rsid w:val="00081090"/>
    <w:rsid w:val="000A25DA"/>
    <w:rsid w:val="000A25E3"/>
    <w:rsid w:val="000B1E22"/>
    <w:rsid w:val="000C3F49"/>
    <w:rsid w:val="000D565A"/>
    <w:rsid w:val="000E7823"/>
    <w:rsid w:val="00117045"/>
    <w:rsid w:val="0013495E"/>
    <w:rsid w:val="00156159"/>
    <w:rsid w:val="0015710E"/>
    <w:rsid w:val="00160A42"/>
    <w:rsid w:val="00164532"/>
    <w:rsid w:val="001753D0"/>
    <w:rsid w:val="0018422D"/>
    <w:rsid w:val="001A2496"/>
    <w:rsid w:val="001B3B6E"/>
    <w:rsid w:val="001B788F"/>
    <w:rsid w:val="001B7C6C"/>
    <w:rsid w:val="001C7686"/>
    <w:rsid w:val="001F6494"/>
    <w:rsid w:val="002104E7"/>
    <w:rsid w:val="00225E21"/>
    <w:rsid w:val="002652C5"/>
    <w:rsid w:val="002816A6"/>
    <w:rsid w:val="00286569"/>
    <w:rsid w:val="002B3639"/>
    <w:rsid w:val="002B4C59"/>
    <w:rsid w:val="002C41C3"/>
    <w:rsid w:val="002D15DE"/>
    <w:rsid w:val="002D1C81"/>
    <w:rsid w:val="002D5E5D"/>
    <w:rsid w:val="002E5DE2"/>
    <w:rsid w:val="00310511"/>
    <w:rsid w:val="003450F1"/>
    <w:rsid w:val="0037665A"/>
    <w:rsid w:val="003864FE"/>
    <w:rsid w:val="003B0D9D"/>
    <w:rsid w:val="003B44A2"/>
    <w:rsid w:val="003C6A35"/>
    <w:rsid w:val="003D7DA5"/>
    <w:rsid w:val="003F43CE"/>
    <w:rsid w:val="004131A4"/>
    <w:rsid w:val="004352DA"/>
    <w:rsid w:val="00441486"/>
    <w:rsid w:val="00455946"/>
    <w:rsid w:val="00464893"/>
    <w:rsid w:val="00464AC4"/>
    <w:rsid w:val="00473902"/>
    <w:rsid w:val="004B27A9"/>
    <w:rsid w:val="004D604A"/>
    <w:rsid w:val="004E29D5"/>
    <w:rsid w:val="004E385F"/>
    <w:rsid w:val="004E4C88"/>
    <w:rsid w:val="0051264D"/>
    <w:rsid w:val="005223AD"/>
    <w:rsid w:val="00540084"/>
    <w:rsid w:val="00547A54"/>
    <w:rsid w:val="0056766B"/>
    <w:rsid w:val="005B3B55"/>
    <w:rsid w:val="005C2F9C"/>
    <w:rsid w:val="005C4C08"/>
    <w:rsid w:val="005C7777"/>
    <w:rsid w:val="005D1833"/>
    <w:rsid w:val="005D3BEC"/>
    <w:rsid w:val="005F6230"/>
    <w:rsid w:val="00601F6A"/>
    <w:rsid w:val="00602EF8"/>
    <w:rsid w:val="00603B9D"/>
    <w:rsid w:val="006045C9"/>
    <w:rsid w:val="006275E4"/>
    <w:rsid w:val="006401EF"/>
    <w:rsid w:val="00657641"/>
    <w:rsid w:val="006C652A"/>
    <w:rsid w:val="006D0B35"/>
    <w:rsid w:val="006F5E0E"/>
    <w:rsid w:val="007019B5"/>
    <w:rsid w:val="00705642"/>
    <w:rsid w:val="007146E0"/>
    <w:rsid w:val="007257B2"/>
    <w:rsid w:val="00725A24"/>
    <w:rsid w:val="00755590"/>
    <w:rsid w:val="00761401"/>
    <w:rsid w:val="007677D3"/>
    <w:rsid w:val="007766EF"/>
    <w:rsid w:val="007777CF"/>
    <w:rsid w:val="00785990"/>
    <w:rsid w:val="007D37BD"/>
    <w:rsid w:val="007D6C33"/>
    <w:rsid w:val="007E03A4"/>
    <w:rsid w:val="007F0F7C"/>
    <w:rsid w:val="00807910"/>
    <w:rsid w:val="00835ED0"/>
    <w:rsid w:val="00836FF8"/>
    <w:rsid w:val="008406D0"/>
    <w:rsid w:val="00843143"/>
    <w:rsid w:val="008438BC"/>
    <w:rsid w:val="0087353E"/>
    <w:rsid w:val="008743CB"/>
    <w:rsid w:val="00896F15"/>
    <w:rsid w:val="008A0565"/>
    <w:rsid w:val="009078A3"/>
    <w:rsid w:val="0096561C"/>
    <w:rsid w:val="00981C4B"/>
    <w:rsid w:val="00985D8A"/>
    <w:rsid w:val="00991AC5"/>
    <w:rsid w:val="009A3526"/>
    <w:rsid w:val="009C36AE"/>
    <w:rsid w:val="009C3E8C"/>
    <w:rsid w:val="009E4027"/>
    <w:rsid w:val="009E574F"/>
    <w:rsid w:val="009E6FE0"/>
    <w:rsid w:val="009F2C02"/>
    <w:rsid w:val="00A02D0C"/>
    <w:rsid w:val="00A1523B"/>
    <w:rsid w:val="00A15301"/>
    <w:rsid w:val="00A243CB"/>
    <w:rsid w:val="00A44EBE"/>
    <w:rsid w:val="00A45A24"/>
    <w:rsid w:val="00A6297E"/>
    <w:rsid w:val="00A63048"/>
    <w:rsid w:val="00A75E03"/>
    <w:rsid w:val="00A85A3B"/>
    <w:rsid w:val="00A97D30"/>
    <w:rsid w:val="00AA53EF"/>
    <w:rsid w:val="00AC23C8"/>
    <w:rsid w:val="00AC793F"/>
    <w:rsid w:val="00AD3F62"/>
    <w:rsid w:val="00AE4DCE"/>
    <w:rsid w:val="00AE7B4D"/>
    <w:rsid w:val="00B03FC4"/>
    <w:rsid w:val="00B10A0B"/>
    <w:rsid w:val="00B460E5"/>
    <w:rsid w:val="00B576DA"/>
    <w:rsid w:val="00B61507"/>
    <w:rsid w:val="00B64008"/>
    <w:rsid w:val="00B64059"/>
    <w:rsid w:val="00B65212"/>
    <w:rsid w:val="00B82817"/>
    <w:rsid w:val="00B951F0"/>
    <w:rsid w:val="00B9581C"/>
    <w:rsid w:val="00BA5BF8"/>
    <w:rsid w:val="00BB22F1"/>
    <w:rsid w:val="00BD4974"/>
    <w:rsid w:val="00BE2CE9"/>
    <w:rsid w:val="00C3255B"/>
    <w:rsid w:val="00C42457"/>
    <w:rsid w:val="00C548B6"/>
    <w:rsid w:val="00C64932"/>
    <w:rsid w:val="00C92307"/>
    <w:rsid w:val="00C9354E"/>
    <w:rsid w:val="00CA474E"/>
    <w:rsid w:val="00CB39D7"/>
    <w:rsid w:val="00CC4B79"/>
    <w:rsid w:val="00CD08B8"/>
    <w:rsid w:val="00CE3914"/>
    <w:rsid w:val="00CF4683"/>
    <w:rsid w:val="00D0673C"/>
    <w:rsid w:val="00D24E52"/>
    <w:rsid w:val="00D518DE"/>
    <w:rsid w:val="00D53F0D"/>
    <w:rsid w:val="00D5610A"/>
    <w:rsid w:val="00D9395A"/>
    <w:rsid w:val="00DA7A00"/>
    <w:rsid w:val="00DB50E9"/>
    <w:rsid w:val="00DD05E8"/>
    <w:rsid w:val="00DE25C8"/>
    <w:rsid w:val="00DE3999"/>
    <w:rsid w:val="00DF19E1"/>
    <w:rsid w:val="00DF5E06"/>
    <w:rsid w:val="00E40C2E"/>
    <w:rsid w:val="00E423ED"/>
    <w:rsid w:val="00E5329A"/>
    <w:rsid w:val="00E57101"/>
    <w:rsid w:val="00E57B93"/>
    <w:rsid w:val="00E7564A"/>
    <w:rsid w:val="00E80190"/>
    <w:rsid w:val="00EA4A96"/>
    <w:rsid w:val="00ED44FB"/>
    <w:rsid w:val="00F16ED2"/>
    <w:rsid w:val="00F22B02"/>
    <w:rsid w:val="00F2760B"/>
    <w:rsid w:val="00F37BE5"/>
    <w:rsid w:val="00F43B89"/>
    <w:rsid w:val="00F8362C"/>
    <w:rsid w:val="00F83876"/>
    <w:rsid w:val="00FA18BC"/>
    <w:rsid w:val="00FA51F2"/>
    <w:rsid w:val="00FC03FB"/>
    <w:rsid w:val="00FC5C88"/>
    <w:rsid w:val="00FE46D6"/>
    <w:rsid w:val="00FE70C5"/>
    <w:rsid w:val="050955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8C0F930"/>
  <w15:chartTrackingRefBased/>
  <w15:docId w15:val="{BA2D2281-F79E-413E-AA8B-0BF10E1CD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cy-GB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5E21"/>
  </w:style>
  <w:style w:type="paragraph" w:styleId="Heading1">
    <w:name w:val="heading 1"/>
    <w:basedOn w:val="Normal"/>
    <w:next w:val="Normal"/>
    <w:link w:val="Heading1Char"/>
    <w:uiPriority w:val="9"/>
    <w:qFormat/>
    <w:rsid w:val="00225E2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25E21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C75BA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25E2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25083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25E2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25E2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25083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25E2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325083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25E2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9284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25E2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325083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25E2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325083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C5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5C88"/>
  </w:style>
  <w:style w:type="paragraph" w:styleId="Footer">
    <w:name w:val="footer"/>
    <w:basedOn w:val="Normal"/>
    <w:link w:val="FooterChar"/>
    <w:uiPriority w:val="99"/>
    <w:unhideWhenUsed/>
    <w:rsid w:val="00FC5C8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5C88"/>
  </w:style>
  <w:style w:type="character" w:customStyle="1" w:styleId="Heading1Char">
    <w:name w:val="Heading 1 Char"/>
    <w:basedOn w:val="DefaultParagraphFont"/>
    <w:link w:val="Heading1"/>
    <w:uiPriority w:val="9"/>
    <w:rsid w:val="00225E21"/>
    <w:rPr>
      <w:rFonts w:asciiTheme="majorHAnsi" w:eastAsiaTheme="majorEastAsia" w:hAnsiTheme="majorHAnsi" w:cstheme="majorBidi"/>
      <w:color w:val="253B6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25E21"/>
    <w:rPr>
      <w:rFonts w:asciiTheme="majorHAnsi" w:eastAsiaTheme="majorEastAsia" w:hAnsiTheme="majorHAnsi" w:cstheme="majorBidi"/>
      <w:color w:val="4C75BA" w:themeColor="text1" w:themeTint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5E21"/>
    <w:rPr>
      <w:rFonts w:asciiTheme="majorHAnsi" w:eastAsiaTheme="majorEastAsia" w:hAnsiTheme="majorHAnsi" w:cstheme="majorBidi"/>
      <w:color w:val="325083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25E21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25E21"/>
    <w:rPr>
      <w:rFonts w:asciiTheme="majorHAnsi" w:eastAsiaTheme="majorEastAsia" w:hAnsiTheme="majorHAnsi" w:cstheme="majorBidi"/>
      <w:color w:val="325083" w:themeColor="text2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25E21"/>
    <w:rPr>
      <w:rFonts w:asciiTheme="majorHAnsi" w:eastAsiaTheme="majorEastAsia" w:hAnsiTheme="majorHAnsi" w:cstheme="majorBidi"/>
      <w:i/>
      <w:iCs/>
      <w:color w:val="325083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25E21"/>
    <w:rPr>
      <w:rFonts w:asciiTheme="majorHAnsi" w:eastAsiaTheme="majorEastAsia" w:hAnsiTheme="majorHAnsi" w:cstheme="majorBidi"/>
      <w:i/>
      <w:iCs/>
      <w:color w:val="19284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25E21"/>
    <w:rPr>
      <w:rFonts w:asciiTheme="majorHAnsi" w:eastAsiaTheme="majorEastAsia" w:hAnsiTheme="majorHAnsi" w:cstheme="majorBidi"/>
      <w:b/>
      <w:bCs/>
      <w:color w:val="325083" w:themeColor="text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25E21"/>
    <w:rPr>
      <w:rFonts w:asciiTheme="majorHAnsi" w:eastAsiaTheme="majorEastAsia" w:hAnsiTheme="majorHAnsi" w:cstheme="majorBidi"/>
      <w:b/>
      <w:bCs/>
      <w:i/>
      <w:iCs/>
      <w:color w:val="325083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225E21"/>
    <w:pPr>
      <w:spacing w:line="240" w:lineRule="auto"/>
    </w:pPr>
    <w:rPr>
      <w:b/>
      <w:bCs/>
      <w:smallCaps/>
      <w:color w:val="6387C3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rsid w:val="00225E21"/>
    <w:pPr>
      <w:spacing w:after="0" w:line="240" w:lineRule="auto"/>
      <w:contextualSpacing/>
    </w:pPr>
    <w:rPr>
      <w:rFonts w:asciiTheme="majorHAnsi" w:eastAsiaTheme="majorEastAsia" w:hAnsiTheme="majorHAnsi" w:cstheme="majorBidi"/>
      <w:color w:val="325083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25E21"/>
    <w:rPr>
      <w:rFonts w:asciiTheme="majorHAnsi" w:eastAsiaTheme="majorEastAsia" w:hAnsiTheme="majorHAnsi" w:cstheme="majorBidi"/>
      <w:color w:val="325083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25E2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225E21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rsid w:val="00225E21"/>
    <w:rPr>
      <w:b/>
      <w:bCs/>
    </w:rPr>
  </w:style>
  <w:style w:type="character" w:styleId="Emphasis">
    <w:name w:val="Emphasis"/>
    <w:basedOn w:val="DefaultParagraphFont"/>
    <w:uiPriority w:val="20"/>
    <w:qFormat/>
    <w:rsid w:val="00225E21"/>
    <w:rPr>
      <w:i/>
      <w:iCs/>
    </w:rPr>
  </w:style>
  <w:style w:type="paragraph" w:styleId="NoSpacing">
    <w:name w:val="No Spacing"/>
    <w:uiPriority w:val="1"/>
    <w:qFormat/>
    <w:rsid w:val="00225E21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225E21"/>
    <w:pPr>
      <w:spacing w:before="160"/>
      <w:ind w:left="720" w:right="720"/>
    </w:pPr>
    <w:rPr>
      <w:i/>
      <w:iCs/>
      <w:color w:val="4C75BA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25E21"/>
    <w:rPr>
      <w:i/>
      <w:iCs/>
      <w:color w:val="4C75BA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5E21"/>
    <w:pPr>
      <w:pBdr>
        <w:left w:val="single" w:sz="18" w:space="12" w:color="325083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325083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5E21"/>
    <w:rPr>
      <w:rFonts w:asciiTheme="majorHAnsi" w:eastAsiaTheme="majorEastAsia" w:hAnsiTheme="majorHAnsi" w:cstheme="majorBidi"/>
      <w:color w:val="325083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225E21"/>
    <w:rPr>
      <w:i/>
      <w:iCs/>
      <w:color w:val="4C75BA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225E2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225E21"/>
    <w:rPr>
      <w:smallCaps/>
      <w:color w:val="4C75BA" w:themeColor="text1" w:themeTint="BF"/>
      <w:u w:val="single" w:color="87A2D1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225E21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225E21"/>
    <w:rPr>
      <w:b/>
      <w:bCs/>
      <w:smallCaps/>
    </w:rPr>
  </w:style>
  <w:style w:type="paragraph" w:styleId="TOCHeading">
    <w:name w:val="TOC Heading"/>
    <w:basedOn w:val="Heading1"/>
    <w:next w:val="Normal"/>
    <w:uiPriority w:val="39"/>
    <w:unhideWhenUsed/>
    <w:qFormat/>
    <w:rsid w:val="00225E21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CA474E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CA474E"/>
    <w:pPr>
      <w:spacing w:after="100"/>
      <w:ind w:left="200"/>
    </w:pPr>
  </w:style>
  <w:style w:type="character" w:styleId="Hyperlink">
    <w:name w:val="Hyperlink"/>
    <w:basedOn w:val="DefaultParagraphFont"/>
    <w:uiPriority w:val="99"/>
    <w:rsid w:val="00CA474E"/>
    <w:rPr>
      <w:color w:val="0000FF"/>
      <w:u w:val="single"/>
    </w:rPr>
  </w:style>
  <w:style w:type="paragraph" w:customStyle="1" w:styleId="Head1Normal">
    <w:name w:val="Head1Normal"/>
    <w:basedOn w:val="Normal"/>
    <w:link w:val="Head1NormalChar"/>
    <w:rsid w:val="00B61507"/>
    <w:pPr>
      <w:keepNext/>
      <w:spacing w:before="120" w:line="240" w:lineRule="auto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1NormalChar">
    <w:name w:val="Head1Normal Char"/>
    <w:basedOn w:val="DefaultParagraphFont"/>
    <w:link w:val="Head1Normal"/>
    <w:rsid w:val="00B61507"/>
    <w:rPr>
      <w:rFonts w:ascii="Verdana" w:eastAsia="Times New Roman" w:hAnsi="Verdana" w:cs="Arial"/>
      <w:color w:val="333333"/>
      <w:kern w:val="28"/>
    </w:rPr>
  </w:style>
  <w:style w:type="paragraph" w:styleId="ListParagraph">
    <w:name w:val="List Paragraph"/>
    <w:basedOn w:val="Normal"/>
    <w:uiPriority w:val="34"/>
    <w:qFormat/>
    <w:rsid w:val="00B64059"/>
    <w:pPr>
      <w:spacing w:after="160" w:line="259" w:lineRule="auto"/>
      <w:ind w:left="720"/>
      <w:contextualSpacing/>
    </w:pPr>
    <w:rPr>
      <w:rFonts w:eastAsiaTheme="minorHAnsi"/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07195A"/>
    <w:rPr>
      <w:color w:val="605E5C"/>
      <w:shd w:val="clear" w:color="auto" w:fill="E1DFDD"/>
    </w:rPr>
  </w:style>
  <w:style w:type="paragraph" w:customStyle="1" w:styleId="DocStdOwner">
    <w:name w:val="DocStdOwner"/>
    <w:basedOn w:val="Normal"/>
    <w:rsid w:val="00A6297E"/>
    <w:pPr>
      <w:keepNext/>
      <w:spacing w:before="800" w:after="0" w:line="240" w:lineRule="auto"/>
      <w:jc w:val="right"/>
    </w:pPr>
    <w:rPr>
      <w:rFonts w:ascii="Verdana" w:eastAsia="Times New Roman" w:hAnsi="Verdana" w:cs="Arial"/>
      <w:color w:val="333333"/>
      <w:kern w:val="28"/>
      <w:sz w:val="16"/>
      <w:szCs w:val="16"/>
    </w:rPr>
  </w:style>
  <w:style w:type="paragraph" w:customStyle="1" w:styleId="DocTableWhiteHead">
    <w:name w:val="DocTableWhiteHead"/>
    <w:basedOn w:val="DocTable"/>
    <w:uiPriority w:val="99"/>
    <w:rsid w:val="00FE70C5"/>
    <w:rPr>
      <w:b/>
      <w:bCs/>
      <w:color w:val="FFFFFF"/>
    </w:rPr>
  </w:style>
  <w:style w:type="paragraph" w:customStyle="1" w:styleId="DocTable">
    <w:name w:val="DocTable"/>
    <w:basedOn w:val="Head1Normal"/>
    <w:link w:val="DocTableChar"/>
    <w:rsid w:val="00FE70C5"/>
    <w:pPr>
      <w:tabs>
        <w:tab w:val="left" w:pos="0"/>
      </w:tabs>
      <w:spacing w:before="60" w:after="60"/>
      <w:jc w:val="left"/>
    </w:pPr>
    <w:rPr>
      <w:rFonts w:cs="Times New Roman"/>
      <w:sz w:val="16"/>
      <w:lang w:val="x-none"/>
    </w:rPr>
  </w:style>
  <w:style w:type="character" w:customStyle="1" w:styleId="DocTableChar">
    <w:name w:val="DocTable Char"/>
    <w:link w:val="DocTable"/>
    <w:rsid w:val="00FE70C5"/>
    <w:rPr>
      <w:rFonts w:ascii="Verdana" w:eastAsia="Times New Roman" w:hAnsi="Verdana" w:cs="Times New Roman"/>
      <w:color w:val="333333"/>
      <w:kern w:val="28"/>
      <w:sz w:val="16"/>
      <w:lang w:val="x-none"/>
    </w:rPr>
  </w:style>
  <w:style w:type="character" w:customStyle="1" w:styleId="ilfuvd">
    <w:name w:val="ilfuvd"/>
    <w:basedOn w:val="DefaultParagraphFont"/>
    <w:rsid w:val="007777CF"/>
  </w:style>
  <w:style w:type="paragraph" w:customStyle="1" w:styleId="Head2Normal">
    <w:name w:val="Head2 Normal"/>
    <w:basedOn w:val="Normal"/>
    <w:link w:val="Head2NormalChar"/>
    <w:uiPriority w:val="99"/>
    <w:rsid w:val="00C9354E"/>
    <w:pPr>
      <w:widowControl w:val="0"/>
      <w:spacing w:before="120" w:line="240" w:lineRule="auto"/>
      <w:ind w:left="851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2NormalChar">
    <w:name w:val="Head2 Normal Char"/>
    <w:link w:val="Head2Normal"/>
    <w:uiPriority w:val="99"/>
    <w:locked/>
    <w:rsid w:val="00C9354E"/>
    <w:rPr>
      <w:rFonts w:ascii="Verdana" w:eastAsia="Times New Roman" w:hAnsi="Verdana" w:cs="Arial"/>
      <w:color w:val="333333"/>
      <w:kern w:val="28"/>
    </w:rPr>
  </w:style>
  <w:style w:type="character" w:styleId="FollowedHyperlink">
    <w:name w:val="FollowedHyperlink"/>
    <w:basedOn w:val="DefaultParagraphFont"/>
    <w:uiPriority w:val="99"/>
    <w:semiHidden/>
    <w:unhideWhenUsed/>
    <w:rsid w:val="007D6C33"/>
    <w:rPr>
      <w:color w:val="1290B6" w:themeColor="followedHyperlink"/>
      <w:u w:val="single"/>
    </w:rPr>
  </w:style>
  <w:style w:type="paragraph" w:customStyle="1" w:styleId="Default">
    <w:name w:val="Default"/>
    <w:rsid w:val="002D15D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customStyle="1" w:styleId="tgc">
    <w:name w:val="_tgc"/>
    <w:basedOn w:val="DefaultParagraphFont"/>
    <w:rsid w:val="009F2C02"/>
  </w:style>
  <w:style w:type="paragraph" w:customStyle="1" w:styleId="Head2Bullet">
    <w:name w:val="Head2Bullet"/>
    <w:basedOn w:val="Normal"/>
    <w:uiPriority w:val="99"/>
    <w:rsid w:val="00156159"/>
    <w:pPr>
      <w:widowControl w:val="0"/>
      <w:numPr>
        <w:numId w:val="12"/>
      </w:numPr>
      <w:tabs>
        <w:tab w:val="clear" w:pos="1985"/>
        <w:tab w:val="left" w:pos="567"/>
      </w:tabs>
      <w:spacing w:before="120" w:line="240" w:lineRule="auto"/>
      <w:ind w:left="1418" w:hanging="284"/>
    </w:pPr>
    <w:rPr>
      <w:rFonts w:ascii="Verdana" w:eastAsia="Times New Roman" w:hAnsi="Verdana" w:cs="Arial"/>
      <w:color w:val="333333"/>
      <w:kern w:val="28"/>
    </w:rPr>
  </w:style>
  <w:style w:type="table" w:styleId="TableGrid">
    <w:name w:val="Table Grid"/>
    <w:basedOn w:val="TableNormal"/>
    <w:rsid w:val="00E7564A"/>
    <w:pPr>
      <w:spacing w:after="0" w:line="240" w:lineRule="auto"/>
    </w:pPr>
    <w:rPr>
      <w:rFonts w:ascii="Times New Roman" w:eastAsia="Times New Roman" w:hAnsi="Times New Roman" w:cs="Times New Roman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webteam-graphics\DHCW%20Products%20&amp;%20Systems\Information%20Government%20Toolkit\logo%20suite\IG%20Support%20for%20Primary%20Care\IGSPCdocument.dotx" TargetMode="External"/></Relationships>
</file>

<file path=word/theme/theme1.xml><?xml version="1.0" encoding="utf-8"?>
<a:theme xmlns:a="http://schemas.openxmlformats.org/drawingml/2006/main" name="Office Theme">
  <a:themeElements>
    <a:clrScheme name="DHCW 2023">
      <a:dk1>
        <a:srgbClr val="325083"/>
      </a:dk1>
      <a:lt1>
        <a:sysClr val="window" lastClr="FFFFFF"/>
      </a:lt1>
      <a:dk2>
        <a:srgbClr val="325083"/>
      </a:dk2>
      <a:lt2>
        <a:srgbClr val="DBF2F7"/>
      </a:lt2>
      <a:accent1>
        <a:srgbClr val="325083"/>
      </a:accent1>
      <a:accent2>
        <a:srgbClr val="12A3C9"/>
      </a:accent2>
      <a:accent3>
        <a:srgbClr val="C4E9F2"/>
      </a:accent3>
      <a:accent4>
        <a:srgbClr val="1B294A"/>
      </a:accent4>
      <a:accent5>
        <a:srgbClr val="F8CA4D"/>
      </a:accent5>
      <a:accent6>
        <a:srgbClr val="BACAE4"/>
      </a:accent6>
      <a:hlink>
        <a:srgbClr val="1290B6"/>
      </a:hlink>
      <a:folHlink>
        <a:srgbClr val="1290B6"/>
      </a:folHlink>
    </a:clrScheme>
    <a:fontScheme name="DHCW - RUBIK">
      <a:majorFont>
        <a:latin typeface="Rubik SemiBold"/>
        <a:ea typeface=""/>
        <a:cs typeface=""/>
      </a:majorFont>
      <a:minorFont>
        <a:latin typeface="Rubi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7" ma:contentTypeDescription="Create a new document." ma:contentTypeScope="" ma:versionID="018aae9eb795068915a8e447691f9e3f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f9931171069880f9b9d12d9537e15f90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cb379ee-fdc7-462a-8c76-8dedc2c0dc4e" xsi:nil="true"/>
    <lcf76f155ced4ddcb4097134ff3c332f xmlns="4144b3e0-0191-494c-afa7-483e101b7c12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5E48CD-91D5-4291-920C-405C45E51E6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86E4121-5E29-4A0F-8E9F-2BCF557C98FF}"/>
</file>

<file path=customXml/itemProps3.xml><?xml version="1.0" encoding="utf-8"?>
<ds:datastoreItem xmlns:ds="http://schemas.openxmlformats.org/officeDocument/2006/customXml" ds:itemID="{E007DDF7-FF40-4B8C-96FF-A19362230B59}">
  <ds:schemaRefs>
    <ds:schemaRef ds:uri="http://schemas.microsoft.com/office/2006/metadata/properties"/>
    <ds:schemaRef ds:uri="http://schemas.microsoft.com/office/infopath/2007/PartnerControls"/>
    <ds:schemaRef ds:uri="b3b81ff7-2708-4fbd-9e97-66d034567ccc"/>
    <ds:schemaRef ds:uri="c1c3529a-4063-4275-bdde-e2623f9283a3"/>
    <ds:schemaRef ds:uri="b13e4bc7-c5cb-421c-81ff-b3dfe25311ab"/>
    <ds:schemaRef ds:uri="0f48412d-ddfc-4aa8-a215-3f71bcac9f89"/>
  </ds:schemaRefs>
</ds:datastoreItem>
</file>

<file path=customXml/itemProps4.xml><?xml version="1.0" encoding="utf-8"?>
<ds:datastoreItem xmlns:ds="http://schemas.openxmlformats.org/officeDocument/2006/customXml" ds:itemID="{4385752D-4D1C-4B53-A6D2-67F1BB02A1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IGSPCdocument.dotx</Template>
  <TotalTime>4</TotalTime>
  <Pages>1</Pages>
  <Words>234</Words>
  <Characters>1338</Characters>
  <Application>Microsoft Office Word</Application>
  <DocSecurity>0</DocSecurity>
  <Lines>11</Lines>
  <Paragraphs>3</Paragraphs>
  <ScaleCrop>false</ScaleCrop>
  <Company/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Sarah-ann Davies</dc:creator>
  <cp:keywords/>
  <dc:description/>
  <cp:lastModifiedBy>Ceri Wyn Williams (NWSSP - Workforce and OD)</cp:lastModifiedBy>
  <cp:revision>8</cp:revision>
  <cp:lastPrinted>2024-11-25T10:04:00Z</cp:lastPrinted>
  <dcterms:created xsi:type="dcterms:W3CDTF">2025-03-26T10:21:00Z</dcterms:created>
  <dcterms:modified xsi:type="dcterms:W3CDTF">2025-03-27T17:02:00Z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0x01010098CD5CCFE25F5442B945768C1B363F99</vt:lpwstr>
  </property>
  <property fmtid="{D5CDD505-2E9C-101B-9397-08002B2CF9AE}" pid="3" name="MediaServiceImageTags">
    <vt:lpwstr/>
  </property>
</Properties>
</file>