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3B73" w14:textId="10A143F4" w:rsidR="007B4CB2" w:rsidRPr="002B4EE0" w:rsidRDefault="007B4CB2">
      <w:pPr>
        <w:pStyle w:val="BodyText"/>
        <w:rPr>
          <w:rFonts w:ascii="Times New Roman"/>
          <w:sz w:val="24"/>
          <w:szCs w:val="24"/>
        </w:rPr>
      </w:pPr>
    </w:p>
    <w:p w14:paraId="5304A150" w14:textId="77777777" w:rsidR="007B4CB2" w:rsidRPr="002B4EE0" w:rsidRDefault="007B4CB2" w:rsidP="002C6B8D">
      <w:pPr>
        <w:pStyle w:val="BodyText"/>
        <w:jc w:val="center"/>
        <w:rPr>
          <w:rFonts w:ascii="Times New Roman"/>
          <w:sz w:val="24"/>
          <w:szCs w:val="24"/>
        </w:rPr>
      </w:pPr>
    </w:p>
    <w:p w14:paraId="73AD61AF" w14:textId="77777777" w:rsidR="007B4CB2" w:rsidRPr="002B4EE0" w:rsidRDefault="007B4CB2" w:rsidP="002C6B8D">
      <w:pPr>
        <w:pStyle w:val="BodyText"/>
        <w:jc w:val="center"/>
        <w:rPr>
          <w:rFonts w:ascii="Times New Roman"/>
          <w:sz w:val="24"/>
          <w:szCs w:val="24"/>
        </w:rPr>
      </w:pPr>
    </w:p>
    <w:p w14:paraId="5D897ECB" w14:textId="77777777" w:rsidR="007B4CB2" w:rsidRPr="002B4EE0" w:rsidRDefault="000500C5" w:rsidP="000500C5">
      <w:pPr>
        <w:pStyle w:val="BodyText"/>
        <w:tabs>
          <w:tab w:val="left" w:pos="1140"/>
        </w:tabs>
        <w:rPr>
          <w:rFonts w:ascii="Times New Roman"/>
          <w:sz w:val="24"/>
          <w:szCs w:val="24"/>
        </w:rPr>
      </w:pPr>
      <w:r w:rsidRPr="002B4EE0">
        <w:rPr>
          <w:rFonts w:ascii="Times New Roman"/>
          <w:sz w:val="24"/>
          <w:szCs w:val="24"/>
        </w:rPr>
        <w:tab/>
      </w:r>
    </w:p>
    <w:p w14:paraId="7ED21446" w14:textId="77777777" w:rsidR="007B4CB2" w:rsidRPr="002B4EE0" w:rsidRDefault="007B4CB2">
      <w:pPr>
        <w:pStyle w:val="BodyText"/>
        <w:rPr>
          <w:rFonts w:ascii="Times New Roman"/>
          <w:sz w:val="24"/>
          <w:szCs w:val="24"/>
        </w:rPr>
      </w:pPr>
    </w:p>
    <w:p w14:paraId="5C60BC29" w14:textId="77777777" w:rsidR="007B4CB2" w:rsidRPr="002B4EE0" w:rsidRDefault="007B4CB2">
      <w:pPr>
        <w:pStyle w:val="BodyText"/>
        <w:rPr>
          <w:rFonts w:ascii="Times New Roman"/>
          <w:sz w:val="24"/>
          <w:szCs w:val="24"/>
        </w:rPr>
      </w:pPr>
    </w:p>
    <w:p w14:paraId="061F5F1E" w14:textId="77777777" w:rsidR="007B4CB2" w:rsidRPr="002B4EE0" w:rsidRDefault="00D64D68">
      <w:pPr>
        <w:pStyle w:val="BodyText"/>
        <w:rPr>
          <w:rFonts w:ascii="Times New Roman"/>
          <w:sz w:val="24"/>
          <w:szCs w:val="24"/>
        </w:rPr>
      </w:pPr>
      <w:r w:rsidRPr="002B4EE0">
        <w:rPr>
          <w:rFonts w:ascii="Times New Roman"/>
          <w:noProof/>
          <w:sz w:val="24"/>
          <w:szCs w:val="24"/>
          <w:lang w:val="en-GB" w:eastAsia="en-GB"/>
        </w:rPr>
        <mc:AlternateContent>
          <mc:Choice Requires="wps">
            <w:drawing>
              <wp:anchor distT="0" distB="0" distL="114300" distR="114300" simplePos="0" relativeHeight="251658240" behindDoc="0" locked="0" layoutInCell="1" allowOverlap="1" wp14:anchorId="4937DDFD" wp14:editId="7F4BFCA3">
                <wp:simplePos x="0" y="0"/>
                <wp:positionH relativeFrom="page">
                  <wp:posOffset>1181101</wp:posOffset>
                </wp:positionH>
                <wp:positionV relativeFrom="page">
                  <wp:posOffset>2028825</wp:posOffset>
                </wp:positionV>
                <wp:extent cx="5619750" cy="1036800"/>
                <wp:effectExtent l="0" t="0" r="0" b="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1036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65D0924D"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0D8979A7" w14:textId="5CD6B85A" w:rsidR="00A76C96" w:rsidRPr="001B4339" w:rsidRDefault="009D7193" w:rsidP="00D64D68">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BOARD CHAMPIONS </w:t>
                            </w:r>
                            <w:r w:rsidR="00292861">
                              <w:rPr>
                                <w:rFonts w:asciiTheme="majorHAnsi" w:hAnsiTheme="majorHAnsi" w:cstheme="majorHAnsi"/>
                                <w:b/>
                                <w:bCs/>
                                <w:color w:val="212E55" w:themeColor="accent2" w:themeShade="BF"/>
                                <w:spacing w:val="20"/>
                                <w:sz w:val="40"/>
                                <w:szCs w:val="4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37DDFD" id="_x0000_t202" coordsize="21600,21600" o:spt="202" path="m,l,21600r21600,l21600,xe">
                <v:stroke joinstyle="miter"/>
                <v:path gradientshapeok="t" o:connecttype="rect"/>
              </v:shapetype>
              <v:shape id="Text Box 92" o:spid="_x0000_s1026" type="#_x0000_t202" style="position:absolute;margin-left:93pt;margin-top:159.75pt;width:442.5pt;height:81.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" filled="f" stroked="f">
                <v:textbox>
                  <w:txbxContent>
                    <w:p w14:paraId="65D0924D" w14:textId="77777777" w:rsidR="00BE096D" w:rsidRDefault="00303F1E" w:rsidP="00D64D68">
                      <w:pPr>
                        <w:jc w:val="center"/>
                        <w:rPr>
                          <w:rFonts w:asciiTheme="majorHAnsi" w:hAnsiTheme="majorHAnsi" w:cstheme="majorHAnsi"/>
                          <w:b/>
                          <w:bCs/>
                          <w:color w:val="13A3C9"/>
                          <w:spacing w:val="20"/>
                          <w:sz w:val="40"/>
                          <w:szCs w:val="40"/>
                        </w:rPr>
                      </w:pPr>
                      <w:r>
                        <w:rPr>
                          <w:rFonts w:asciiTheme="majorHAnsi" w:hAnsiTheme="majorHAnsi" w:cstheme="majorHAnsi"/>
                          <w:b/>
                          <w:bCs/>
                          <w:color w:val="13A3C9"/>
                          <w:spacing w:val="20"/>
                          <w:sz w:val="40"/>
                          <w:szCs w:val="40"/>
                        </w:rPr>
                        <w:t>DIGITAL HEALTH AND CARE WALES</w:t>
                      </w:r>
                    </w:p>
                    <w:p w14:paraId="0D8979A7" w14:textId="5CD6B85A" w:rsidR="00A76C96" w:rsidRPr="001B4339" w:rsidRDefault="009D7193" w:rsidP="00D64D68">
                      <w:pPr>
                        <w:jc w:val="center"/>
                        <w:rPr>
                          <w:rFonts w:asciiTheme="majorHAnsi" w:hAnsiTheme="majorHAnsi" w:cstheme="majorHAnsi"/>
                          <w:b/>
                          <w:bCs/>
                          <w:color w:val="212E55" w:themeColor="accent2" w:themeShade="BF"/>
                          <w:spacing w:val="20"/>
                          <w:sz w:val="40"/>
                          <w:szCs w:val="40"/>
                        </w:rPr>
                      </w:pPr>
                      <w:r>
                        <w:rPr>
                          <w:rFonts w:asciiTheme="majorHAnsi" w:hAnsiTheme="majorHAnsi" w:cstheme="majorHAnsi"/>
                          <w:b/>
                          <w:bCs/>
                          <w:color w:val="212E55" w:themeColor="accent2" w:themeShade="BF"/>
                          <w:spacing w:val="20"/>
                          <w:sz w:val="40"/>
                          <w:szCs w:val="40"/>
                        </w:rPr>
                        <w:t xml:space="preserve">BOARD CHAMPIONS </w:t>
                      </w:r>
                      <w:r w:rsidR="00292861">
                        <w:rPr>
                          <w:rFonts w:asciiTheme="majorHAnsi" w:hAnsiTheme="majorHAnsi" w:cstheme="majorHAnsi"/>
                          <w:b/>
                          <w:bCs/>
                          <w:color w:val="212E55" w:themeColor="accent2" w:themeShade="BF"/>
                          <w:spacing w:val="20"/>
                          <w:sz w:val="40"/>
                          <w:szCs w:val="40"/>
                        </w:rPr>
                        <w:t xml:space="preserve"> </w:t>
                      </w:r>
                    </w:p>
                  </w:txbxContent>
                </v:textbox>
                <w10:wrap anchorx="page" anchory="page"/>
              </v:shape>
            </w:pict>
          </mc:Fallback>
        </mc:AlternateContent>
      </w:r>
    </w:p>
    <w:p w14:paraId="7C90BCCA" w14:textId="77777777" w:rsidR="007B4CB2" w:rsidRPr="002B4EE0" w:rsidRDefault="007B4CB2">
      <w:pPr>
        <w:pStyle w:val="BodyText"/>
        <w:rPr>
          <w:rFonts w:ascii="Times New Roman"/>
          <w:sz w:val="24"/>
          <w:szCs w:val="24"/>
        </w:rPr>
      </w:pPr>
    </w:p>
    <w:p w14:paraId="57A788BE" w14:textId="77777777" w:rsidR="00CE1A7C" w:rsidRPr="002B4EE0" w:rsidRDefault="00CE1A7C">
      <w:pPr>
        <w:pStyle w:val="BodyText"/>
        <w:spacing w:before="10"/>
        <w:rPr>
          <w:rFonts w:ascii="Times New Roman"/>
          <w:sz w:val="24"/>
          <w:szCs w:val="24"/>
        </w:rPr>
      </w:pPr>
    </w:p>
    <w:p w14:paraId="5135C880" w14:textId="77777777" w:rsidR="00CE1A7C" w:rsidRPr="002B4EE0" w:rsidRDefault="00CE1A7C">
      <w:pPr>
        <w:pStyle w:val="BodyText"/>
        <w:spacing w:before="10"/>
        <w:rPr>
          <w:rFonts w:ascii="Times New Roman"/>
          <w:sz w:val="24"/>
          <w:szCs w:val="24"/>
        </w:rPr>
      </w:pPr>
    </w:p>
    <w:p w14:paraId="1759AA6C" w14:textId="77777777" w:rsidR="00CE1A7C" w:rsidRPr="002B4EE0" w:rsidRDefault="00CE1A7C">
      <w:pPr>
        <w:pStyle w:val="BodyText"/>
        <w:spacing w:before="10"/>
        <w:rPr>
          <w:rFonts w:ascii="Times New Roman"/>
          <w:sz w:val="24"/>
          <w:szCs w:val="24"/>
        </w:rPr>
      </w:pPr>
    </w:p>
    <w:p w14:paraId="65EBB57E" w14:textId="77777777" w:rsidR="00104222" w:rsidRDefault="00104222">
      <w:pPr>
        <w:pStyle w:val="BodyText"/>
        <w:spacing w:before="10"/>
        <w:rPr>
          <w:rFonts w:ascii="Times New Roman"/>
          <w:sz w:val="24"/>
          <w:szCs w:val="24"/>
        </w:rPr>
      </w:pPr>
    </w:p>
    <w:p w14:paraId="1E9E8ED3" w14:textId="77777777" w:rsidR="009E434B" w:rsidRDefault="009E434B" w:rsidP="009E434B">
      <w:pPr>
        <w:pStyle w:val="BodyText"/>
        <w:spacing w:before="10"/>
        <w:ind w:left="142"/>
        <w:rPr>
          <w:rFonts w:ascii="Times New Roman"/>
          <w:sz w:val="24"/>
          <w:szCs w:val="24"/>
        </w:rPr>
      </w:pPr>
      <w:r w:rsidRPr="002B4EE0">
        <w:rPr>
          <w:rFonts w:ascii="Times New Roman"/>
          <w:sz w:val="24"/>
          <w:szCs w:val="24"/>
        </w:rPr>
        <w:t xml:space="preserve">   </w:t>
      </w:r>
    </w:p>
    <w:p w14:paraId="43D9E548" w14:textId="77777777" w:rsidR="007706F3" w:rsidRDefault="007706F3" w:rsidP="009E434B">
      <w:pPr>
        <w:pStyle w:val="BodyText"/>
        <w:spacing w:before="10"/>
        <w:ind w:left="142"/>
        <w:rPr>
          <w:rFonts w:ascii="Times New Roman"/>
          <w:sz w:val="24"/>
          <w:szCs w:val="24"/>
        </w:rPr>
      </w:pPr>
    </w:p>
    <w:tbl>
      <w:tblPr>
        <w:tblpPr w:leftFromText="180" w:rightFromText="180" w:vertAnchor="text" w:horzAnchor="page" w:tblpX="8836" w:tblpY="188"/>
        <w:tblW w:w="2753"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555"/>
        <w:gridCol w:w="1198"/>
      </w:tblGrid>
      <w:tr w:rsidR="009B596E" w:rsidRPr="00743F32" w14:paraId="48A7A48A" w14:textId="77777777" w:rsidTr="001B4339">
        <w:trPr>
          <w:trHeight w:val="841"/>
        </w:trPr>
        <w:tc>
          <w:tcPr>
            <w:tcW w:w="1555" w:type="dxa"/>
            <w:tcBorders>
              <w:bottom w:val="single" w:sz="4" w:space="0" w:color="13A3C9"/>
            </w:tcBorders>
            <w:shd w:val="clear" w:color="auto" w:fill="auto"/>
          </w:tcPr>
          <w:p w14:paraId="193DD094" w14:textId="77777777" w:rsidR="009B596E" w:rsidRPr="00743F32" w:rsidRDefault="009B596E" w:rsidP="009B596E">
            <w:pPr>
              <w:pStyle w:val="table-header"/>
              <w:rPr>
                <w:rFonts w:asciiTheme="minorHAnsi" w:hAnsiTheme="minorHAnsi" w:cstheme="minorHAnsi"/>
                <w:b/>
                <w:color w:val="FFFFFF" w:themeColor="background1"/>
                <w:spacing w:val="6"/>
                <w:szCs w:val="24"/>
              </w:rPr>
            </w:pPr>
            <w:r w:rsidRPr="001B4339">
              <w:rPr>
                <w:rFonts w:asciiTheme="minorHAnsi" w:hAnsiTheme="minorHAnsi" w:cstheme="minorHAnsi"/>
                <w:b/>
                <w:color w:val="212E55" w:themeColor="accent2" w:themeShade="BF"/>
                <w:spacing w:val="6"/>
                <w:szCs w:val="24"/>
              </w:rPr>
              <w:t>Agenda Item</w:t>
            </w:r>
          </w:p>
        </w:tc>
        <w:tc>
          <w:tcPr>
            <w:tcW w:w="1198" w:type="dxa"/>
            <w:tcBorders>
              <w:bottom w:val="single" w:sz="4" w:space="0" w:color="13A3C9"/>
            </w:tcBorders>
            <w:shd w:val="clear" w:color="auto" w:fill="FFFFFF" w:themeFill="background1"/>
          </w:tcPr>
          <w:p w14:paraId="737773F0" w14:textId="0E18274C" w:rsidR="009B596E" w:rsidRPr="00743F32" w:rsidRDefault="0022529E" w:rsidP="009B596E">
            <w:pPr>
              <w:pStyle w:val="table-header"/>
              <w:ind w:left="0"/>
              <w:rPr>
                <w:rFonts w:asciiTheme="minorHAnsi" w:hAnsiTheme="minorHAnsi" w:cstheme="minorHAnsi"/>
                <w:color w:val="808080" w:themeColor="background2" w:themeShade="80"/>
                <w:spacing w:val="6"/>
                <w:szCs w:val="24"/>
              </w:rPr>
            </w:pPr>
            <w:r>
              <w:rPr>
                <w:rFonts w:asciiTheme="minorHAnsi" w:hAnsiTheme="minorHAnsi" w:cstheme="minorHAnsi"/>
                <w:color w:val="auto"/>
                <w:spacing w:val="6"/>
                <w:szCs w:val="24"/>
              </w:rPr>
              <w:t>2</w:t>
            </w:r>
            <w:r w:rsidR="00292861">
              <w:rPr>
                <w:rFonts w:asciiTheme="minorHAnsi" w:hAnsiTheme="minorHAnsi" w:cstheme="minorHAnsi"/>
                <w:color w:val="auto"/>
                <w:spacing w:val="6"/>
                <w:szCs w:val="24"/>
              </w:rPr>
              <w:t>.</w:t>
            </w:r>
            <w:r w:rsidR="001130C4">
              <w:rPr>
                <w:rFonts w:asciiTheme="minorHAnsi" w:hAnsiTheme="minorHAnsi" w:cstheme="minorHAnsi"/>
                <w:color w:val="auto"/>
                <w:spacing w:val="6"/>
                <w:szCs w:val="24"/>
              </w:rPr>
              <w:t>4</w:t>
            </w:r>
          </w:p>
        </w:tc>
      </w:tr>
    </w:tbl>
    <w:p w14:paraId="1CD5E8DB" w14:textId="77777777" w:rsidR="007706F3" w:rsidRDefault="007706F3" w:rsidP="009E434B">
      <w:pPr>
        <w:pStyle w:val="BodyText"/>
        <w:spacing w:before="10"/>
        <w:ind w:left="142"/>
        <w:rPr>
          <w:rFonts w:ascii="Times New Roman"/>
          <w:sz w:val="24"/>
          <w:szCs w:val="24"/>
        </w:rPr>
      </w:pPr>
    </w:p>
    <w:p w14:paraId="65375C70" w14:textId="77777777" w:rsidR="007706F3" w:rsidRDefault="007706F3" w:rsidP="009E434B">
      <w:pPr>
        <w:pStyle w:val="BodyText"/>
        <w:spacing w:before="10"/>
        <w:ind w:left="142"/>
        <w:rPr>
          <w:rFonts w:ascii="Times New Roman"/>
          <w:sz w:val="24"/>
          <w:szCs w:val="24"/>
        </w:rPr>
      </w:pPr>
    </w:p>
    <w:p w14:paraId="17E22B9A" w14:textId="77777777" w:rsidR="007706F3" w:rsidRDefault="007706F3" w:rsidP="009E434B">
      <w:pPr>
        <w:pStyle w:val="BodyText"/>
        <w:spacing w:before="10"/>
        <w:ind w:left="142"/>
        <w:rPr>
          <w:rFonts w:ascii="Times New Roman"/>
          <w:sz w:val="24"/>
          <w:szCs w:val="24"/>
        </w:rPr>
      </w:pPr>
    </w:p>
    <w:p w14:paraId="5AAF7089" w14:textId="77777777" w:rsidR="007706F3" w:rsidRDefault="007706F3" w:rsidP="009E434B">
      <w:pPr>
        <w:pStyle w:val="BodyText"/>
        <w:spacing w:before="10"/>
        <w:ind w:left="142"/>
        <w:rPr>
          <w:rFonts w:ascii="Times New Roman"/>
          <w:sz w:val="24"/>
          <w:szCs w:val="24"/>
        </w:rPr>
      </w:pPr>
    </w:p>
    <w:p w14:paraId="177D1D73" w14:textId="77777777" w:rsidR="009F28C0" w:rsidRPr="002B4EE0" w:rsidRDefault="009F28C0" w:rsidP="009E434B">
      <w:pPr>
        <w:pStyle w:val="BodyText"/>
        <w:spacing w:before="10"/>
        <w:ind w:left="142"/>
        <w:rPr>
          <w:rFonts w:ascii="Times New Roman"/>
          <w:sz w:val="24"/>
          <w:szCs w:val="24"/>
        </w:rPr>
      </w:pPr>
    </w:p>
    <w:tbl>
      <w:tblPr>
        <w:tblpPr w:leftFromText="180" w:rightFromText="180" w:vertAnchor="text" w:horzAnchor="margin" w:tblpX="264" w:tblpY="95"/>
        <w:tblW w:w="9488" w:type="dxa"/>
        <w:tblBorders>
          <w:top w:val="single" w:sz="4" w:space="0" w:color="13A3C9"/>
          <w:left w:val="single" w:sz="4" w:space="0" w:color="13A3C9"/>
          <w:bottom w:val="single" w:sz="4" w:space="0" w:color="13A3C9"/>
          <w:right w:val="single" w:sz="4" w:space="0" w:color="13A3C9"/>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400"/>
        <w:gridCol w:w="7088"/>
      </w:tblGrid>
      <w:tr w:rsidR="00C92768" w:rsidRPr="00743F32" w14:paraId="5E0DF3AF" w14:textId="77777777" w:rsidTr="001B4339">
        <w:trPr>
          <w:trHeight w:val="550"/>
        </w:trPr>
        <w:tc>
          <w:tcPr>
            <w:tcW w:w="2400" w:type="dxa"/>
            <w:tcBorders>
              <w:bottom w:val="single" w:sz="4" w:space="0" w:color="13A3C9"/>
            </w:tcBorders>
            <w:shd w:val="clear" w:color="auto" w:fill="auto"/>
          </w:tcPr>
          <w:p w14:paraId="35DF8AE9" w14:textId="77777777" w:rsidR="00C92768" w:rsidRPr="001B4339" w:rsidRDefault="009B596E" w:rsidP="00155825">
            <w:pPr>
              <w:pStyle w:val="table-header"/>
              <w:rPr>
                <w:rFonts w:asciiTheme="minorHAnsi" w:hAnsiTheme="minorHAnsi" w:cstheme="minorHAnsi"/>
                <w:b/>
                <w:color w:val="212E55" w:themeColor="accent2" w:themeShade="BF"/>
                <w:spacing w:val="6"/>
                <w:szCs w:val="24"/>
              </w:rPr>
            </w:pPr>
            <w:r w:rsidRPr="001B4339">
              <w:rPr>
                <w:rFonts w:asciiTheme="minorHAnsi" w:hAnsiTheme="minorHAnsi" w:cstheme="minorHAnsi"/>
                <w:b/>
                <w:color w:val="212E55" w:themeColor="accent2" w:themeShade="BF"/>
                <w:spacing w:val="6"/>
                <w:szCs w:val="24"/>
              </w:rPr>
              <w:t>Name of Meeting</w:t>
            </w:r>
          </w:p>
        </w:tc>
        <w:tc>
          <w:tcPr>
            <w:tcW w:w="7088" w:type="dxa"/>
            <w:tcBorders>
              <w:bottom w:val="single" w:sz="4" w:space="0" w:color="13A3C9"/>
            </w:tcBorders>
            <w:shd w:val="clear" w:color="auto" w:fill="FFFFFF" w:themeFill="background1"/>
          </w:tcPr>
          <w:p w14:paraId="5BE0E715" w14:textId="06D0A296" w:rsidR="00C92768" w:rsidRPr="009D4468" w:rsidRDefault="00372316" w:rsidP="00155825">
            <w:pPr>
              <w:pStyle w:val="table-header"/>
              <w:ind w:left="0"/>
              <w:rPr>
                <w:rFonts w:asciiTheme="minorHAnsi" w:hAnsiTheme="minorHAnsi" w:cstheme="minorHAnsi"/>
                <w:color w:val="808080" w:themeColor="background2" w:themeShade="80"/>
                <w:spacing w:val="6"/>
                <w:sz w:val="22"/>
              </w:rPr>
            </w:pPr>
            <w:sdt>
              <w:sdtPr>
                <w:rPr>
                  <w:rFonts w:asciiTheme="minorHAnsi" w:hAnsiTheme="minorHAnsi" w:cstheme="minorHAnsi"/>
                  <w:color w:val="auto"/>
                  <w:spacing w:val="6"/>
                  <w:sz w:val="22"/>
                </w:rPr>
                <w:alias w:val="Please Select"/>
                <w:tag w:val="Please Select"/>
                <w:id w:val="-622690913"/>
                <w:placeholder>
                  <w:docPart w:val="85E4DC421C304517A89B0715C57B5D2B"/>
                </w:placeholder>
                <w:dropDownList>
                  <w:listItem w:value="Choose an item."/>
                  <w:listItem w:displayText="SHA Board" w:value="SHA Board"/>
                  <w:listItem w:displayText="Audit and Assurance Committee" w:value="Audit and Assurance Committee"/>
                  <w:listItem w:displayText="Digital Governance and Safety Committee" w:value="Digital Governance and Safety Committee"/>
                  <w:listItem w:displayText="Remuneration and Terms of Service Committee" w:value="Remuneration and Terms of Service Committee"/>
                  <w:listItem w:displayText="Management Board" w:value="Management Board"/>
                </w:dropDownList>
              </w:sdtPr>
              <w:sdtEndPr/>
              <w:sdtContent>
                <w:r w:rsidR="001130C4">
                  <w:rPr>
                    <w:rFonts w:asciiTheme="minorHAnsi" w:hAnsiTheme="minorHAnsi" w:cstheme="minorHAnsi"/>
                    <w:color w:val="auto"/>
                    <w:spacing w:val="6"/>
                    <w:sz w:val="22"/>
                  </w:rPr>
                  <w:t>SHA Board</w:t>
                </w:r>
              </w:sdtContent>
            </w:sdt>
          </w:p>
        </w:tc>
      </w:tr>
      <w:tr w:rsidR="001713B1" w:rsidRPr="00743F32" w14:paraId="023318E3" w14:textId="77777777" w:rsidTr="001B4339">
        <w:trPr>
          <w:trHeight w:val="550"/>
        </w:trPr>
        <w:tc>
          <w:tcPr>
            <w:tcW w:w="2400" w:type="dxa"/>
            <w:tcBorders>
              <w:top w:val="single" w:sz="4" w:space="0" w:color="13A3C9"/>
            </w:tcBorders>
            <w:shd w:val="clear" w:color="auto" w:fill="auto"/>
          </w:tcPr>
          <w:p w14:paraId="584A5F5B" w14:textId="77777777" w:rsidR="001713B1" w:rsidRPr="001B4339" w:rsidRDefault="00D64D68" w:rsidP="00155825">
            <w:pPr>
              <w:pStyle w:val="table-header"/>
              <w:rPr>
                <w:rFonts w:asciiTheme="minorHAnsi" w:hAnsiTheme="minorHAnsi" w:cstheme="minorHAnsi"/>
                <w:b/>
                <w:color w:val="212E55" w:themeColor="accent2" w:themeShade="BF"/>
                <w:spacing w:val="6"/>
                <w:szCs w:val="24"/>
              </w:rPr>
            </w:pPr>
            <w:r w:rsidRPr="001B4339">
              <w:rPr>
                <w:rFonts w:asciiTheme="minorHAnsi" w:hAnsiTheme="minorHAnsi" w:cstheme="minorHAnsi"/>
                <w:b/>
                <w:color w:val="212E55" w:themeColor="accent2" w:themeShade="BF"/>
                <w:spacing w:val="6"/>
                <w:szCs w:val="24"/>
              </w:rPr>
              <w:t>Date of Meeting</w:t>
            </w:r>
            <w:r w:rsidR="001713B1" w:rsidRPr="001B4339">
              <w:rPr>
                <w:rFonts w:asciiTheme="minorHAnsi" w:hAnsiTheme="minorHAnsi" w:cstheme="minorHAnsi"/>
                <w:b/>
                <w:color w:val="212E55" w:themeColor="accent2" w:themeShade="BF"/>
                <w:spacing w:val="6"/>
                <w:szCs w:val="24"/>
              </w:rPr>
              <w:t xml:space="preserve"> </w:t>
            </w:r>
          </w:p>
        </w:tc>
        <w:tc>
          <w:tcPr>
            <w:tcW w:w="7088" w:type="dxa"/>
            <w:tcBorders>
              <w:top w:val="single" w:sz="4" w:space="0" w:color="13A3C9"/>
            </w:tcBorders>
            <w:shd w:val="clear" w:color="auto" w:fill="FFFFFF" w:themeFill="background1"/>
          </w:tcPr>
          <w:p w14:paraId="38391DA5" w14:textId="2E209093" w:rsidR="001713B1" w:rsidRPr="00743F32" w:rsidRDefault="00B108A9" w:rsidP="00155825">
            <w:pPr>
              <w:pStyle w:val="table-header"/>
              <w:ind w:left="0"/>
              <w:rPr>
                <w:rFonts w:asciiTheme="minorHAnsi" w:hAnsiTheme="minorHAnsi" w:cstheme="minorHAnsi"/>
                <w:color w:val="000000"/>
                <w:spacing w:val="6"/>
                <w:szCs w:val="24"/>
              </w:rPr>
            </w:pPr>
            <w:r>
              <w:rPr>
                <w:rFonts w:asciiTheme="minorHAnsi" w:hAnsiTheme="minorHAnsi" w:cstheme="minorHAnsi"/>
                <w:color w:val="auto"/>
                <w:spacing w:val="6"/>
                <w:sz w:val="22"/>
              </w:rPr>
              <w:t>2</w:t>
            </w:r>
            <w:r w:rsidR="0022529E">
              <w:rPr>
                <w:rFonts w:asciiTheme="minorHAnsi" w:hAnsiTheme="minorHAnsi" w:cstheme="minorHAnsi"/>
                <w:color w:val="auto"/>
                <w:spacing w:val="6"/>
                <w:sz w:val="22"/>
              </w:rPr>
              <w:t>6</w:t>
            </w:r>
            <w:r w:rsidR="00292861">
              <w:rPr>
                <w:rFonts w:asciiTheme="minorHAnsi" w:hAnsiTheme="minorHAnsi" w:cstheme="minorHAnsi"/>
                <w:color w:val="auto"/>
                <w:spacing w:val="6"/>
                <w:sz w:val="22"/>
              </w:rPr>
              <w:t xml:space="preserve"> </w:t>
            </w:r>
            <w:r w:rsidR="0022529E">
              <w:rPr>
                <w:rFonts w:asciiTheme="minorHAnsi" w:hAnsiTheme="minorHAnsi" w:cstheme="minorHAnsi"/>
                <w:color w:val="auto"/>
                <w:spacing w:val="6"/>
                <w:sz w:val="22"/>
              </w:rPr>
              <w:t>May</w:t>
            </w:r>
            <w:r w:rsidR="00292861">
              <w:rPr>
                <w:rFonts w:asciiTheme="minorHAnsi" w:hAnsiTheme="minorHAnsi" w:cstheme="minorHAnsi"/>
                <w:color w:val="auto"/>
                <w:spacing w:val="6"/>
                <w:sz w:val="22"/>
              </w:rPr>
              <w:t xml:space="preserve"> 2022</w:t>
            </w:r>
            <w:r w:rsidR="00B9665B">
              <w:rPr>
                <w:rFonts w:asciiTheme="minorHAnsi" w:hAnsiTheme="minorHAnsi" w:cstheme="minorHAnsi"/>
                <w:color w:val="auto"/>
                <w:spacing w:val="6"/>
                <w:sz w:val="22"/>
              </w:rPr>
              <w:t xml:space="preserve"> </w:t>
            </w:r>
          </w:p>
        </w:tc>
      </w:tr>
    </w:tbl>
    <w:p w14:paraId="7D4E7D0D" w14:textId="77777777" w:rsidR="00A11007" w:rsidRPr="00BE096D" w:rsidRDefault="00A11007" w:rsidP="009E434B">
      <w:pPr>
        <w:pStyle w:val="BodyText"/>
        <w:spacing w:before="10"/>
        <w:rPr>
          <w:rFonts w:asciiTheme="minorHAnsi" w:hAnsiTheme="minorHAnsi" w:cstheme="minorHAnsi"/>
          <w:spacing w:val="6"/>
          <w:sz w:val="8"/>
          <w:szCs w:val="8"/>
        </w:rPr>
      </w:pPr>
    </w:p>
    <w:tbl>
      <w:tblPr>
        <w:tblStyle w:val="TableGrid"/>
        <w:tblpPr w:leftFromText="180" w:rightFromText="180" w:vertAnchor="text" w:horzAnchor="margin" w:tblpXSpec="right" w:tblpY="253"/>
        <w:tblW w:w="9493"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4A0" w:firstRow="1" w:lastRow="0" w:firstColumn="1" w:lastColumn="0" w:noHBand="0" w:noVBand="1"/>
      </w:tblPr>
      <w:tblGrid>
        <w:gridCol w:w="2263"/>
        <w:gridCol w:w="7230"/>
      </w:tblGrid>
      <w:tr w:rsidR="00D64D68" w:rsidRPr="00743F32" w14:paraId="6469FF16" w14:textId="77777777" w:rsidTr="001B4339">
        <w:trPr>
          <w:trHeight w:val="554"/>
        </w:trPr>
        <w:tc>
          <w:tcPr>
            <w:tcW w:w="2263" w:type="dxa"/>
            <w:shd w:val="clear" w:color="auto" w:fill="auto"/>
          </w:tcPr>
          <w:p w14:paraId="47204B98" w14:textId="77777777" w:rsidR="00D64D68" w:rsidRPr="001B4339" w:rsidRDefault="00D64D68" w:rsidP="00D64D68">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Public or Private</w:t>
            </w:r>
          </w:p>
        </w:tc>
        <w:sdt>
          <w:sdtPr>
            <w:rPr>
              <w:rFonts w:asciiTheme="minorHAnsi" w:hAnsiTheme="minorHAnsi" w:cstheme="minorHAnsi"/>
              <w:color w:val="auto"/>
              <w:spacing w:val="6"/>
              <w:sz w:val="22"/>
            </w:rPr>
            <w:id w:val="1174762373"/>
            <w:placeholder>
              <w:docPart w:val="85E4DC421C304517A89B0715C57B5D2B"/>
            </w:placeholder>
            <w:dropDownList>
              <w:listItem w:value="Choose an item."/>
              <w:listItem w:displayText="Public" w:value="Public"/>
              <w:listItem w:displayText="Private" w:value="Private"/>
            </w:dropDownList>
          </w:sdtPr>
          <w:sdtEndPr/>
          <w:sdtContent>
            <w:tc>
              <w:tcPr>
                <w:tcW w:w="7230" w:type="dxa"/>
              </w:tcPr>
              <w:p w14:paraId="3D00D7F7" w14:textId="71D0C714" w:rsidR="00D64D68" w:rsidRPr="009D4468" w:rsidRDefault="001130C4" w:rsidP="00D64D68">
                <w:pPr>
                  <w:pStyle w:val="Style1"/>
                  <w:jc w:val="left"/>
                  <w:rPr>
                    <w:rFonts w:asciiTheme="minorHAnsi" w:hAnsiTheme="minorHAnsi" w:cstheme="minorHAnsi"/>
                    <w:spacing w:val="6"/>
                    <w:sz w:val="22"/>
                  </w:rPr>
                </w:pPr>
                <w:r>
                  <w:rPr>
                    <w:rFonts w:asciiTheme="minorHAnsi" w:hAnsiTheme="minorHAnsi" w:cstheme="minorHAnsi"/>
                    <w:color w:val="auto"/>
                    <w:spacing w:val="6"/>
                    <w:sz w:val="22"/>
                  </w:rPr>
                  <w:t>Public</w:t>
                </w:r>
              </w:p>
            </w:tc>
          </w:sdtContent>
        </w:sdt>
      </w:tr>
      <w:tr w:rsidR="009F28C0" w:rsidRPr="00743F32" w14:paraId="6DB66817" w14:textId="77777777" w:rsidTr="001B4339">
        <w:trPr>
          <w:trHeight w:val="554"/>
        </w:trPr>
        <w:tc>
          <w:tcPr>
            <w:tcW w:w="2263" w:type="dxa"/>
            <w:shd w:val="clear" w:color="auto" w:fill="auto"/>
          </w:tcPr>
          <w:p w14:paraId="516BDF75" w14:textId="77777777" w:rsidR="009F28C0" w:rsidRPr="001B4339" w:rsidRDefault="00D64D68" w:rsidP="009F28C0">
            <w:pPr>
              <w:pStyle w:val="Style1"/>
              <w:jc w:val="left"/>
              <w:rPr>
                <w:rFonts w:asciiTheme="minorHAnsi" w:hAnsiTheme="minorHAnsi" w:cstheme="minorHAnsi"/>
                <w:b/>
                <w:color w:val="212E55" w:themeColor="accent2" w:themeShade="BF"/>
                <w:spacing w:val="6"/>
                <w:szCs w:val="24"/>
              </w:rPr>
            </w:pPr>
            <w:r w:rsidRPr="001B4339">
              <w:rPr>
                <w:rFonts w:asciiTheme="minorHAnsi" w:hAnsiTheme="minorHAnsi" w:cstheme="minorHAnsi"/>
                <w:b/>
                <w:bCs/>
                <w:color w:val="212E55" w:themeColor="accent2" w:themeShade="BF"/>
                <w:spacing w:val="6"/>
                <w:szCs w:val="24"/>
              </w:rPr>
              <w:t>IF PRIVATE:  please indicate reason</w:t>
            </w:r>
          </w:p>
        </w:tc>
        <w:sdt>
          <w:sdtPr>
            <w:rPr>
              <w:rFonts w:asciiTheme="minorHAnsi" w:hAnsiTheme="minorHAnsi" w:cstheme="minorHAnsi"/>
              <w:color w:val="auto"/>
              <w:spacing w:val="6"/>
              <w:sz w:val="22"/>
            </w:rPr>
            <w:id w:val="-1549833304"/>
            <w:placeholder>
              <w:docPart w:val="85E4DC421C304517A89B0715C57B5D2B"/>
            </w:placeholder>
            <w:dropDownList>
              <w:listItem w:value="Choose an item."/>
              <w:listItem w:displayText="N/A" w:value="N/A"/>
              <w:listItem w:displayText="Commercially Sensitive" w:value="Commercially Sensitive"/>
              <w:listItem w:displayText="Draft Status - Final Version will be Public" w:value="Draft Status - Final Version will be Public"/>
              <w:listItem w:displayText="Potentially Identifiable/Sensitive Information" w:value="Potentially Identifiable/Sensitive Information"/>
              <w:listItem w:displayText="The Management Board is a Private Meeting" w:value="The Management Board is a Private Meeting"/>
            </w:dropDownList>
          </w:sdtPr>
          <w:sdtEndPr/>
          <w:sdtContent>
            <w:tc>
              <w:tcPr>
                <w:tcW w:w="7230" w:type="dxa"/>
              </w:tcPr>
              <w:p w14:paraId="32687DFF" w14:textId="46B9E545" w:rsidR="009F28C0" w:rsidRPr="009D4468" w:rsidRDefault="001130C4" w:rsidP="009F28C0">
                <w:pPr>
                  <w:pStyle w:val="Style1"/>
                  <w:jc w:val="left"/>
                  <w:rPr>
                    <w:rFonts w:asciiTheme="minorHAnsi" w:hAnsiTheme="minorHAnsi" w:cstheme="minorHAnsi"/>
                    <w:spacing w:val="6"/>
                    <w:sz w:val="22"/>
                  </w:rPr>
                </w:pPr>
                <w:r>
                  <w:rPr>
                    <w:rFonts w:asciiTheme="minorHAnsi" w:hAnsiTheme="minorHAnsi" w:cstheme="minorHAnsi"/>
                    <w:color w:val="auto"/>
                    <w:spacing w:val="6"/>
                    <w:sz w:val="22"/>
                  </w:rPr>
                  <w:t>N/A</w:t>
                </w:r>
              </w:p>
            </w:tc>
          </w:sdtContent>
        </w:sdt>
      </w:tr>
    </w:tbl>
    <w:tbl>
      <w:tblPr>
        <w:tblStyle w:val="TableGrid"/>
        <w:tblpPr w:leftFromText="180" w:rightFromText="180" w:vertAnchor="text" w:horzAnchor="margin" w:tblpY="1910"/>
        <w:tblW w:w="977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544"/>
        <w:gridCol w:w="2260"/>
        <w:gridCol w:w="4972"/>
      </w:tblGrid>
      <w:tr w:rsidR="0003157C" w:rsidRPr="00743F32" w14:paraId="54373779" w14:textId="77777777" w:rsidTr="001B4339">
        <w:trPr>
          <w:cantSplit/>
          <w:trHeight w:val="525"/>
        </w:trPr>
        <w:tc>
          <w:tcPr>
            <w:tcW w:w="2544" w:type="dxa"/>
            <w:tcBorders>
              <w:right w:val="single" w:sz="4" w:space="0" w:color="13A3C9"/>
            </w:tcBorders>
            <w:vAlign w:val="center"/>
          </w:tcPr>
          <w:p w14:paraId="09C42D00" w14:textId="77777777" w:rsidR="0003157C" w:rsidRPr="00743F32" w:rsidRDefault="0003157C" w:rsidP="0003157C">
            <w:pPr>
              <w:pStyle w:val="BodyText"/>
              <w:tabs>
                <w:tab w:val="left" w:pos="750"/>
              </w:tabs>
              <w:spacing w:before="10"/>
              <w:rPr>
                <w:rFonts w:asciiTheme="minorHAnsi" w:hAnsiTheme="minorHAnsi" w:cstheme="minorHAnsi"/>
                <w:spacing w:val="6"/>
                <w:sz w:val="24"/>
                <w:szCs w:val="24"/>
              </w:rPr>
            </w:pPr>
          </w:p>
        </w:tc>
        <w:tc>
          <w:tcPr>
            <w:tcW w:w="2260" w:type="dxa"/>
            <w:tcBorders>
              <w:top w:val="single" w:sz="4" w:space="0" w:color="13A3C9"/>
              <w:left w:val="single" w:sz="4" w:space="0" w:color="13A3C9"/>
              <w:bottom w:val="single" w:sz="4" w:space="0" w:color="13A3C9"/>
              <w:right w:val="single" w:sz="4" w:space="0" w:color="13A3C9"/>
            </w:tcBorders>
            <w:shd w:val="clear" w:color="auto" w:fill="auto"/>
            <w:vAlign w:val="center"/>
          </w:tcPr>
          <w:p w14:paraId="45FF092E" w14:textId="77777777" w:rsidR="0003157C" w:rsidRPr="001B4339" w:rsidRDefault="0003157C" w:rsidP="0003157C">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Executive Sponsor</w:t>
            </w:r>
          </w:p>
        </w:tc>
        <w:tc>
          <w:tcPr>
            <w:tcW w:w="4972" w:type="dxa"/>
            <w:tcBorders>
              <w:top w:val="single" w:sz="4" w:space="0" w:color="13A3C9"/>
              <w:left w:val="single" w:sz="4" w:space="0" w:color="13A3C9"/>
              <w:bottom w:val="single" w:sz="4" w:space="0" w:color="13A3C9"/>
              <w:right w:val="single" w:sz="4" w:space="0" w:color="13A3C9"/>
            </w:tcBorders>
            <w:vAlign w:val="center"/>
          </w:tcPr>
          <w:p w14:paraId="640FFBAE" w14:textId="50674E49" w:rsidR="0003157C" w:rsidRPr="002F42F3" w:rsidRDefault="00BC2BCF" w:rsidP="0003157C">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Chris Darling, Board Secretary</w:t>
            </w:r>
          </w:p>
        </w:tc>
      </w:tr>
      <w:tr w:rsidR="0003157C" w:rsidRPr="00743F32" w14:paraId="47AF5983" w14:textId="77777777" w:rsidTr="001B4339">
        <w:trPr>
          <w:cantSplit/>
          <w:trHeight w:val="525"/>
        </w:trPr>
        <w:tc>
          <w:tcPr>
            <w:tcW w:w="2544" w:type="dxa"/>
            <w:tcBorders>
              <w:right w:val="single" w:sz="4" w:space="0" w:color="13A3C9"/>
            </w:tcBorders>
            <w:vAlign w:val="center"/>
          </w:tcPr>
          <w:p w14:paraId="6558010F" w14:textId="77777777" w:rsidR="0003157C" w:rsidRPr="00743F32" w:rsidRDefault="0003157C" w:rsidP="0003157C">
            <w:pPr>
              <w:pStyle w:val="BodyText"/>
              <w:tabs>
                <w:tab w:val="left" w:pos="750"/>
              </w:tabs>
              <w:spacing w:before="10"/>
              <w:rPr>
                <w:rFonts w:asciiTheme="minorHAnsi" w:hAnsiTheme="minorHAnsi" w:cstheme="minorHAnsi"/>
                <w:spacing w:val="6"/>
                <w:sz w:val="24"/>
                <w:szCs w:val="24"/>
              </w:rPr>
            </w:pPr>
          </w:p>
        </w:tc>
        <w:tc>
          <w:tcPr>
            <w:tcW w:w="2260" w:type="dxa"/>
            <w:tcBorders>
              <w:top w:val="single" w:sz="4" w:space="0" w:color="13A3C9"/>
              <w:left w:val="single" w:sz="4" w:space="0" w:color="13A3C9"/>
              <w:bottom w:val="single" w:sz="4" w:space="0" w:color="13A3C9"/>
              <w:right w:val="single" w:sz="4" w:space="0" w:color="13A3C9"/>
            </w:tcBorders>
            <w:shd w:val="clear" w:color="auto" w:fill="auto"/>
            <w:vAlign w:val="center"/>
          </w:tcPr>
          <w:p w14:paraId="7C2D900F" w14:textId="77777777" w:rsidR="0003157C" w:rsidRPr="001B4339" w:rsidRDefault="0003157C" w:rsidP="0003157C">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Prepared By  </w:t>
            </w:r>
          </w:p>
        </w:tc>
        <w:tc>
          <w:tcPr>
            <w:tcW w:w="4972" w:type="dxa"/>
            <w:tcBorders>
              <w:top w:val="single" w:sz="4" w:space="0" w:color="13A3C9"/>
              <w:left w:val="single" w:sz="4" w:space="0" w:color="13A3C9"/>
              <w:bottom w:val="single" w:sz="4" w:space="0" w:color="13A3C9"/>
              <w:right w:val="single" w:sz="4" w:space="0" w:color="13A3C9"/>
            </w:tcBorders>
            <w:vAlign w:val="center"/>
          </w:tcPr>
          <w:p w14:paraId="7AFC9A10" w14:textId="3FEE29A9" w:rsidR="0003157C" w:rsidRPr="002F42F3" w:rsidRDefault="007652A9" w:rsidP="0003157C">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Chris Darling, Board Secretary</w:t>
            </w:r>
          </w:p>
        </w:tc>
      </w:tr>
      <w:tr w:rsidR="0003157C" w:rsidRPr="00743F32" w14:paraId="1D41E9A0" w14:textId="77777777" w:rsidTr="001B4339">
        <w:trPr>
          <w:cantSplit/>
          <w:trHeight w:val="525"/>
        </w:trPr>
        <w:tc>
          <w:tcPr>
            <w:tcW w:w="2544" w:type="dxa"/>
            <w:tcBorders>
              <w:right w:val="single" w:sz="4" w:space="0" w:color="13A3C9"/>
            </w:tcBorders>
            <w:vAlign w:val="center"/>
          </w:tcPr>
          <w:p w14:paraId="2D09E09D" w14:textId="77777777" w:rsidR="0003157C" w:rsidRPr="00743F32" w:rsidRDefault="0003157C" w:rsidP="0003157C">
            <w:pPr>
              <w:pStyle w:val="BodyText"/>
              <w:tabs>
                <w:tab w:val="left" w:pos="750"/>
              </w:tabs>
              <w:spacing w:before="10"/>
              <w:rPr>
                <w:rFonts w:asciiTheme="minorHAnsi" w:hAnsiTheme="minorHAnsi" w:cstheme="minorHAnsi"/>
                <w:spacing w:val="6"/>
                <w:sz w:val="24"/>
                <w:szCs w:val="24"/>
              </w:rPr>
            </w:pPr>
          </w:p>
        </w:tc>
        <w:tc>
          <w:tcPr>
            <w:tcW w:w="2260" w:type="dxa"/>
            <w:tcBorders>
              <w:top w:val="single" w:sz="4" w:space="0" w:color="13A3C9"/>
              <w:left w:val="single" w:sz="4" w:space="0" w:color="13A3C9"/>
              <w:bottom w:val="single" w:sz="4" w:space="0" w:color="13A3C9"/>
              <w:right w:val="single" w:sz="4" w:space="0" w:color="13A3C9"/>
            </w:tcBorders>
            <w:shd w:val="clear" w:color="auto" w:fill="auto"/>
            <w:vAlign w:val="center"/>
          </w:tcPr>
          <w:p w14:paraId="6EFAC1B2" w14:textId="77777777" w:rsidR="0003157C" w:rsidRPr="001B4339" w:rsidRDefault="0003157C" w:rsidP="0003157C">
            <w:pPr>
              <w:pStyle w:val="BodyText"/>
              <w:tabs>
                <w:tab w:val="left" w:pos="750"/>
              </w:tabs>
              <w:spacing w:before="10"/>
              <w:rPr>
                <w:rFonts w:asciiTheme="minorHAnsi" w:hAnsiTheme="minorHAnsi" w:cstheme="minorHAnsi"/>
                <w:color w:val="212E55" w:themeColor="accent2" w:themeShade="BF"/>
                <w:spacing w:val="6"/>
                <w:sz w:val="24"/>
                <w:szCs w:val="24"/>
              </w:rPr>
            </w:pPr>
            <w:r w:rsidRPr="001B4339">
              <w:rPr>
                <w:rFonts w:asciiTheme="minorHAnsi" w:hAnsiTheme="minorHAnsi" w:cstheme="minorHAnsi"/>
                <w:b/>
                <w:color w:val="212E55" w:themeColor="accent2" w:themeShade="BF"/>
                <w:spacing w:val="6"/>
                <w:sz w:val="24"/>
                <w:szCs w:val="24"/>
              </w:rPr>
              <w:t xml:space="preserve">Presented By  </w:t>
            </w:r>
          </w:p>
        </w:tc>
        <w:tc>
          <w:tcPr>
            <w:tcW w:w="4972" w:type="dxa"/>
            <w:tcBorders>
              <w:top w:val="single" w:sz="4" w:space="0" w:color="13A3C9"/>
              <w:left w:val="single" w:sz="4" w:space="0" w:color="13A3C9"/>
              <w:bottom w:val="single" w:sz="4" w:space="0" w:color="13A3C9"/>
              <w:right w:val="single" w:sz="4" w:space="0" w:color="13A3C9"/>
            </w:tcBorders>
            <w:vAlign w:val="center"/>
          </w:tcPr>
          <w:p w14:paraId="24E5C1A0" w14:textId="3CF71B39" w:rsidR="0003157C" w:rsidRPr="002F42F3" w:rsidRDefault="007652A9" w:rsidP="0003157C">
            <w:pPr>
              <w:pStyle w:val="BodyText"/>
              <w:tabs>
                <w:tab w:val="left" w:pos="750"/>
              </w:tabs>
              <w:spacing w:before="10"/>
              <w:rPr>
                <w:rFonts w:asciiTheme="minorHAnsi" w:hAnsiTheme="minorHAnsi" w:cstheme="minorHAnsi"/>
                <w:spacing w:val="6"/>
                <w:sz w:val="24"/>
                <w:szCs w:val="24"/>
              </w:rPr>
            </w:pPr>
            <w:r>
              <w:rPr>
                <w:rFonts w:asciiTheme="minorHAnsi" w:hAnsiTheme="minorHAnsi" w:cstheme="minorHAnsi"/>
                <w:spacing w:val="6"/>
                <w:sz w:val="24"/>
                <w:szCs w:val="24"/>
              </w:rPr>
              <w:t>Chris Darling, Board Secretary</w:t>
            </w:r>
          </w:p>
        </w:tc>
      </w:tr>
    </w:tbl>
    <w:p w14:paraId="04AC5215" w14:textId="77777777" w:rsidR="001713B1" w:rsidRPr="00BE096D" w:rsidRDefault="001713B1" w:rsidP="00BE096D">
      <w:pPr>
        <w:tabs>
          <w:tab w:val="left" w:pos="4107"/>
          <w:tab w:val="left" w:pos="6883"/>
        </w:tabs>
        <w:spacing w:before="480"/>
        <w:rPr>
          <w:rFonts w:asciiTheme="minorHAnsi" w:hAnsiTheme="minorHAnsi" w:cstheme="minorHAnsi"/>
          <w:color w:val="383838"/>
          <w:spacing w:val="6"/>
          <w:sz w:val="8"/>
          <w:szCs w:val="8"/>
        </w:rPr>
      </w:pPr>
    </w:p>
    <w:tbl>
      <w:tblPr>
        <w:tblpPr w:leftFromText="180" w:rightFromText="180" w:vertAnchor="text" w:horzAnchor="margin" w:tblpY="311"/>
        <w:tblW w:w="9776" w:type="dxa"/>
        <w:tblCellMar>
          <w:left w:w="0" w:type="dxa"/>
          <w:right w:w="0" w:type="dxa"/>
        </w:tblCellMar>
        <w:tblLook w:val="04A0" w:firstRow="1" w:lastRow="0" w:firstColumn="1" w:lastColumn="0" w:noHBand="0" w:noVBand="1"/>
      </w:tblPr>
      <w:tblGrid>
        <w:gridCol w:w="3114"/>
        <w:gridCol w:w="6662"/>
      </w:tblGrid>
      <w:tr w:rsidR="00C92768" w:rsidRPr="00743F32" w14:paraId="43EAF730" w14:textId="77777777" w:rsidTr="001B4339">
        <w:trPr>
          <w:trHeight w:val="373"/>
        </w:trPr>
        <w:tc>
          <w:tcPr>
            <w:tcW w:w="3114" w:type="dxa"/>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61D59085" w14:textId="77777777" w:rsidR="00C92768" w:rsidRPr="001B4339" w:rsidRDefault="00C92768" w:rsidP="00BE096D">
            <w:pPr>
              <w:rPr>
                <w:rFonts w:asciiTheme="minorHAnsi" w:hAnsiTheme="minorHAnsi" w:cstheme="minorHAnsi"/>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 xml:space="preserve">Purpose of the Report </w:t>
            </w:r>
          </w:p>
        </w:tc>
        <w:sdt>
          <w:sdtPr>
            <w:rPr>
              <w:rFonts w:asciiTheme="minorHAnsi" w:hAnsiTheme="minorHAnsi" w:cstheme="minorHAnsi"/>
              <w:spacing w:val="6"/>
            </w:rPr>
            <w:id w:val="1549881425"/>
            <w:lock w:val="sdtLocked"/>
            <w:placeholder>
              <w:docPart w:val="AC4339E2D3FA4B5B9653EC8D26DE781D"/>
            </w:placeholder>
            <w:dropDownList>
              <w:listItem w:value="Choose an item."/>
              <w:listItem w:displayText="For Approval" w:value="For Approval"/>
              <w:listItem w:displayText="For Discussion/Review" w:value="For Discussion/Review"/>
              <w:listItem w:displayText="For Noting" w:value="For Noting"/>
              <w:listItem w:displayText="For Assurance" w:value="For Assurance"/>
            </w:dropDownList>
          </w:sdtPr>
          <w:sdtEndPr/>
          <w:sdtContent>
            <w:tc>
              <w:tcPr>
                <w:tcW w:w="6662" w:type="dxa"/>
                <w:tcBorders>
                  <w:top w:val="single" w:sz="4" w:space="0" w:color="12A3C9"/>
                  <w:left w:val="single" w:sz="4" w:space="0" w:color="12A3C9"/>
                  <w:bottom w:val="single" w:sz="4" w:space="0" w:color="12A3C9"/>
                  <w:right w:val="single" w:sz="4" w:space="0" w:color="12A3C9"/>
                </w:tcBorders>
                <w:shd w:val="clear" w:color="auto" w:fill="FFFFFF" w:themeFill="background1"/>
              </w:tcPr>
              <w:p w14:paraId="5916348D" w14:textId="10D7B1DA" w:rsidR="00C92768" w:rsidRPr="009D4468" w:rsidRDefault="007652A9" w:rsidP="00BE096D">
                <w:pPr>
                  <w:rPr>
                    <w:rFonts w:asciiTheme="minorHAnsi" w:hAnsiTheme="minorHAnsi" w:cstheme="minorHAnsi"/>
                    <w:spacing w:val="6"/>
                  </w:rPr>
                </w:pPr>
                <w:r>
                  <w:rPr>
                    <w:rFonts w:asciiTheme="minorHAnsi" w:hAnsiTheme="minorHAnsi" w:cstheme="minorHAnsi"/>
                    <w:spacing w:val="6"/>
                  </w:rPr>
                  <w:t>For Approval</w:t>
                </w:r>
              </w:p>
            </w:tc>
          </w:sdtContent>
        </w:sdt>
      </w:tr>
      <w:tr w:rsidR="00BE096D" w:rsidRPr="00743F32" w14:paraId="016DB13C" w14:textId="77777777" w:rsidTr="001B4339">
        <w:trPr>
          <w:trHeight w:val="373"/>
        </w:trPr>
        <w:tc>
          <w:tcPr>
            <w:tcW w:w="9776" w:type="dxa"/>
            <w:gridSpan w:val="2"/>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2819D0D8" w14:textId="77777777" w:rsidR="00BE096D" w:rsidRPr="001B4339" w:rsidRDefault="00BE096D" w:rsidP="00BE096D">
            <w:pPr>
              <w:rPr>
                <w:rFonts w:asciiTheme="minorHAnsi" w:hAnsiTheme="minorHAnsi" w:cstheme="minorHAnsi"/>
                <w:b/>
                <w:bCs/>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4"/>
                <w:szCs w:val="24"/>
              </w:rPr>
              <w:t>Recommendation</w:t>
            </w:r>
          </w:p>
        </w:tc>
      </w:tr>
      <w:tr w:rsidR="00BE096D" w:rsidRPr="00743F32" w14:paraId="18214EC2" w14:textId="77777777" w:rsidTr="00BE096D">
        <w:trPr>
          <w:trHeight w:val="411"/>
        </w:trPr>
        <w:tc>
          <w:tcPr>
            <w:tcW w:w="9776" w:type="dxa"/>
            <w:gridSpan w:val="2"/>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834F834" w14:textId="02B9B3AD" w:rsidR="00BE096D" w:rsidRPr="002F42F3" w:rsidRDefault="005A4965" w:rsidP="00BE096D">
            <w:pPr>
              <w:tabs>
                <w:tab w:val="left" w:pos="1970"/>
                <w:tab w:val="left" w:pos="3941"/>
                <w:tab w:val="left" w:pos="5912"/>
                <w:tab w:val="left" w:pos="7883"/>
              </w:tabs>
              <w:rPr>
                <w:rFonts w:asciiTheme="minorHAnsi" w:hAnsiTheme="minorHAnsi" w:cstheme="minorHAnsi"/>
                <w:spacing w:val="6"/>
                <w:sz w:val="24"/>
                <w:szCs w:val="24"/>
              </w:rPr>
            </w:pPr>
            <w:r>
              <w:rPr>
                <w:rFonts w:asciiTheme="minorHAnsi" w:hAnsiTheme="minorHAnsi" w:cstheme="minorHAnsi"/>
                <w:spacing w:val="6"/>
                <w:sz w:val="24"/>
                <w:szCs w:val="24"/>
              </w:rPr>
              <w:t>The</w:t>
            </w:r>
            <w:r w:rsidR="0035790F">
              <w:rPr>
                <w:rFonts w:asciiTheme="minorHAnsi" w:hAnsiTheme="minorHAnsi" w:cstheme="minorHAnsi"/>
                <w:spacing w:val="6"/>
                <w:sz w:val="24"/>
                <w:szCs w:val="24"/>
              </w:rPr>
              <w:t xml:space="preserve"> </w:t>
            </w:r>
            <w:r w:rsidR="00BE096D" w:rsidRPr="002F42F3">
              <w:rPr>
                <w:rFonts w:asciiTheme="minorHAnsi" w:hAnsiTheme="minorHAnsi" w:cstheme="minorHAnsi"/>
                <w:spacing w:val="6"/>
                <w:sz w:val="24"/>
                <w:szCs w:val="24"/>
              </w:rPr>
              <w:t>Board is being asked to:</w:t>
            </w:r>
          </w:p>
          <w:p w14:paraId="5322BF94" w14:textId="33814D72" w:rsidR="00BE096D" w:rsidRDefault="007652A9" w:rsidP="00BE096D">
            <w:pPr>
              <w:tabs>
                <w:tab w:val="left" w:pos="1970"/>
                <w:tab w:val="left" w:pos="3941"/>
                <w:tab w:val="left" w:pos="5912"/>
                <w:tab w:val="left" w:pos="7883"/>
              </w:tabs>
              <w:rPr>
                <w:rFonts w:asciiTheme="minorHAnsi" w:hAnsiTheme="minorHAnsi" w:cstheme="minorHAnsi"/>
                <w:spacing w:val="6"/>
                <w:sz w:val="24"/>
                <w:szCs w:val="24"/>
              </w:rPr>
            </w:pPr>
            <w:r>
              <w:rPr>
                <w:rFonts w:asciiTheme="minorHAnsi" w:hAnsiTheme="minorHAnsi" w:cstheme="minorHAnsi"/>
                <w:b/>
                <w:bCs/>
                <w:spacing w:val="6"/>
                <w:sz w:val="24"/>
                <w:szCs w:val="24"/>
              </w:rPr>
              <w:t>APPROVE</w:t>
            </w:r>
            <w:r w:rsidR="0035790F">
              <w:rPr>
                <w:rFonts w:asciiTheme="minorHAnsi" w:hAnsiTheme="minorHAnsi" w:cstheme="minorHAnsi"/>
                <w:spacing w:val="6"/>
                <w:sz w:val="24"/>
                <w:szCs w:val="24"/>
              </w:rPr>
              <w:t xml:space="preserve"> the </w:t>
            </w:r>
            <w:r>
              <w:rPr>
                <w:rFonts w:asciiTheme="minorHAnsi" w:hAnsiTheme="minorHAnsi" w:cstheme="minorHAnsi"/>
                <w:spacing w:val="6"/>
                <w:sz w:val="24"/>
                <w:szCs w:val="24"/>
              </w:rPr>
              <w:t>Board Champion roles</w:t>
            </w:r>
            <w:r w:rsidR="008B1331">
              <w:rPr>
                <w:rFonts w:asciiTheme="minorHAnsi" w:hAnsiTheme="minorHAnsi" w:cstheme="minorHAnsi"/>
                <w:spacing w:val="6"/>
                <w:sz w:val="24"/>
                <w:szCs w:val="24"/>
              </w:rPr>
              <w:t>.</w:t>
            </w:r>
          </w:p>
          <w:p w14:paraId="1BB35FA3" w14:textId="5EC5194E" w:rsidR="00441092" w:rsidRDefault="00441092" w:rsidP="00BE096D">
            <w:pPr>
              <w:tabs>
                <w:tab w:val="left" w:pos="1970"/>
                <w:tab w:val="left" w:pos="3941"/>
                <w:tab w:val="left" w:pos="5912"/>
                <w:tab w:val="left" w:pos="7883"/>
              </w:tabs>
              <w:rPr>
                <w:rFonts w:asciiTheme="minorHAnsi" w:hAnsiTheme="minorHAnsi" w:cstheme="minorHAnsi"/>
                <w:spacing w:val="6"/>
                <w:sz w:val="24"/>
                <w:szCs w:val="24"/>
              </w:rPr>
            </w:pPr>
            <w:r w:rsidRPr="00441092">
              <w:rPr>
                <w:rFonts w:asciiTheme="minorHAnsi" w:hAnsiTheme="minorHAnsi" w:cstheme="minorHAnsi"/>
                <w:b/>
                <w:bCs/>
                <w:spacing w:val="6"/>
                <w:sz w:val="24"/>
                <w:szCs w:val="24"/>
              </w:rPr>
              <w:t>NOTE</w:t>
            </w:r>
            <w:r>
              <w:rPr>
                <w:rFonts w:asciiTheme="minorHAnsi" w:hAnsiTheme="minorHAnsi" w:cstheme="minorHAnsi"/>
                <w:spacing w:val="6"/>
                <w:sz w:val="24"/>
                <w:szCs w:val="24"/>
              </w:rPr>
              <w:t xml:space="preserve"> the plan </w:t>
            </w:r>
            <w:r w:rsidR="000B56D6">
              <w:rPr>
                <w:rFonts w:asciiTheme="minorHAnsi" w:hAnsiTheme="minorHAnsi" w:cstheme="minorHAnsi"/>
                <w:spacing w:val="6"/>
                <w:sz w:val="24"/>
                <w:szCs w:val="24"/>
              </w:rPr>
              <w:t>for future</w:t>
            </w:r>
            <w:r>
              <w:rPr>
                <w:rFonts w:asciiTheme="minorHAnsi" w:hAnsiTheme="minorHAnsi" w:cstheme="minorHAnsi"/>
                <w:spacing w:val="6"/>
                <w:sz w:val="24"/>
                <w:szCs w:val="24"/>
              </w:rPr>
              <w:t xml:space="preserve"> Board Champion reporting.</w:t>
            </w:r>
          </w:p>
          <w:p w14:paraId="771C6A27" w14:textId="77777777" w:rsidR="00BE096D" w:rsidRPr="00743F32" w:rsidRDefault="00BE096D" w:rsidP="00BE096D">
            <w:pPr>
              <w:tabs>
                <w:tab w:val="left" w:pos="1970"/>
                <w:tab w:val="left" w:pos="3941"/>
                <w:tab w:val="left" w:pos="5912"/>
                <w:tab w:val="left" w:pos="7883"/>
              </w:tabs>
              <w:rPr>
                <w:rFonts w:asciiTheme="minorHAnsi" w:hAnsiTheme="minorHAnsi" w:cstheme="minorHAnsi"/>
                <w:color w:val="595959"/>
                <w:spacing w:val="6"/>
                <w:sz w:val="24"/>
                <w:szCs w:val="24"/>
              </w:rPr>
            </w:pPr>
          </w:p>
        </w:tc>
      </w:tr>
    </w:tbl>
    <w:tbl>
      <w:tblPr>
        <w:tblW w:w="9634" w:type="dxa"/>
        <w:tblCellMar>
          <w:left w:w="0" w:type="dxa"/>
          <w:right w:w="0" w:type="dxa"/>
        </w:tblCellMar>
        <w:tblLook w:val="04A0" w:firstRow="1" w:lastRow="0" w:firstColumn="1" w:lastColumn="0" w:noHBand="0" w:noVBand="1"/>
      </w:tblPr>
      <w:tblGrid>
        <w:gridCol w:w="875"/>
        <w:gridCol w:w="3744"/>
        <w:gridCol w:w="905"/>
        <w:gridCol w:w="4110"/>
      </w:tblGrid>
      <w:tr w:rsidR="00BE096D" w:rsidRPr="00743F32" w14:paraId="6AFB8769" w14:textId="77777777" w:rsidTr="00DB59BD">
        <w:trPr>
          <w:trHeight w:val="70"/>
        </w:trPr>
        <w:tc>
          <w:tcPr>
            <w:tcW w:w="9634" w:type="dxa"/>
            <w:gridSpan w:val="4"/>
            <w:tcBorders>
              <w:top w:val="single" w:sz="4" w:space="0" w:color="12A3C9"/>
              <w:left w:val="single" w:sz="4" w:space="0" w:color="12A3C9"/>
              <w:bottom w:val="single" w:sz="4" w:space="0" w:color="12A3C9"/>
              <w:right w:val="single" w:sz="4" w:space="0" w:color="12A3C9"/>
            </w:tcBorders>
            <w:shd w:val="clear" w:color="auto" w:fill="auto"/>
            <w:tcMar>
              <w:top w:w="0" w:type="dxa"/>
              <w:left w:w="108" w:type="dxa"/>
              <w:bottom w:w="0" w:type="dxa"/>
              <w:right w:w="108" w:type="dxa"/>
            </w:tcMar>
            <w:hideMark/>
          </w:tcPr>
          <w:p w14:paraId="50D7343A" w14:textId="77777777" w:rsidR="00BE096D" w:rsidRPr="00743F32" w:rsidRDefault="00BE096D" w:rsidP="00CA3F73">
            <w:pPr>
              <w:rPr>
                <w:rFonts w:asciiTheme="minorHAnsi" w:hAnsiTheme="minorHAnsi" w:cstheme="minorHAnsi"/>
                <w:color w:val="FFFFFF"/>
                <w:spacing w:val="6"/>
                <w:sz w:val="24"/>
                <w:szCs w:val="24"/>
              </w:rPr>
            </w:pPr>
            <w:r w:rsidRPr="001B4339">
              <w:rPr>
                <w:rFonts w:asciiTheme="minorHAnsi" w:hAnsiTheme="minorHAnsi" w:cstheme="minorHAnsi"/>
                <w:b/>
                <w:bCs/>
                <w:color w:val="212E55" w:themeColor="accent2" w:themeShade="BF"/>
                <w:spacing w:val="6"/>
                <w:sz w:val="28"/>
                <w:szCs w:val="28"/>
              </w:rPr>
              <w:lastRenderedPageBreak/>
              <w:t>Acronyms</w:t>
            </w:r>
          </w:p>
        </w:tc>
      </w:tr>
      <w:tr w:rsidR="00694E02" w:rsidRPr="00743F32" w14:paraId="16DE8553" w14:textId="77777777" w:rsidTr="00545A2E">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4E86A807" w14:textId="7F2AC5A0" w:rsidR="00694E02" w:rsidRPr="002F42F3" w:rsidRDefault="00694E02" w:rsidP="00694E02">
            <w:pPr>
              <w:rPr>
                <w:rFonts w:asciiTheme="minorHAnsi" w:hAnsiTheme="minorHAnsi" w:cstheme="minorHAnsi"/>
                <w:spacing w:val="6"/>
                <w:sz w:val="24"/>
                <w:szCs w:val="24"/>
              </w:rPr>
            </w:pPr>
            <w:r>
              <w:rPr>
                <w:rFonts w:asciiTheme="minorHAnsi" w:hAnsiTheme="minorHAnsi" w:cstheme="minorHAnsi"/>
                <w:spacing w:val="6"/>
                <w:sz w:val="24"/>
                <w:szCs w:val="24"/>
              </w:rPr>
              <w:t>DHCW</w:t>
            </w:r>
          </w:p>
        </w:tc>
        <w:tc>
          <w:tcPr>
            <w:tcW w:w="374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1EE8E924" w14:textId="26EC7E24" w:rsidR="00694E02" w:rsidRPr="002F42F3" w:rsidRDefault="00694E02" w:rsidP="00694E02">
            <w:pPr>
              <w:rPr>
                <w:rFonts w:asciiTheme="minorHAnsi" w:hAnsiTheme="minorHAnsi" w:cstheme="minorHAnsi"/>
                <w:spacing w:val="6"/>
                <w:sz w:val="24"/>
                <w:szCs w:val="24"/>
              </w:rPr>
            </w:pPr>
            <w:r>
              <w:rPr>
                <w:rFonts w:asciiTheme="minorHAnsi" w:hAnsiTheme="minorHAnsi" w:cstheme="minorHAnsi"/>
                <w:spacing w:val="6"/>
                <w:sz w:val="24"/>
                <w:szCs w:val="24"/>
              </w:rPr>
              <w:t>Digital Health and Care Wales</w:t>
            </w:r>
          </w:p>
        </w:tc>
        <w:tc>
          <w:tcPr>
            <w:tcW w:w="90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6844C053" w14:textId="5CCB253C" w:rsidR="00694E02" w:rsidRPr="002F42F3" w:rsidRDefault="00FB59F6" w:rsidP="00694E02">
            <w:pPr>
              <w:rPr>
                <w:rFonts w:asciiTheme="minorHAnsi" w:hAnsiTheme="minorHAnsi" w:cstheme="minorHAnsi"/>
                <w:spacing w:val="6"/>
                <w:sz w:val="24"/>
                <w:szCs w:val="24"/>
              </w:rPr>
            </w:pPr>
            <w:r>
              <w:rPr>
                <w:rFonts w:asciiTheme="minorHAnsi" w:hAnsiTheme="minorHAnsi" w:cstheme="minorHAnsi"/>
                <w:spacing w:val="6"/>
                <w:sz w:val="24"/>
                <w:szCs w:val="24"/>
              </w:rPr>
              <w:t>SHA</w:t>
            </w:r>
          </w:p>
        </w:tc>
        <w:tc>
          <w:tcPr>
            <w:tcW w:w="411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hideMark/>
          </w:tcPr>
          <w:p w14:paraId="30931D79" w14:textId="1DC3C664" w:rsidR="00694E02" w:rsidRPr="006F607E" w:rsidRDefault="00FB59F6" w:rsidP="00694E02">
            <w:pPr>
              <w:rPr>
                <w:rFonts w:ascii="Calibri Light" w:hAnsi="Calibri Light" w:cs="Calibri Light"/>
                <w:spacing w:val="6"/>
                <w:sz w:val="24"/>
                <w:szCs w:val="24"/>
              </w:rPr>
            </w:pPr>
            <w:r>
              <w:rPr>
                <w:rFonts w:ascii="Calibri Light" w:hAnsi="Calibri Light" w:cs="Calibri Light"/>
                <w:spacing w:val="6"/>
                <w:sz w:val="24"/>
                <w:szCs w:val="24"/>
              </w:rPr>
              <w:t xml:space="preserve">Special Health Authority </w:t>
            </w:r>
          </w:p>
        </w:tc>
      </w:tr>
      <w:tr w:rsidR="00694E02" w:rsidRPr="00743F32" w14:paraId="7C568A35" w14:textId="77777777" w:rsidTr="00545A2E">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1AD76E0" w14:textId="313E613F" w:rsidR="00694E02" w:rsidRPr="002F42F3" w:rsidRDefault="0080595D" w:rsidP="00694E02">
            <w:pPr>
              <w:rPr>
                <w:rFonts w:asciiTheme="minorHAnsi" w:hAnsiTheme="minorHAnsi" w:cstheme="minorHAnsi"/>
                <w:spacing w:val="6"/>
                <w:sz w:val="24"/>
                <w:szCs w:val="24"/>
              </w:rPr>
            </w:pPr>
            <w:r>
              <w:rPr>
                <w:rFonts w:asciiTheme="minorHAnsi" w:hAnsiTheme="minorHAnsi" w:cstheme="minorHAnsi"/>
                <w:spacing w:val="6"/>
                <w:sz w:val="24"/>
                <w:szCs w:val="24"/>
              </w:rPr>
              <w:t>NWIS</w:t>
            </w:r>
          </w:p>
        </w:tc>
        <w:tc>
          <w:tcPr>
            <w:tcW w:w="374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6B65248" w14:textId="407F50E2" w:rsidR="00694E02" w:rsidRPr="002F42F3" w:rsidRDefault="0080595D" w:rsidP="00694E02">
            <w:pPr>
              <w:rPr>
                <w:rFonts w:asciiTheme="minorHAnsi" w:hAnsiTheme="minorHAnsi" w:cstheme="minorHAnsi"/>
                <w:spacing w:val="6"/>
                <w:sz w:val="24"/>
                <w:szCs w:val="24"/>
              </w:rPr>
            </w:pPr>
            <w:r>
              <w:rPr>
                <w:rFonts w:asciiTheme="minorHAnsi" w:hAnsiTheme="minorHAnsi" w:cstheme="minorHAnsi"/>
                <w:spacing w:val="6"/>
                <w:sz w:val="24"/>
                <w:szCs w:val="24"/>
              </w:rPr>
              <w:t xml:space="preserve">NHS Wales Informatics Service </w:t>
            </w:r>
          </w:p>
        </w:tc>
        <w:tc>
          <w:tcPr>
            <w:tcW w:w="90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B7F6501" w14:textId="7D4BC73E" w:rsidR="00694E02" w:rsidRPr="002F42F3" w:rsidRDefault="005179EB" w:rsidP="00694E02">
            <w:pPr>
              <w:rPr>
                <w:rFonts w:asciiTheme="minorHAnsi" w:hAnsiTheme="minorHAnsi" w:cstheme="minorHAnsi"/>
                <w:spacing w:val="6"/>
                <w:sz w:val="24"/>
                <w:szCs w:val="24"/>
              </w:rPr>
            </w:pPr>
            <w:r>
              <w:rPr>
                <w:rFonts w:asciiTheme="minorHAnsi" w:hAnsiTheme="minorHAnsi" w:cstheme="minorHAnsi"/>
                <w:spacing w:val="6"/>
                <w:sz w:val="24"/>
                <w:szCs w:val="24"/>
              </w:rPr>
              <w:t>DG&amp;S</w:t>
            </w:r>
          </w:p>
        </w:tc>
        <w:tc>
          <w:tcPr>
            <w:tcW w:w="411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152B0D4" w14:textId="299206C5" w:rsidR="00694E02" w:rsidRPr="002F42F3" w:rsidRDefault="005179EB" w:rsidP="00694E02">
            <w:pPr>
              <w:rPr>
                <w:rFonts w:asciiTheme="minorHAnsi" w:hAnsiTheme="minorHAnsi" w:cstheme="minorHAnsi"/>
                <w:spacing w:val="6"/>
                <w:sz w:val="24"/>
                <w:szCs w:val="24"/>
              </w:rPr>
            </w:pPr>
            <w:r>
              <w:rPr>
                <w:rFonts w:asciiTheme="minorHAnsi" w:hAnsiTheme="minorHAnsi" w:cstheme="minorHAnsi"/>
                <w:spacing w:val="6"/>
                <w:sz w:val="24"/>
                <w:szCs w:val="24"/>
              </w:rPr>
              <w:t>Digital Governance &amp; Safety Committee</w:t>
            </w:r>
          </w:p>
        </w:tc>
      </w:tr>
      <w:tr w:rsidR="005179EB" w:rsidRPr="00743F32" w14:paraId="1B84D95A" w14:textId="77777777" w:rsidTr="00545A2E">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11793E1" w14:textId="1ABF9BDB" w:rsidR="005179EB" w:rsidRDefault="005179EB" w:rsidP="00694E02">
            <w:pPr>
              <w:rPr>
                <w:rFonts w:asciiTheme="minorHAnsi" w:hAnsiTheme="minorHAnsi" w:cstheme="minorHAnsi"/>
                <w:spacing w:val="6"/>
                <w:sz w:val="24"/>
                <w:szCs w:val="24"/>
              </w:rPr>
            </w:pPr>
            <w:r>
              <w:rPr>
                <w:rFonts w:asciiTheme="minorHAnsi" w:hAnsiTheme="minorHAnsi" w:cstheme="minorHAnsi"/>
                <w:spacing w:val="6"/>
                <w:sz w:val="24"/>
                <w:szCs w:val="24"/>
              </w:rPr>
              <w:t>A&amp;A</w:t>
            </w:r>
          </w:p>
        </w:tc>
        <w:tc>
          <w:tcPr>
            <w:tcW w:w="374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090D031" w14:textId="0356155B" w:rsidR="005179EB" w:rsidRDefault="005179EB" w:rsidP="00694E02">
            <w:pPr>
              <w:rPr>
                <w:rFonts w:asciiTheme="minorHAnsi" w:hAnsiTheme="minorHAnsi" w:cstheme="minorHAnsi"/>
                <w:spacing w:val="6"/>
                <w:sz w:val="24"/>
                <w:szCs w:val="24"/>
              </w:rPr>
            </w:pPr>
            <w:r>
              <w:rPr>
                <w:rFonts w:asciiTheme="minorHAnsi" w:hAnsiTheme="minorHAnsi" w:cstheme="minorHAnsi"/>
                <w:spacing w:val="6"/>
                <w:sz w:val="24"/>
                <w:szCs w:val="24"/>
              </w:rPr>
              <w:t>Audit &amp; Assurance Committee</w:t>
            </w:r>
          </w:p>
        </w:tc>
        <w:tc>
          <w:tcPr>
            <w:tcW w:w="90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6E8FBD24" w14:textId="0B13D3A6" w:rsidR="005179EB" w:rsidRDefault="0035346C" w:rsidP="00694E02">
            <w:pPr>
              <w:rPr>
                <w:rFonts w:asciiTheme="minorHAnsi" w:hAnsiTheme="minorHAnsi" w:cstheme="minorHAnsi"/>
                <w:spacing w:val="6"/>
                <w:sz w:val="24"/>
                <w:szCs w:val="24"/>
              </w:rPr>
            </w:pPr>
            <w:r>
              <w:rPr>
                <w:rFonts w:asciiTheme="minorHAnsi" w:hAnsiTheme="minorHAnsi" w:cstheme="minorHAnsi"/>
                <w:spacing w:val="6"/>
                <w:sz w:val="24"/>
                <w:szCs w:val="24"/>
              </w:rPr>
              <w:t>IOPR</w:t>
            </w:r>
          </w:p>
        </w:tc>
        <w:tc>
          <w:tcPr>
            <w:tcW w:w="411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1B580A03" w14:textId="66424AC9" w:rsidR="005179EB" w:rsidRDefault="0035346C" w:rsidP="00694E02">
            <w:pPr>
              <w:rPr>
                <w:rFonts w:asciiTheme="minorHAnsi" w:hAnsiTheme="minorHAnsi" w:cstheme="minorHAnsi"/>
                <w:spacing w:val="6"/>
                <w:sz w:val="24"/>
                <w:szCs w:val="24"/>
              </w:rPr>
            </w:pPr>
            <w:r>
              <w:rPr>
                <w:rFonts w:asciiTheme="minorHAnsi" w:hAnsiTheme="minorHAnsi" w:cstheme="minorHAnsi"/>
                <w:spacing w:val="6"/>
                <w:sz w:val="24"/>
                <w:szCs w:val="24"/>
              </w:rPr>
              <w:t>Integrated Organisational Performance Report</w:t>
            </w:r>
          </w:p>
        </w:tc>
      </w:tr>
      <w:tr w:rsidR="0035346C" w:rsidRPr="00743F32" w14:paraId="33120B60" w14:textId="77777777" w:rsidTr="00545A2E">
        <w:trPr>
          <w:trHeight w:val="329"/>
        </w:trPr>
        <w:tc>
          <w:tcPr>
            <w:tcW w:w="87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340C2790" w14:textId="55B61AE0" w:rsidR="0035346C" w:rsidRDefault="0035346C" w:rsidP="00694E02">
            <w:pPr>
              <w:rPr>
                <w:rFonts w:asciiTheme="minorHAnsi" w:hAnsiTheme="minorHAnsi" w:cstheme="minorHAnsi"/>
                <w:spacing w:val="6"/>
                <w:sz w:val="24"/>
                <w:szCs w:val="24"/>
              </w:rPr>
            </w:pPr>
            <w:r>
              <w:rPr>
                <w:rFonts w:asciiTheme="minorHAnsi" w:hAnsiTheme="minorHAnsi" w:cstheme="minorHAnsi"/>
                <w:spacing w:val="6"/>
                <w:sz w:val="24"/>
                <w:szCs w:val="24"/>
              </w:rPr>
              <w:t xml:space="preserve">CEO </w:t>
            </w:r>
          </w:p>
        </w:tc>
        <w:tc>
          <w:tcPr>
            <w:tcW w:w="3744"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51568525" w14:textId="637D2D1A" w:rsidR="0035346C" w:rsidRDefault="0035346C" w:rsidP="00694E02">
            <w:pPr>
              <w:rPr>
                <w:rFonts w:asciiTheme="minorHAnsi" w:hAnsiTheme="minorHAnsi" w:cstheme="minorHAnsi"/>
                <w:spacing w:val="6"/>
                <w:sz w:val="24"/>
                <w:szCs w:val="24"/>
              </w:rPr>
            </w:pPr>
            <w:r>
              <w:rPr>
                <w:rFonts w:asciiTheme="minorHAnsi" w:hAnsiTheme="minorHAnsi" w:cstheme="minorHAnsi"/>
                <w:spacing w:val="6"/>
                <w:sz w:val="24"/>
                <w:szCs w:val="24"/>
              </w:rPr>
              <w:t>Chief Executive Officer</w:t>
            </w:r>
          </w:p>
        </w:tc>
        <w:tc>
          <w:tcPr>
            <w:tcW w:w="905"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7F3EC15E" w14:textId="77777777" w:rsidR="0035346C" w:rsidRDefault="0035346C" w:rsidP="00694E02">
            <w:pPr>
              <w:rPr>
                <w:rFonts w:asciiTheme="minorHAnsi" w:hAnsiTheme="minorHAnsi" w:cstheme="minorHAnsi"/>
                <w:spacing w:val="6"/>
                <w:sz w:val="24"/>
                <w:szCs w:val="24"/>
              </w:rPr>
            </w:pPr>
          </w:p>
        </w:tc>
        <w:tc>
          <w:tcPr>
            <w:tcW w:w="4110" w:type="dxa"/>
            <w:tcBorders>
              <w:top w:val="single" w:sz="4" w:space="0" w:color="12A3C9"/>
              <w:left w:val="single" w:sz="4" w:space="0" w:color="12A3C9"/>
              <w:bottom w:val="single" w:sz="4" w:space="0" w:color="12A3C9"/>
              <w:right w:val="single" w:sz="4" w:space="0" w:color="12A3C9"/>
            </w:tcBorders>
            <w:tcMar>
              <w:top w:w="0" w:type="dxa"/>
              <w:left w:w="108" w:type="dxa"/>
              <w:bottom w:w="0" w:type="dxa"/>
              <w:right w:w="108" w:type="dxa"/>
            </w:tcMar>
          </w:tcPr>
          <w:p w14:paraId="258D26B1" w14:textId="77777777" w:rsidR="0035346C" w:rsidRDefault="0035346C" w:rsidP="00694E02">
            <w:pPr>
              <w:rPr>
                <w:rFonts w:asciiTheme="minorHAnsi" w:hAnsiTheme="minorHAnsi" w:cstheme="minorHAnsi"/>
                <w:spacing w:val="6"/>
                <w:sz w:val="24"/>
                <w:szCs w:val="24"/>
              </w:rPr>
            </w:pPr>
          </w:p>
        </w:tc>
      </w:tr>
    </w:tbl>
    <w:p w14:paraId="1119620F" w14:textId="18F00E37" w:rsidR="003F231F" w:rsidRPr="00244210" w:rsidRDefault="003F231F" w:rsidP="00244210">
      <w:pPr>
        <w:pStyle w:val="Heading1"/>
      </w:pPr>
      <w:r w:rsidRPr="00244210">
        <w:t>SITUATION/BACKGROUND</w:t>
      </w:r>
    </w:p>
    <w:p w14:paraId="09405A32" w14:textId="6CE84092" w:rsidR="00F26F44" w:rsidRDefault="00146EB8" w:rsidP="002439A8">
      <w:pPr>
        <w:pStyle w:val="Heading2"/>
      </w:pPr>
      <w:r>
        <w:t>1.1</w:t>
      </w:r>
      <w:r>
        <w:tab/>
      </w:r>
      <w:r w:rsidR="007F2977">
        <w:t>Board champion posts have been introduced to Local Health Boards and NHS Trusts since 2003</w:t>
      </w:r>
      <w:r w:rsidR="00AB7023">
        <w:t xml:space="preserve">, </w:t>
      </w:r>
      <w:r w:rsidR="007F2977">
        <w:t>to be held at non-executive (independent member), executive director level or both.</w:t>
      </w:r>
    </w:p>
    <w:p w14:paraId="64FF1461" w14:textId="19B78BE6" w:rsidR="00F566E4" w:rsidRDefault="00146EB8" w:rsidP="002439A8">
      <w:pPr>
        <w:pStyle w:val="Heading2"/>
      </w:pPr>
      <w:r>
        <w:t>1.2</w:t>
      </w:r>
      <w:r>
        <w:tab/>
      </w:r>
      <w:r w:rsidR="00F26F44">
        <w:t>Welsh Health Circular WHC/2021/002</w:t>
      </w:r>
      <w:r w:rsidR="007C3A1D">
        <w:t xml:space="preserve"> </w:t>
      </w:r>
      <w:r w:rsidR="007A65B9">
        <w:t xml:space="preserve">sets out a </w:t>
      </w:r>
      <w:r w:rsidR="00A74660">
        <w:t xml:space="preserve">reduced number of Board Champion roles Welsh Government have identified as continuing to need to be fulfilled. </w:t>
      </w:r>
    </w:p>
    <w:p w14:paraId="109EA91C" w14:textId="77777777" w:rsidR="00145F98" w:rsidRDefault="00145F98" w:rsidP="00145F98">
      <w:pPr>
        <w:rPr>
          <w:lang w:val="en-GB"/>
        </w:rPr>
      </w:pPr>
    </w:p>
    <w:p w14:paraId="3ABE78F2" w14:textId="77777777" w:rsidR="003C0121" w:rsidRDefault="00145F98" w:rsidP="006077DB">
      <w:pPr>
        <w:ind w:left="578" w:hanging="578"/>
        <w:rPr>
          <w:rFonts w:asciiTheme="minorHAnsi" w:hAnsiTheme="minorHAnsi" w:cstheme="minorHAnsi"/>
          <w:bCs/>
          <w:sz w:val="24"/>
          <w:szCs w:val="24"/>
        </w:rPr>
      </w:pPr>
      <w:r>
        <w:rPr>
          <w:rFonts w:asciiTheme="minorHAnsi" w:hAnsiTheme="minorHAnsi" w:cstheme="minorHAnsi"/>
          <w:bCs/>
          <w:sz w:val="24"/>
          <w:szCs w:val="24"/>
        </w:rPr>
        <w:t>1.3</w:t>
      </w:r>
      <w:r>
        <w:rPr>
          <w:rFonts w:asciiTheme="minorHAnsi" w:hAnsiTheme="minorHAnsi" w:cstheme="minorHAnsi"/>
          <w:bCs/>
          <w:sz w:val="24"/>
          <w:szCs w:val="24"/>
        </w:rPr>
        <w:tab/>
      </w:r>
      <w:r w:rsidRPr="009C302D">
        <w:rPr>
          <w:rFonts w:asciiTheme="minorHAnsi" w:hAnsiTheme="minorHAnsi" w:cstheme="minorHAnsi"/>
          <w:bCs/>
          <w:sz w:val="24"/>
          <w:szCs w:val="24"/>
        </w:rPr>
        <w:t xml:space="preserve">A Board Champion will provide Board leadership to ensure the area of interest is high on the agenda of Boards, acting as an advocate and the conscience of the Board on the area of interest. </w:t>
      </w:r>
    </w:p>
    <w:p w14:paraId="0CF1F919" w14:textId="77777777" w:rsidR="003C0121" w:rsidRDefault="003C0121" w:rsidP="006077DB">
      <w:pPr>
        <w:ind w:left="578" w:hanging="578"/>
        <w:rPr>
          <w:rFonts w:asciiTheme="minorHAnsi" w:hAnsiTheme="minorHAnsi" w:cstheme="minorHAnsi"/>
          <w:bCs/>
          <w:sz w:val="24"/>
          <w:szCs w:val="24"/>
        </w:rPr>
      </w:pPr>
    </w:p>
    <w:p w14:paraId="1E95E360" w14:textId="32D59463" w:rsidR="00145F98" w:rsidRPr="007D413C" w:rsidRDefault="003C0121" w:rsidP="003C0121">
      <w:pPr>
        <w:ind w:left="567" w:hanging="567"/>
        <w:rPr>
          <w:rFonts w:asciiTheme="minorHAnsi" w:hAnsiTheme="minorHAnsi" w:cstheme="minorHAnsi"/>
          <w:bCs/>
          <w:sz w:val="24"/>
          <w:szCs w:val="24"/>
        </w:rPr>
      </w:pPr>
      <w:r w:rsidRPr="007D413C">
        <w:rPr>
          <w:rFonts w:asciiTheme="minorHAnsi" w:hAnsiTheme="minorHAnsi"/>
          <w:sz w:val="24"/>
          <w:szCs w:val="24"/>
        </w:rPr>
        <w:t>1.4</w:t>
      </w:r>
      <w:r w:rsidRPr="007D413C">
        <w:rPr>
          <w:rFonts w:asciiTheme="minorHAnsi" w:hAnsiTheme="minorHAnsi"/>
          <w:sz w:val="24"/>
          <w:szCs w:val="24"/>
        </w:rPr>
        <w:tab/>
      </w:r>
      <w:r w:rsidR="006077DB" w:rsidRPr="007D413C">
        <w:rPr>
          <w:rFonts w:asciiTheme="minorHAnsi" w:hAnsiTheme="minorHAnsi"/>
          <w:sz w:val="24"/>
          <w:szCs w:val="24"/>
        </w:rPr>
        <w:t xml:space="preserve">Welsh Government policy leads </w:t>
      </w:r>
      <w:r w:rsidR="00A71069" w:rsidRPr="007D413C">
        <w:rPr>
          <w:rFonts w:asciiTheme="minorHAnsi" w:hAnsiTheme="minorHAnsi"/>
          <w:sz w:val="24"/>
          <w:szCs w:val="24"/>
        </w:rPr>
        <w:t>are planning to</w:t>
      </w:r>
      <w:r w:rsidR="006077DB" w:rsidRPr="007D413C">
        <w:rPr>
          <w:rFonts w:asciiTheme="minorHAnsi" w:hAnsiTheme="minorHAnsi"/>
          <w:sz w:val="24"/>
          <w:szCs w:val="24"/>
        </w:rPr>
        <w:t xml:space="preserve"> introduce role description</w:t>
      </w:r>
      <w:r w:rsidR="00A71069" w:rsidRPr="007D413C">
        <w:rPr>
          <w:rFonts w:asciiTheme="minorHAnsi" w:hAnsiTheme="minorHAnsi"/>
          <w:sz w:val="24"/>
          <w:szCs w:val="24"/>
        </w:rPr>
        <w:t>s</w:t>
      </w:r>
      <w:r w:rsidR="006077DB" w:rsidRPr="007D413C">
        <w:rPr>
          <w:rFonts w:asciiTheme="minorHAnsi" w:hAnsiTheme="minorHAnsi"/>
          <w:sz w:val="24"/>
          <w:szCs w:val="24"/>
        </w:rPr>
        <w:t xml:space="preserve"> for the </w:t>
      </w:r>
      <w:r w:rsidR="00A71069" w:rsidRPr="007D413C">
        <w:rPr>
          <w:rFonts w:asciiTheme="minorHAnsi" w:hAnsiTheme="minorHAnsi"/>
          <w:sz w:val="24"/>
          <w:szCs w:val="24"/>
        </w:rPr>
        <w:t xml:space="preserve">Board </w:t>
      </w:r>
      <w:r w:rsidR="006077DB" w:rsidRPr="007D413C">
        <w:rPr>
          <w:rFonts w:asciiTheme="minorHAnsi" w:hAnsiTheme="minorHAnsi"/>
          <w:sz w:val="24"/>
          <w:szCs w:val="24"/>
        </w:rPr>
        <w:t xml:space="preserve">Champion roles to provide greater clarity regarding the expectations of the role and for evaluating the effectiveness. </w:t>
      </w:r>
      <w:r w:rsidR="00A71069" w:rsidRPr="007D413C">
        <w:rPr>
          <w:rFonts w:asciiTheme="minorHAnsi" w:hAnsiTheme="minorHAnsi"/>
          <w:sz w:val="24"/>
          <w:szCs w:val="24"/>
        </w:rPr>
        <w:t>Whilst this is developed</w:t>
      </w:r>
      <w:r w:rsidR="00C8015B" w:rsidRPr="007D413C">
        <w:rPr>
          <w:rFonts w:asciiTheme="minorHAnsi" w:hAnsiTheme="minorHAnsi"/>
          <w:sz w:val="24"/>
          <w:szCs w:val="24"/>
        </w:rPr>
        <w:t xml:space="preserve"> </w:t>
      </w:r>
      <w:r w:rsidR="007D413C" w:rsidRPr="007D413C">
        <w:rPr>
          <w:rFonts w:asciiTheme="minorHAnsi" w:hAnsiTheme="minorHAnsi"/>
          <w:sz w:val="24"/>
          <w:szCs w:val="24"/>
        </w:rPr>
        <w:t>and i</w:t>
      </w:r>
      <w:r w:rsidR="0088508F" w:rsidRPr="007D413C">
        <w:rPr>
          <w:rFonts w:asciiTheme="minorHAnsi" w:hAnsiTheme="minorHAnsi"/>
          <w:sz w:val="24"/>
          <w:szCs w:val="24"/>
        </w:rPr>
        <w:t xml:space="preserve">n order to give some guidance around expectation from these roles a DHCW </w:t>
      </w:r>
      <w:r w:rsidR="007D413C" w:rsidRPr="007D413C">
        <w:rPr>
          <w:rFonts w:asciiTheme="minorHAnsi" w:hAnsiTheme="minorHAnsi"/>
          <w:sz w:val="24"/>
          <w:szCs w:val="24"/>
        </w:rPr>
        <w:t xml:space="preserve">Board Champion </w:t>
      </w:r>
      <w:r w:rsidR="0088508F" w:rsidRPr="007D413C">
        <w:rPr>
          <w:rFonts w:asciiTheme="minorHAnsi" w:hAnsiTheme="minorHAnsi"/>
          <w:sz w:val="24"/>
          <w:szCs w:val="24"/>
        </w:rPr>
        <w:t>role profile has been developed</w:t>
      </w:r>
      <w:r w:rsidR="007D413C" w:rsidRPr="007D413C">
        <w:rPr>
          <w:rFonts w:asciiTheme="minorHAnsi" w:hAnsiTheme="minorHAnsi"/>
          <w:sz w:val="24"/>
          <w:szCs w:val="24"/>
        </w:rPr>
        <w:t>.</w:t>
      </w:r>
    </w:p>
    <w:p w14:paraId="682D53B7" w14:textId="77777777" w:rsidR="00145F98" w:rsidRPr="009C302D" w:rsidRDefault="00145F98" w:rsidP="00145F98">
      <w:pPr>
        <w:ind w:left="578" w:hanging="578"/>
        <w:rPr>
          <w:rFonts w:asciiTheme="minorHAnsi" w:hAnsiTheme="minorHAnsi" w:cstheme="minorHAnsi"/>
          <w:bCs/>
          <w:sz w:val="24"/>
          <w:szCs w:val="24"/>
        </w:rPr>
      </w:pPr>
    </w:p>
    <w:p w14:paraId="7740AD0B" w14:textId="1BF650E3" w:rsidR="00145F98" w:rsidRPr="009C302D" w:rsidRDefault="003B3D06" w:rsidP="003B3D06">
      <w:pPr>
        <w:ind w:left="567" w:hanging="567"/>
        <w:rPr>
          <w:rFonts w:asciiTheme="minorHAnsi" w:hAnsiTheme="minorHAnsi" w:cstheme="minorHAnsi"/>
          <w:bCs/>
          <w:sz w:val="24"/>
          <w:szCs w:val="24"/>
        </w:rPr>
      </w:pPr>
      <w:r>
        <w:rPr>
          <w:rFonts w:asciiTheme="minorHAnsi" w:hAnsiTheme="minorHAnsi" w:cstheme="minorHAnsi"/>
          <w:bCs/>
          <w:sz w:val="24"/>
          <w:szCs w:val="24"/>
        </w:rPr>
        <w:t>1.5</w:t>
      </w:r>
      <w:r>
        <w:rPr>
          <w:rFonts w:asciiTheme="minorHAnsi" w:hAnsiTheme="minorHAnsi" w:cstheme="minorHAnsi"/>
          <w:bCs/>
          <w:sz w:val="24"/>
          <w:szCs w:val="24"/>
        </w:rPr>
        <w:tab/>
      </w:r>
      <w:r w:rsidR="00145F98" w:rsidRPr="009C302D">
        <w:rPr>
          <w:rFonts w:asciiTheme="minorHAnsi" w:hAnsiTheme="minorHAnsi" w:cstheme="minorHAnsi"/>
          <w:bCs/>
          <w:sz w:val="24"/>
          <w:szCs w:val="24"/>
        </w:rPr>
        <w:t>The role is not an alternative to the collective accountability of the Board and where it is performed by an Independent Member (Non-Executive) it is complementary to the role of the Executive Director accountable for the area of interest</w:t>
      </w:r>
      <w:r w:rsidR="00145F98">
        <w:rPr>
          <w:rFonts w:asciiTheme="minorHAnsi" w:hAnsiTheme="minorHAnsi" w:cstheme="minorHAnsi"/>
          <w:bCs/>
          <w:sz w:val="24"/>
          <w:szCs w:val="24"/>
        </w:rPr>
        <w:t>.</w:t>
      </w:r>
    </w:p>
    <w:p w14:paraId="3B1137C9" w14:textId="77777777" w:rsidR="00145F98" w:rsidRPr="00145F98" w:rsidRDefault="00145F98" w:rsidP="00145F98">
      <w:pPr>
        <w:rPr>
          <w:lang w:val="en-GB"/>
        </w:rPr>
      </w:pPr>
    </w:p>
    <w:p w14:paraId="36435CF5" w14:textId="068EB18E" w:rsidR="00C649A2" w:rsidRPr="006F607E" w:rsidRDefault="003F231F" w:rsidP="00244210">
      <w:pPr>
        <w:pStyle w:val="Heading1"/>
      </w:pPr>
      <w:r w:rsidRPr="003F231F">
        <w:t xml:space="preserve">SPECIFIC MATTERS FOR CONSIDERATION BY THIS MEETING (ASSESSMENT) </w:t>
      </w:r>
    </w:p>
    <w:p w14:paraId="4590DF32" w14:textId="1FA840DD" w:rsidR="00196B85" w:rsidRDefault="00146EB8" w:rsidP="002439A8">
      <w:pPr>
        <w:pStyle w:val="Heading2"/>
      </w:pPr>
      <w:r>
        <w:t>2.1</w:t>
      </w:r>
      <w:r>
        <w:tab/>
      </w:r>
      <w:r w:rsidR="00092FC0">
        <w:t xml:space="preserve">It is recognised that </w:t>
      </w:r>
      <w:r w:rsidR="004B3197">
        <w:t xml:space="preserve">not all </w:t>
      </w:r>
      <w:r w:rsidR="00092FC0">
        <w:t xml:space="preserve">the Board Champion roles align to DHCW </w:t>
      </w:r>
      <w:r w:rsidR="004B3197">
        <w:t>as directly as they</w:t>
      </w:r>
      <w:r w:rsidR="00CD6680">
        <w:t xml:space="preserve"> do for Health Boards and NHS Trusts, however, DHCW have identified Board Champion leads for each </w:t>
      </w:r>
      <w:r w:rsidR="006E11B0">
        <w:t>area identified by Welsh Government, as set out in the table below:</w:t>
      </w:r>
    </w:p>
    <w:p w14:paraId="786921D5" w14:textId="77777777" w:rsidR="006E11B0" w:rsidRDefault="006E11B0" w:rsidP="006E11B0">
      <w:pPr>
        <w:rPr>
          <w:lang w:val="en-GB"/>
        </w:rPr>
      </w:pPr>
    </w:p>
    <w:tbl>
      <w:tblPr>
        <w:tblStyle w:val="TableGrid"/>
        <w:tblW w:w="9365" w:type="dxa"/>
        <w:tblLook w:val="04A0" w:firstRow="1" w:lastRow="0" w:firstColumn="1" w:lastColumn="0" w:noHBand="0" w:noVBand="1"/>
      </w:tblPr>
      <w:tblGrid>
        <w:gridCol w:w="2547"/>
        <w:gridCol w:w="4111"/>
        <w:gridCol w:w="2707"/>
      </w:tblGrid>
      <w:tr w:rsidR="00816B43" w:rsidRPr="009C302D" w14:paraId="2888D8B3" w14:textId="77777777" w:rsidTr="00D42C45">
        <w:tc>
          <w:tcPr>
            <w:tcW w:w="2547" w:type="dxa"/>
          </w:tcPr>
          <w:p w14:paraId="4C81BF19" w14:textId="77777777" w:rsidR="00816B43" w:rsidRPr="009C302D" w:rsidRDefault="00816B43" w:rsidP="00A91820">
            <w:pPr>
              <w:rPr>
                <w:rFonts w:ascii="Calibri Light" w:hAnsi="Calibri Light" w:cs="Calibri Light"/>
                <w:b/>
                <w:bCs/>
              </w:rPr>
            </w:pPr>
            <w:r w:rsidRPr="009C302D">
              <w:rPr>
                <w:rFonts w:ascii="Calibri Light" w:hAnsi="Calibri Light" w:cs="Calibri Light"/>
                <w:b/>
                <w:bCs/>
              </w:rPr>
              <w:t>Champion Role</w:t>
            </w:r>
          </w:p>
        </w:tc>
        <w:tc>
          <w:tcPr>
            <w:tcW w:w="4111" w:type="dxa"/>
          </w:tcPr>
          <w:p w14:paraId="288CF148" w14:textId="77777777" w:rsidR="00816B43" w:rsidRPr="009C302D" w:rsidRDefault="00816B43" w:rsidP="00A91820">
            <w:pPr>
              <w:rPr>
                <w:rFonts w:ascii="Calibri Light" w:hAnsi="Calibri Light" w:cs="Calibri Light"/>
                <w:b/>
                <w:bCs/>
              </w:rPr>
            </w:pPr>
            <w:r w:rsidRPr="009C302D">
              <w:rPr>
                <w:rFonts w:ascii="Calibri Light" w:hAnsi="Calibri Light" w:cs="Calibri Light"/>
                <w:b/>
                <w:bCs/>
              </w:rPr>
              <w:t xml:space="preserve">DHCW Board Champion </w:t>
            </w:r>
          </w:p>
        </w:tc>
        <w:tc>
          <w:tcPr>
            <w:tcW w:w="2707" w:type="dxa"/>
          </w:tcPr>
          <w:p w14:paraId="421130C5" w14:textId="1ED167F8" w:rsidR="00816B43" w:rsidRPr="009C302D" w:rsidRDefault="00D42C45" w:rsidP="00A91820">
            <w:pPr>
              <w:rPr>
                <w:rFonts w:ascii="Calibri Light" w:hAnsi="Calibri Light" w:cs="Calibri Light"/>
                <w:b/>
                <w:bCs/>
              </w:rPr>
            </w:pPr>
            <w:r>
              <w:rPr>
                <w:rFonts w:ascii="Calibri Light" w:hAnsi="Calibri Light" w:cs="Calibri Light"/>
                <w:b/>
                <w:bCs/>
              </w:rPr>
              <w:t>Executive Director</w:t>
            </w:r>
            <w:r w:rsidR="00816B43" w:rsidRPr="009C302D">
              <w:rPr>
                <w:rFonts w:ascii="Calibri Light" w:hAnsi="Calibri Light" w:cs="Calibri Light"/>
                <w:b/>
                <w:bCs/>
              </w:rPr>
              <w:t xml:space="preserve"> Lead if Board Champions role is </w:t>
            </w:r>
            <w:r>
              <w:rPr>
                <w:rFonts w:ascii="Calibri Light" w:hAnsi="Calibri Light" w:cs="Calibri Light"/>
                <w:b/>
                <w:bCs/>
              </w:rPr>
              <w:t>an Independent Member</w:t>
            </w:r>
            <w:r w:rsidR="00816B43" w:rsidRPr="009C302D">
              <w:rPr>
                <w:rFonts w:ascii="Calibri Light" w:hAnsi="Calibri Light" w:cs="Calibri Light"/>
                <w:b/>
                <w:bCs/>
              </w:rPr>
              <w:t xml:space="preserve"> Only</w:t>
            </w:r>
          </w:p>
        </w:tc>
      </w:tr>
      <w:tr w:rsidR="00816B43" w:rsidRPr="009C302D" w14:paraId="5A60CC5C" w14:textId="77777777" w:rsidTr="00D42C45">
        <w:tc>
          <w:tcPr>
            <w:tcW w:w="2547" w:type="dxa"/>
          </w:tcPr>
          <w:p w14:paraId="24EE0A6B" w14:textId="77777777" w:rsidR="00816B43" w:rsidRPr="009C302D" w:rsidRDefault="00816B43" w:rsidP="00A91820">
            <w:pPr>
              <w:rPr>
                <w:rFonts w:ascii="Calibri Light" w:hAnsi="Calibri Light" w:cs="Calibri Light"/>
              </w:rPr>
            </w:pPr>
            <w:r w:rsidRPr="009C302D">
              <w:rPr>
                <w:rFonts w:ascii="Calibri Light" w:hAnsi="Calibri Light" w:cs="Calibri Light"/>
              </w:rPr>
              <w:t>Fire Safety (E)</w:t>
            </w:r>
          </w:p>
        </w:tc>
        <w:tc>
          <w:tcPr>
            <w:tcW w:w="4111" w:type="dxa"/>
          </w:tcPr>
          <w:p w14:paraId="5B1277F9"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Executive Director of Finance </w:t>
            </w:r>
          </w:p>
        </w:tc>
        <w:tc>
          <w:tcPr>
            <w:tcW w:w="2707" w:type="dxa"/>
          </w:tcPr>
          <w:p w14:paraId="6E9161C6" w14:textId="77777777" w:rsidR="00816B43" w:rsidRPr="009C302D" w:rsidRDefault="00816B43" w:rsidP="00A91820">
            <w:pPr>
              <w:rPr>
                <w:rFonts w:ascii="Calibri Light" w:hAnsi="Calibri Light" w:cs="Calibri Light"/>
              </w:rPr>
            </w:pPr>
          </w:p>
        </w:tc>
      </w:tr>
      <w:tr w:rsidR="00816B43" w:rsidRPr="009C302D" w14:paraId="38A13CC7" w14:textId="77777777" w:rsidTr="00D42C45">
        <w:tc>
          <w:tcPr>
            <w:tcW w:w="2547" w:type="dxa"/>
          </w:tcPr>
          <w:p w14:paraId="4E8CC0C2" w14:textId="77777777" w:rsidR="00816B43" w:rsidRPr="009C302D" w:rsidRDefault="00816B43" w:rsidP="00A91820">
            <w:pPr>
              <w:rPr>
                <w:rFonts w:ascii="Calibri Light" w:hAnsi="Calibri Light" w:cs="Calibri Light"/>
              </w:rPr>
            </w:pPr>
            <w:r w:rsidRPr="009C302D">
              <w:rPr>
                <w:rFonts w:ascii="Calibri Light" w:hAnsi="Calibri Light" w:cs="Calibri Light"/>
              </w:rPr>
              <w:t>Emergency Planning (E)</w:t>
            </w:r>
          </w:p>
          <w:p w14:paraId="08CBBC6E" w14:textId="77777777" w:rsidR="00816B43" w:rsidRPr="009C302D" w:rsidRDefault="00816B43" w:rsidP="00A91820">
            <w:pPr>
              <w:rPr>
                <w:rFonts w:ascii="Calibri Light" w:hAnsi="Calibri Light" w:cs="Calibri Light"/>
              </w:rPr>
            </w:pPr>
          </w:p>
        </w:tc>
        <w:tc>
          <w:tcPr>
            <w:tcW w:w="4111" w:type="dxa"/>
          </w:tcPr>
          <w:p w14:paraId="0B08754C"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Executive Director of Strategy  </w:t>
            </w:r>
          </w:p>
        </w:tc>
        <w:tc>
          <w:tcPr>
            <w:tcW w:w="2707" w:type="dxa"/>
          </w:tcPr>
          <w:p w14:paraId="5E8893F6" w14:textId="77777777" w:rsidR="00816B43" w:rsidRPr="009C302D" w:rsidRDefault="00816B43" w:rsidP="00A91820">
            <w:pPr>
              <w:rPr>
                <w:rFonts w:ascii="Calibri Light" w:hAnsi="Calibri Light" w:cs="Calibri Light"/>
              </w:rPr>
            </w:pPr>
          </w:p>
        </w:tc>
      </w:tr>
      <w:tr w:rsidR="00816B43" w:rsidRPr="009C302D" w14:paraId="7CB479F8" w14:textId="77777777" w:rsidTr="00D42C45">
        <w:tc>
          <w:tcPr>
            <w:tcW w:w="2547" w:type="dxa"/>
          </w:tcPr>
          <w:p w14:paraId="1CA5742A" w14:textId="77777777" w:rsidR="00816B43" w:rsidRPr="009C302D" w:rsidRDefault="00816B43" w:rsidP="00A91820">
            <w:pPr>
              <w:rPr>
                <w:rFonts w:ascii="Calibri Light" w:hAnsi="Calibri Light" w:cs="Calibri Light"/>
              </w:rPr>
            </w:pPr>
            <w:r w:rsidRPr="009C302D">
              <w:rPr>
                <w:rFonts w:ascii="Calibri Light" w:hAnsi="Calibri Light" w:cs="Calibri Light"/>
              </w:rPr>
              <w:lastRenderedPageBreak/>
              <w:t>Caldicott (E)</w:t>
            </w:r>
          </w:p>
          <w:p w14:paraId="126628E1" w14:textId="77777777" w:rsidR="00816B43" w:rsidRPr="009C302D" w:rsidRDefault="00816B43" w:rsidP="00A91820">
            <w:pPr>
              <w:rPr>
                <w:rFonts w:ascii="Calibri Light" w:hAnsi="Calibri Light" w:cs="Calibri Light"/>
              </w:rPr>
            </w:pPr>
          </w:p>
        </w:tc>
        <w:tc>
          <w:tcPr>
            <w:tcW w:w="4111" w:type="dxa"/>
          </w:tcPr>
          <w:p w14:paraId="743B0D5C"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Executive Medical Director </w:t>
            </w:r>
          </w:p>
        </w:tc>
        <w:tc>
          <w:tcPr>
            <w:tcW w:w="2707" w:type="dxa"/>
          </w:tcPr>
          <w:p w14:paraId="187C8985" w14:textId="77777777" w:rsidR="00816B43" w:rsidRPr="009C302D" w:rsidRDefault="00816B43" w:rsidP="00A91820">
            <w:pPr>
              <w:rPr>
                <w:rFonts w:ascii="Calibri Light" w:hAnsi="Calibri Light" w:cs="Calibri Light"/>
              </w:rPr>
            </w:pPr>
          </w:p>
        </w:tc>
      </w:tr>
      <w:tr w:rsidR="00816B43" w:rsidRPr="009C302D" w14:paraId="21B1BB65" w14:textId="77777777" w:rsidTr="00D42C45">
        <w:tc>
          <w:tcPr>
            <w:tcW w:w="2547" w:type="dxa"/>
          </w:tcPr>
          <w:p w14:paraId="32B82A50" w14:textId="77777777" w:rsidR="00816B43" w:rsidRPr="009C302D" w:rsidRDefault="00816B43" w:rsidP="00A91820">
            <w:pPr>
              <w:rPr>
                <w:rFonts w:ascii="Calibri Light" w:hAnsi="Calibri Light" w:cs="Calibri Light"/>
              </w:rPr>
            </w:pPr>
            <w:r w:rsidRPr="009C302D">
              <w:rPr>
                <w:rFonts w:ascii="Calibri Light" w:hAnsi="Calibri Light" w:cs="Calibri Light"/>
              </w:rPr>
              <w:t>Violence and Aggression (E)</w:t>
            </w:r>
          </w:p>
          <w:p w14:paraId="5E3C056B" w14:textId="77777777" w:rsidR="00816B43" w:rsidRPr="009C302D" w:rsidRDefault="00816B43" w:rsidP="00A91820">
            <w:pPr>
              <w:rPr>
                <w:rFonts w:ascii="Calibri Light" w:hAnsi="Calibri Light" w:cs="Calibri Light"/>
              </w:rPr>
            </w:pPr>
          </w:p>
        </w:tc>
        <w:tc>
          <w:tcPr>
            <w:tcW w:w="4111" w:type="dxa"/>
          </w:tcPr>
          <w:p w14:paraId="3FA8C937"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Director of People and Organisational Development  </w:t>
            </w:r>
          </w:p>
        </w:tc>
        <w:tc>
          <w:tcPr>
            <w:tcW w:w="2707" w:type="dxa"/>
          </w:tcPr>
          <w:p w14:paraId="493C19AC" w14:textId="77777777" w:rsidR="00816B43" w:rsidRPr="009C302D" w:rsidRDefault="00816B43" w:rsidP="00A91820">
            <w:pPr>
              <w:rPr>
                <w:rFonts w:ascii="Calibri Light" w:hAnsi="Calibri Light" w:cs="Calibri Light"/>
              </w:rPr>
            </w:pPr>
          </w:p>
        </w:tc>
      </w:tr>
      <w:tr w:rsidR="00816B43" w:rsidRPr="009C302D" w14:paraId="5721E159" w14:textId="77777777" w:rsidTr="00D42C45">
        <w:tc>
          <w:tcPr>
            <w:tcW w:w="2547" w:type="dxa"/>
          </w:tcPr>
          <w:p w14:paraId="3A6ED859"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Infection Prevention and Control (NE) </w:t>
            </w:r>
          </w:p>
        </w:tc>
        <w:tc>
          <w:tcPr>
            <w:tcW w:w="4111" w:type="dxa"/>
          </w:tcPr>
          <w:p w14:paraId="496EB32F" w14:textId="77777777" w:rsidR="00816B43" w:rsidRPr="009C302D" w:rsidRDefault="00816B43" w:rsidP="00A91820">
            <w:pPr>
              <w:rPr>
                <w:rFonts w:ascii="Calibri Light" w:hAnsi="Calibri Light" w:cs="Calibri Light"/>
              </w:rPr>
            </w:pPr>
            <w:r w:rsidRPr="009C302D">
              <w:rPr>
                <w:rFonts w:ascii="Calibri Light" w:hAnsi="Calibri Light" w:cs="Calibri Light"/>
              </w:rPr>
              <w:t>Rowan Gardner (NE)</w:t>
            </w:r>
          </w:p>
        </w:tc>
        <w:tc>
          <w:tcPr>
            <w:tcW w:w="2707" w:type="dxa"/>
          </w:tcPr>
          <w:p w14:paraId="36DCFEA5"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Executive Director of Finance </w:t>
            </w:r>
          </w:p>
        </w:tc>
      </w:tr>
      <w:tr w:rsidR="00816B43" w:rsidRPr="009C302D" w14:paraId="41E9D8B6" w14:textId="77777777" w:rsidTr="00D42C45">
        <w:tc>
          <w:tcPr>
            <w:tcW w:w="2547" w:type="dxa"/>
          </w:tcPr>
          <w:p w14:paraId="49CEF244" w14:textId="77777777" w:rsidR="00816B43" w:rsidRPr="009C302D" w:rsidRDefault="00816B43" w:rsidP="00A91820">
            <w:pPr>
              <w:rPr>
                <w:rFonts w:ascii="Calibri Light" w:hAnsi="Calibri Light" w:cs="Calibri Light"/>
              </w:rPr>
            </w:pPr>
            <w:r w:rsidRPr="009C302D">
              <w:rPr>
                <w:rFonts w:ascii="Calibri Light" w:hAnsi="Calibri Light" w:cs="Calibri Light"/>
              </w:rPr>
              <w:t>Armed Forces and Veterans (NE)</w:t>
            </w:r>
          </w:p>
          <w:p w14:paraId="2330F9DD" w14:textId="77777777" w:rsidR="00816B43" w:rsidRPr="009C302D" w:rsidRDefault="00816B43" w:rsidP="00A91820">
            <w:pPr>
              <w:rPr>
                <w:rFonts w:ascii="Calibri Light" w:hAnsi="Calibri Light" w:cs="Calibri Light"/>
              </w:rPr>
            </w:pPr>
          </w:p>
        </w:tc>
        <w:tc>
          <w:tcPr>
            <w:tcW w:w="4111" w:type="dxa"/>
          </w:tcPr>
          <w:p w14:paraId="28EE60FD" w14:textId="77777777" w:rsidR="00816B43" w:rsidRPr="009C302D" w:rsidRDefault="00816B43" w:rsidP="00A91820">
            <w:pPr>
              <w:rPr>
                <w:rFonts w:ascii="Calibri Light" w:hAnsi="Calibri Light" w:cs="Calibri Light"/>
              </w:rPr>
            </w:pPr>
            <w:r w:rsidRPr="009C302D">
              <w:rPr>
                <w:rFonts w:ascii="Calibri Light" w:hAnsi="Calibri Light" w:cs="Calibri Light"/>
              </w:rPr>
              <w:t>Rowan Gardner (NE)</w:t>
            </w:r>
          </w:p>
        </w:tc>
        <w:tc>
          <w:tcPr>
            <w:tcW w:w="2707" w:type="dxa"/>
          </w:tcPr>
          <w:p w14:paraId="5C0B8B3F"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Director of People and Organisational Development  </w:t>
            </w:r>
          </w:p>
        </w:tc>
      </w:tr>
      <w:tr w:rsidR="00816B43" w:rsidRPr="009C302D" w14:paraId="7940937C" w14:textId="77777777" w:rsidTr="00D42C45">
        <w:tc>
          <w:tcPr>
            <w:tcW w:w="2547" w:type="dxa"/>
          </w:tcPr>
          <w:p w14:paraId="432B9C61" w14:textId="77777777" w:rsidR="00816B43" w:rsidRPr="009C302D" w:rsidRDefault="00816B43" w:rsidP="00A91820">
            <w:pPr>
              <w:rPr>
                <w:rFonts w:ascii="Calibri Light" w:hAnsi="Calibri Light" w:cs="Calibri Light"/>
              </w:rPr>
            </w:pPr>
            <w:r w:rsidRPr="009C302D">
              <w:rPr>
                <w:rFonts w:ascii="Calibri Light" w:hAnsi="Calibri Light" w:cs="Calibri Light"/>
              </w:rPr>
              <w:t>Mental Health (VC)</w:t>
            </w:r>
          </w:p>
          <w:p w14:paraId="7B1AFC0B" w14:textId="77777777" w:rsidR="00816B43" w:rsidRPr="009C302D" w:rsidRDefault="00816B43" w:rsidP="00A91820">
            <w:pPr>
              <w:rPr>
                <w:rFonts w:ascii="Calibri Light" w:hAnsi="Calibri Light" w:cs="Calibri Light"/>
              </w:rPr>
            </w:pPr>
          </w:p>
        </w:tc>
        <w:tc>
          <w:tcPr>
            <w:tcW w:w="4111" w:type="dxa"/>
          </w:tcPr>
          <w:p w14:paraId="554424C9"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Ruth Glazzard (VC) </w:t>
            </w:r>
          </w:p>
        </w:tc>
        <w:tc>
          <w:tcPr>
            <w:tcW w:w="2707" w:type="dxa"/>
          </w:tcPr>
          <w:p w14:paraId="3244175A" w14:textId="77777777" w:rsidR="00816B43" w:rsidRPr="009C302D" w:rsidRDefault="00816B43" w:rsidP="00A91820">
            <w:pPr>
              <w:rPr>
                <w:rFonts w:ascii="Calibri Light" w:hAnsi="Calibri Light" w:cs="Calibri Light"/>
              </w:rPr>
            </w:pPr>
            <w:r w:rsidRPr="009C302D">
              <w:rPr>
                <w:rFonts w:ascii="Calibri Light" w:hAnsi="Calibri Light" w:cs="Calibri Light"/>
              </w:rPr>
              <w:t>Executive Medical Director</w:t>
            </w:r>
          </w:p>
        </w:tc>
      </w:tr>
      <w:tr w:rsidR="00816B43" w:rsidRPr="009C302D" w14:paraId="2FDC6F8F" w14:textId="77777777" w:rsidTr="00D42C45">
        <w:tc>
          <w:tcPr>
            <w:tcW w:w="2547" w:type="dxa"/>
          </w:tcPr>
          <w:p w14:paraId="3D66FA4D" w14:textId="77777777" w:rsidR="00816B43" w:rsidRPr="009C302D" w:rsidRDefault="00816B43" w:rsidP="00A91820">
            <w:pPr>
              <w:rPr>
                <w:rFonts w:ascii="Calibri Light" w:hAnsi="Calibri Light" w:cs="Calibri Light"/>
              </w:rPr>
            </w:pPr>
            <w:r w:rsidRPr="009C302D">
              <w:rPr>
                <w:rFonts w:ascii="Calibri Light" w:hAnsi="Calibri Light" w:cs="Calibri Light"/>
              </w:rPr>
              <w:t>Equality (NE)</w:t>
            </w:r>
          </w:p>
          <w:p w14:paraId="329D385C" w14:textId="77777777" w:rsidR="00816B43" w:rsidRPr="009C302D" w:rsidRDefault="00816B43" w:rsidP="00A91820">
            <w:pPr>
              <w:rPr>
                <w:rFonts w:ascii="Calibri Light" w:hAnsi="Calibri Light" w:cs="Calibri Light"/>
              </w:rPr>
            </w:pPr>
          </w:p>
        </w:tc>
        <w:tc>
          <w:tcPr>
            <w:tcW w:w="4111" w:type="dxa"/>
          </w:tcPr>
          <w:p w14:paraId="5487F9D6" w14:textId="77777777" w:rsidR="00816B43" w:rsidRPr="009C302D" w:rsidRDefault="00816B43" w:rsidP="00A91820">
            <w:pPr>
              <w:rPr>
                <w:rFonts w:ascii="Calibri Light" w:hAnsi="Calibri Light" w:cs="Calibri Light"/>
              </w:rPr>
            </w:pPr>
            <w:r w:rsidRPr="009C302D">
              <w:rPr>
                <w:rFonts w:ascii="Calibri Light" w:hAnsi="Calibri Light" w:cs="Calibri Light"/>
              </w:rPr>
              <w:t>Grace Quantock (NE)</w:t>
            </w:r>
          </w:p>
        </w:tc>
        <w:tc>
          <w:tcPr>
            <w:tcW w:w="2707" w:type="dxa"/>
          </w:tcPr>
          <w:p w14:paraId="7F886D77"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Director of People and Organisational Development  </w:t>
            </w:r>
          </w:p>
        </w:tc>
      </w:tr>
      <w:tr w:rsidR="00816B43" w:rsidRPr="009C302D" w14:paraId="1739501B" w14:textId="77777777" w:rsidTr="00D42C45">
        <w:tc>
          <w:tcPr>
            <w:tcW w:w="2547" w:type="dxa"/>
          </w:tcPr>
          <w:p w14:paraId="36B08835"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Children and Young People (E &amp; NE) </w:t>
            </w:r>
          </w:p>
          <w:p w14:paraId="2D662921" w14:textId="77777777" w:rsidR="00816B43" w:rsidRPr="009C302D" w:rsidRDefault="00816B43" w:rsidP="00A91820">
            <w:pPr>
              <w:rPr>
                <w:rFonts w:ascii="Calibri Light" w:hAnsi="Calibri Light" w:cs="Calibri Light"/>
              </w:rPr>
            </w:pPr>
          </w:p>
        </w:tc>
        <w:tc>
          <w:tcPr>
            <w:tcW w:w="4111" w:type="dxa"/>
          </w:tcPr>
          <w:p w14:paraId="4344A297" w14:textId="057D376D" w:rsidR="00816B43" w:rsidRPr="009C302D" w:rsidRDefault="00816B43" w:rsidP="00A91820">
            <w:pPr>
              <w:rPr>
                <w:rFonts w:ascii="Calibri Light" w:hAnsi="Calibri Light" w:cs="Calibri Light"/>
              </w:rPr>
            </w:pPr>
            <w:r w:rsidRPr="009C302D">
              <w:rPr>
                <w:rFonts w:ascii="Calibri Light" w:hAnsi="Calibri Light" w:cs="Calibri Light"/>
              </w:rPr>
              <w:t>Executive Medical Director (E), Ruth Glazzard (</w:t>
            </w:r>
            <w:r w:rsidR="002213A3">
              <w:rPr>
                <w:rFonts w:ascii="Calibri Light" w:hAnsi="Calibri Light" w:cs="Calibri Light"/>
              </w:rPr>
              <w:t>VC</w:t>
            </w:r>
            <w:r w:rsidRPr="009C302D">
              <w:rPr>
                <w:rFonts w:ascii="Calibri Light" w:hAnsi="Calibri Light" w:cs="Calibri Light"/>
              </w:rPr>
              <w:t>)</w:t>
            </w:r>
          </w:p>
        </w:tc>
        <w:tc>
          <w:tcPr>
            <w:tcW w:w="2707" w:type="dxa"/>
          </w:tcPr>
          <w:p w14:paraId="3B1E5F43" w14:textId="77777777" w:rsidR="00816B43" w:rsidRPr="009C302D" w:rsidRDefault="00816B43" w:rsidP="00A91820">
            <w:pPr>
              <w:rPr>
                <w:rFonts w:ascii="Calibri Light" w:hAnsi="Calibri Light" w:cs="Calibri Light"/>
              </w:rPr>
            </w:pPr>
          </w:p>
        </w:tc>
      </w:tr>
      <w:tr w:rsidR="00816B43" w:rsidRPr="009C302D" w14:paraId="42324C2B" w14:textId="77777777" w:rsidTr="00D42C45">
        <w:tc>
          <w:tcPr>
            <w:tcW w:w="2547" w:type="dxa"/>
          </w:tcPr>
          <w:p w14:paraId="0CC2C938" w14:textId="77777777" w:rsidR="00816B43" w:rsidRPr="009C302D" w:rsidRDefault="00816B43" w:rsidP="00A91820">
            <w:pPr>
              <w:rPr>
                <w:rFonts w:ascii="Calibri Light" w:hAnsi="Calibri Light" w:cs="Calibri Light"/>
              </w:rPr>
            </w:pPr>
            <w:r w:rsidRPr="009C302D">
              <w:rPr>
                <w:rFonts w:ascii="Calibri Light" w:hAnsi="Calibri Light" w:cs="Calibri Light"/>
              </w:rPr>
              <w:t>Putting Things Right (E &amp;NE)</w:t>
            </w:r>
          </w:p>
          <w:p w14:paraId="27AE1FAB" w14:textId="77777777" w:rsidR="00816B43" w:rsidRPr="009C302D" w:rsidRDefault="00816B43" w:rsidP="00A91820">
            <w:pPr>
              <w:rPr>
                <w:rFonts w:ascii="Calibri Light" w:hAnsi="Calibri Light" w:cs="Calibri Light"/>
              </w:rPr>
            </w:pPr>
          </w:p>
        </w:tc>
        <w:tc>
          <w:tcPr>
            <w:tcW w:w="4111" w:type="dxa"/>
          </w:tcPr>
          <w:p w14:paraId="5E01B10C" w14:textId="46F3A383" w:rsidR="00816B43" w:rsidRPr="009C302D" w:rsidRDefault="00CC2BBD" w:rsidP="00A91820">
            <w:pPr>
              <w:rPr>
                <w:rFonts w:ascii="Calibri Light" w:hAnsi="Calibri Light" w:cs="Calibri Light"/>
              </w:rPr>
            </w:pPr>
            <w:r>
              <w:rPr>
                <w:rFonts w:ascii="Calibri Light" w:hAnsi="Calibri Light" w:cs="Calibri Light"/>
              </w:rPr>
              <w:t>Executive Medical Director</w:t>
            </w:r>
            <w:r w:rsidR="00816B43" w:rsidRPr="009C302D">
              <w:rPr>
                <w:rFonts w:ascii="Calibri Light" w:hAnsi="Calibri Light" w:cs="Calibri Light"/>
              </w:rPr>
              <w:t xml:space="preserve"> (E), David Selway (NE)</w:t>
            </w:r>
          </w:p>
          <w:p w14:paraId="01F1EF9B" w14:textId="77777777" w:rsidR="00816B43" w:rsidRPr="009C302D" w:rsidRDefault="00816B43" w:rsidP="00A91820">
            <w:pPr>
              <w:rPr>
                <w:rFonts w:ascii="Calibri Light" w:hAnsi="Calibri Light" w:cs="Calibri Light"/>
              </w:rPr>
            </w:pPr>
          </w:p>
        </w:tc>
        <w:tc>
          <w:tcPr>
            <w:tcW w:w="2707" w:type="dxa"/>
          </w:tcPr>
          <w:p w14:paraId="3981C368" w14:textId="77777777" w:rsidR="00816B43" w:rsidRPr="009C302D" w:rsidRDefault="00816B43" w:rsidP="00A91820">
            <w:pPr>
              <w:rPr>
                <w:rFonts w:ascii="Calibri Light" w:hAnsi="Calibri Light" w:cs="Calibri Light"/>
              </w:rPr>
            </w:pPr>
          </w:p>
        </w:tc>
      </w:tr>
      <w:tr w:rsidR="00816B43" w:rsidRPr="009C302D" w14:paraId="5147B790" w14:textId="77777777" w:rsidTr="00D42C45">
        <w:tc>
          <w:tcPr>
            <w:tcW w:w="2547" w:type="dxa"/>
          </w:tcPr>
          <w:p w14:paraId="1EA0E0DE" w14:textId="77777777" w:rsidR="00816B43" w:rsidRPr="009C302D" w:rsidRDefault="00816B43" w:rsidP="00A91820">
            <w:pPr>
              <w:rPr>
                <w:rFonts w:ascii="Calibri Light" w:hAnsi="Calibri Light" w:cs="Calibri Light"/>
              </w:rPr>
            </w:pPr>
            <w:r w:rsidRPr="009C302D">
              <w:rPr>
                <w:rFonts w:ascii="Calibri Light" w:hAnsi="Calibri Light" w:cs="Calibri Light"/>
              </w:rPr>
              <w:t>Raising Concerns (Staff) (E&amp;NE)</w:t>
            </w:r>
          </w:p>
          <w:p w14:paraId="1CDF76EC" w14:textId="77777777" w:rsidR="00816B43" w:rsidRPr="009C302D" w:rsidRDefault="00816B43" w:rsidP="00A91820">
            <w:pPr>
              <w:rPr>
                <w:rFonts w:ascii="Calibri Light" w:hAnsi="Calibri Light" w:cs="Calibri Light"/>
              </w:rPr>
            </w:pPr>
          </w:p>
        </w:tc>
        <w:tc>
          <w:tcPr>
            <w:tcW w:w="4111" w:type="dxa"/>
          </w:tcPr>
          <w:p w14:paraId="43E20025" w14:textId="60B723F9" w:rsidR="00816B43" w:rsidRPr="009C302D" w:rsidRDefault="00816B43" w:rsidP="00A91820">
            <w:pPr>
              <w:rPr>
                <w:rFonts w:ascii="Calibri Light" w:hAnsi="Calibri Light" w:cs="Calibri Light"/>
              </w:rPr>
            </w:pPr>
            <w:r w:rsidRPr="009C302D">
              <w:rPr>
                <w:rFonts w:ascii="Calibri Light" w:hAnsi="Calibri Light" w:cs="Calibri Light"/>
              </w:rPr>
              <w:t>Board</w:t>
            </w:r>
            <w:r w:rsidR="00CC2BBD">
              <w:rPr>
                <w:rFonts w:ascii="Calibri Light" w:hAnsi="Calibri Light" w:cs="Calibri Light"/>
              </w:rPr>
              <w:t xml:space="preserve"> </w:t>
            </w:r>
            <w:r w:rsidRPr="009C302D">
              <w:rPr>
                <w:rFonts w:ascii="Calibri Light" w:hAnsi="Calibri Light" w:cs="Calibri Light"/>
              </w:rPr>
              <w:t>Secretary (E), Marian Wyn Jones (NE)</w:t>
            </w:r>
          </w:p>
        </w:tc>
        <w:tc>
          <w:tcPr>
            <w:tcW w:w="2707" w:type="dxa"/>
          </w:tcPr>
          <w:p w14:paraId="502C5F10" w14:textId="77777777" w:rsidR="00816B43" w:rsidRPr="009C302D" w:rsidRDefault="00816B43" w:rsidP="00A91820">
            <w:pPr>
              <w:rPr>
                <w:rFonts w:ascii="Calibri Light" w:hAnsi="Calibri Light" w:cs="Calibri Light"/>
              </w:rPr>
            </w:pPr>
          </w:p>
        </w:tc>
      </w:tr>
      <w:tr w:rsidR="00816B43" w:rsidRPr="009C302D" w14:paraId="29211F75" w14:textId="77777777" w:rsidTr="00D42C45">
        <w:tc>
          <w:tcPr>
            <w:tcW w:w="2547" w:type="dxa"/>
          </w:tcPr>
          <w:p w14:paraId="4759E57B" w14:textId="77777777" w:rsidR="00816B43" w:rsidRPr="009C302D" w:rsidRDefault="00816B43" w:rsidP="00A91820">
            <w:pPr>
              <w:rPr>
                <w:rFonts w:ascii="Calibri Light" w:hAnsi="Calibri Light" w:cs="Calibri Light"/>
              </w:rPr>
            </w:pPr>
            <w:r w:rsidRPr="009C302D">
              <w:rPr>
                <w:rFonts w:ascii="Calibri Light" w:hAnsi="Calibri Light" w:cs="Calibri Light"/>
              </w:rPr>
              <w:t xml:space="preserve">Welsh Language (E) </w:t>
            </w:r>
          </w:p>
          <w:p w14:paraId="5EC5752D" w14:textId="77777777" w:rsidR="00816B43" w:rsidRPr="009C302D" w:rsidRDefault="00816B43" w:rsidP="00A91820">
            <w:pPr>
              <w:rPr>
                <w:rFonts w:ascii="Calibri Light" w:hAnsi="Calibri Light" w:cs="Calibri Light"/>
              </w:rPr>
            </w:pPr>
          </w:p>
        </w:tc>
        <w:tc>
          <w:tcPr>
            <w:tcW w:w="4111" w:type="dxa"/>
          </w:tcPr>
          <w:p w14:paraId="582D22DA" w14:textId="77777777" w:rsidR="00816B43" w:rsidRPr="009C302D" w:rsidRDefault="00816B43" w:rsidP="00A91820">
            <w:pPr>
              <w:rPr>
                <w:rFonts w:ascii="Calibri Light" w:hAnsi="Calibri Light" w:cs="Calibri Light"/>
              </w:rPr>
            </w:pPr>
            <w:r w:rsidRPr="009C302D">
              <w:rPr>
                <w:rFonts w:ascii="Calibri Light" w:hAnsi="Calibri Light" w:cs="Calibri Light"/>
              </w:rPr>
              <w:t>Executive Director of Strategy (E)</w:t>
            </w:r>
          </w:p>
        </w:tc>
        <w:tc>
          <w:tcPr>
            <w:tcW w:w="2707" w:type="dxa"/>
          </w:tcPr>
          <w:p w14:paraId="569EE76D" w14:textId="77777777" w:rsidR="00816B43" w:rsidRPr="009C302D" w:rsidRDefault="00816B43" w:rsidP="00A91820">
            <w:pPr>
              <w:rPr>
                <w:rFonts w:ascii="Calibri Light" w:hAnsi="Calibri Light" w:cs="Calibri Light"/>
              </w:rPr>
            </w:pPr>
            <w:r w:rsidRPr="009C302D">
              <w:rPr>
                <w:rFonts w:ascii="Calibri Light" w:hAnsi="Calibri Light" w:cs="Calibri Light"/>
              </w:rPr>
              <w:t>Marian Wyn Jones (NE)</w:t>
            </w:r>
          </w:p>
        </w:tc>
      </w:tr>
      <w:tr w:rsidR="00816B43" w:rsidRPr="009C302D" w14:paraId="1B4F316D" w14:textId="77777777" w:rsidTr="00D42C45">
        <w:tc>
          <w:tcPr>
            <w:tcW w:w="2547" w:type="dxa"/>
          </w:tcPr>
          <w:p w14:paraId="76C0A3B1" w14:textId="77777777" w:rsidR="00816B43" w:rsidRPr="009C302D" w:rsidRDefault="00816B43" w:rsidP="00A91820">
            <w:pPr>
              <w:rPr>
                <w:rFonts w:ascii="Calibri Light" w:hAnsi="Calibri Light" w:cs="Calibri Light"/>
              </w:rPr>
            </w:pPr>
            <w:r w:rsidRPr="009C302D">
              <w:rPr>
                <w:rFonts w:ascii="Calibri Light" w:hAnsi="Calibri Light" w:cs="Calibri Light"/>
              </w:rPr>
              <w:t>Older Persons (NE)</w:t>
            </w:r>
          </w:p>
        </w:tc>
        <w:tc>
          <w:tcPr>
            <w:tcW w:w="4111" w:type="dxa"/>
          </w:tcPr>
          <w:p w14:paraId="5754B57C" w14:textId="5630C379" w:rsidR="00816B43" w:rsidRPr="009C302D" w:rsidRDefault="00816B43" w:rsidP="00A91820">
            <w:pPr>
              <w:rPr>
                <w:rFonts w:ascii="Calibri Light" w:hAnsi="Calibri Light" w:cs="Calibri Light"/>
              </w:rPr>
            </w:pPr>
            <w:r w:rsidRPr="009C302D">
              <w:rPr>
                <w:rFonts w:ascii="Calibri Light" w:hAnsi="Calibri Light" w:cs="Calibri Light"/>
              </w:rPr>
              <w:t>Ruth Glazzard (</w:t>
            </w:r>
            <w:r w:rsidR="002213A3">
              <w:rPr>
                <w:rFonts w:ascii="Calibri Light" w:hAnsi="Calibri Light" w:cs="Calibri Light"/>
              </w:rPr>
              <w:t>VC</w:t>
            </w:r>
            <w:r w:rsidRPr="009C302D">
              <w:rPr>
                <w:rFonts w:ascii="Calibri Light" w:hAnsi="Calibri Light" w:cs="Calibri Light"/>
              </w:rPr>
              <w:t>)</w:t>
            </w:r>
          </w:p>
          <w:p w14:paraId="67C33D5F" w14:textId="77777777" w:rsidR="00816B43" w:rsidRPr="009C302D" w:rsidRDefault="00816B43" w:rsidP="00A91820">
            <w:pPr>
              <w:rPr>
                <w:rFonts w:ascii="Calibri Light" w:hAnsi="Calibri Light" w:cs="Calibri Light"/>
              </w:rPr>
            </w:pPr>
          </w:p>
        </w:tc>
        <w:tc>
          <w:tcPr>
            <w:tcW w:w="2707" w:type="dxa"/>
          </w:tcPr>
          <w:p w14:paraId="481651DC" w14:textId="77777777" w:rsidR="00816B43" w:rsidRPr="009C302D" w:rsidRDefault="00816B43" w:rsidP="00A91820">
            <w:pPr>
              <w:rPr>
                <w:rFonts w:ascii="Calibri Light" w:hAnsi="Calibri Light" w:cs="Calibri Light"/>
              </w:rPr>
            </w:pPr>
            <w:r w:rsidRPr="009C302D">
              <w:rPr>
                <w:rFonts w:ascii="Calibri Light" w:hAnsi="Calibri Light" w:cs="Calibri Light"/>
              </w:rPr>
              <w:t>Executive Medical Director</w:t>
            </w:r>
          </w:p>
        </w:tc>
      </w:tr>
      <w:tr w:rsidR="00816B43" w:rsidRPr="009C302D" w14:paraId="246FFDCC" w14:textId="77777777" w:rsidTr="00D42C45">
        <w:tc>
          <w:tcPr>
            <w:tcW w:w="2547" w:type="dxa"/>
          </w:tcPr>
          <w:p w14:paraId="4827E788" w14:textId="77777777" w:rsidR="00816B43" w:rsidRPr="009C302D" w:rsidRDefault="00816B43" w:rsidP="00A91820">
            <w:pPr>
              <w:rPr>
                <w:rFonts w:ascii="Calibri Light" w:hAnsi="Calibri Light" w:cs="Calibri Light"/>
              </w:rPr>
            </w:pPr>
            <w:r w:rsidRPr="009C302D">
              <w:rPr>
                <w:rFonts w:ascii="Calibri Light" w:hAnsi="Calibri Light" w:cs="Calibri Light"/>
              </w:rPr>
              <w:t>Research (NE)</w:t>
            </w:r>
          </w:p>
          <w:p w14:paraId="3DEA2A71" w14:textId="77777777" w:rsidR="00816B43" w:rsidRPr="009C302D" w:rsidRDefault="00816B43" w:rsidP="00A91820">
            <w:pPr>
              <w:rPr>
                <w:rFonts w:ascii="Calibri Light" w:hAnsi="Calibri Light" w:cs="Calibri Light"/>
              </w:rPr>
            </w:pPr>
          </w:p>
        </w:tc>
        <w:tc>
          <w:tcPr>
            <w:tcW w:w="4111" w:type="dxa"/>
          </w:tcPr>
          <w:p w14:paraId="5B6B0951" w14:textId="77777777" w:rsidR="00816B43" w:rsidRPr="009C302D" w:rsidRDefault="00816B43" w:rsidP="00A91820">
            <w:pPr>
              <w:rPr>
                <w:rFonts w:ascii="Calibri Light" w:hAnsi="Calibri Light" w:cs="Calibri Light"/>
              </w:rPr>
            </w:pPr>
            <w:r w:rsidRPr="009C302D">
              <w:rPr>
                <w:rFonts w:ascii="Calibri Light" w:hAnsi="Calibri Light" w:cs="Calibri Light"/>
              </w:rPr>
              <w:t>Rowan Gardner (NE)</w:t>
            </w:r>
          </w:p>
          <w:p w14:paraId="34514138" w14:textId="77777777" w:rsidR="00816B43" w:rsidRPr="009C302D" w:rsidRDefault="00816B43" w:rsidP="00A91820">
            <w:pPr>
              <w:rPr>
                <w:rFonts w:ascii="Calibri Light" w:hAnsi="Calibri Light" w:cs="Calibri Light"/>
              </w:rPr>
            </w:pPr>
          </w:p>
        </w:tc>
        <w:tc>
          <w:tcPr>
            <w:tcW w:w="2707" w:type="dxa"/>
          </w:tcPr>
          <w:p w14:paraId="2C3FBE30" w14:textId="77777777" w:rsidR="00816B43" w:rsidRPr="009C302D" w:rsidRDefault="00816B43" w:rsidP="00A91820">
            <w:pPr>
              <w:rPr>
                <w:rFonts w:ascii="Calibri Light" w:hAnsi="Calibri Light" w:cs="Calibri Light"/>
              </w:rPr>
            </w:pPr>
            <w:r w:rsidRPr="009C302D">
              <w:rPr>
                <w:rFonts w:ascii="Calibri Light" w:hAnsi="Calibri Light" w:cs="Calibri Light"/>
              </w:rPr>
              <w:t>Executive Medical Director</w:t>
            </w:r>
          </w:p>
        </w:tc>
      </w:tr>
      <w:tr w:rsidR="0023298A" w:rsidRPr="009C302D" w14:paraId="6B4FBE98" w14:textId="77777777" w:rsidTr="000D3656">
        <w:tc>
          <w:tcPr>
            <w:tcW w:w="9365" w:type="dxa"/>
            <w:gridSpan w:val="3"/>
          </w:tcPr>
          <w:p w14:paraId="32A7D2D3" w14:textId="18969F85" w:rsidR="0023298A" w:rsidRPr="009C302D" w:rsidRDefault="0023298A" w:rsidP="00A91820">
            <w:pPr>
              <w:rPr>
                <w:rFonts w:ascii="Calibri Light" w:hAnsi="Calibri Light" w:cs="Calibri Light"/>
              </w:rPr>
            </w:pPr>
            <w:r>
              <w:rPr>
                <w:rFonts w:ascii="Calibri Light" w:hAnsi="Calibri Light" w:cs="Calibri Light"/>
              </w:rPr>
              <w:t xml:space="preserve">NE = Non-Executive Director (Independent Member), E = Executive Director, VC = Vice Chair </w:t>
            </w:r>
          </w:p>
        </w:tc>
      </w:tr>
    </w:tbl>
    <w:p w14:paraId="78C2F2C7" w14:textId="2EE416D4" w:rsidR="0025625F" w:rsidRDefault="00146EB8" w:rsidP="0023298A">
      <w:pPr>
        <w:pStyle w:val="Heading2"/>
      </w:pPr>
      <w:r>
        <w:t>2.2</w:t>
      </w:r>
      <w:r>
        <w:tab/>
      </w:r>
      <w:r w:rsidR="0025625F">
        <w:t xml:space="preserve">Where the Board Champion is identified as an Independent Member only requirement a member of the Executive Team has been identified to act as </w:t>
      </w:r>
      <w:r w:rsidR="00CC48CF">
        <w:t xml:space="preserve">an officer lead for this area. </w:t>
      </w:r>
    </w:p>
    <w:p w14:paraId="5BA6A5EF" w14:textId="77777777" w:rsidR="00020729" w:rsidRDefault="00020729" w:rsidP="00020729">
      <w:pPr>
        <w:rPr>
          <w:lang w:val="en-GB"/>
        </w:rPr>
      </w:pPr>
    </w:p>
    <w:p w14:paraId="0DD3641B" w14:textId="354F6767" w:rsidR="00CC7224" w:rsidRDefault="00146EB8" w:rsidP="00CC7224">
      <w:pPr>
        <w:ind w:left="578" w:hanging="578"/>
        <w:rPr>
          <w:rFonts w:asciiTheme="minorHAnsi" w:hAnsiTheme="minorHAnsi" w:cstheme="minorHAnsi"/>
          <w:sz w:val="24"/>
          <w:szCs w:val="24"/>
          <w:lang w:val="en-GB"/>
        </w:rPr>
      </w:pPr>
      <w:r>
        <w:rPr>
          <w:rFonts w:asciiTheme="minorHAnsi" w:hAnsiTheme="minorHAnsi" w:cstheme="minorHAnsi"/>
          <w:sz w:val="24"/>
          <w:szCs w:val="24"/>
          <w:lang w:val="en-GB"/>
        </w:rPr>
        <w:t>2.3</w:t>
      </w:r>
      <w:r>
        <w:rPr>
          <w:rFonts w:asciiTheme="minorHAnsi" w:hAnsiTheme="minorHAnsi" w:cstheme="minorHAnsi"/>
          <w:sz w:val="24"/>
          <w:szCs w:val="24"/>
          <w:lang w:val="en-GB"/>
        </w:rPr>
        <w:tab/>
      </w:r>
      <w:r w:rsidR="00020729" w:rsidRPr="00020729">
        <w:rPr>
          <w:rFonts w:asciiTheme="minorHAnsi" w:hAnsiTheme="minorHAnsi" w:cstheme="minorHAnsi"/>
          <w:sz w:val="24"/>
          <w:szCs w:val="24"/>
          <w:lang w:val="en-GB"/>
        </w:rPr>
        <w:t>In addition to the Board Champion roles set out in the Welsh Health Circular, it should be noted a number of IM lead roles outside of the WHC roles have been identified and agreed with Independent Members as part of their objectives for 2022/23, these can be seen as Appendix A – IM Objectives 2022/23.</w:t>
      </w:r>
      <w:r w:rsidR="00CC7224">
        <w:rPr>
          <w:rFonts w:asciiTheme="minorHAnsi" w:hAnsiTheme="minorHAnsi" w:cstheme="minorHAnsi"/>
          <w:sz w:val="24"/>
          <w:szCs w:val="24"/>
          <w:lang w:val="en-GB"/>
        </w:rPr>
        <w:t xml:space="preserve"> </w:t>
      </w:r>
      <w:r w:rsidR="000052D2">
        <w:rPr>
          <w:rFonts w:asciiTheme="minorHAnsi" w:hAnsiTheme="minorHAnsi" w:cstheme="minorHAnsi"/>
          <w:sz w:val="24"/>
          <w:szCs w:val="24"/>
          <w:lang w:val="en-GB"/>
        </w:rPr>
        <w:t>In addition</w:t>
      </w:r>
      <w:r w:rsidR="00DC4711">
        <w:rPr>
          <w:rFonts w:asciiTheme="minorHAnsi" w:hAnsiTheme="minorHAnsi" w:cstheme="minorHAnsi"/>
          <w:sz w:val="24"/>
          <w:szCs w:val="24"/>
          <w:lang w:val="en-GB"/>
        </w:rPr>
        <w:t>,</w:t>
      </w:r>
      <w:r w:rsidR="000052D2">
        <w:rPr>
          <w:rFonts w:asciiTheme="minorHAnsi" w:hAnsiTheme="minorHAnsi" w:cstheme="minorHAnsi"/>
          <w:sz w:val="24"/>
          <w:szCs w:val="24"/>
          <w:lang w:val="en-GB"/>
        </w:rPr>
        <w:t xml:space="preserve"> it should be noted </w:t>
      </w:r>
      <w:r w:rsidR="00A16BE7">
        <w:rPr>
          <w:rFonts w:asciiTheme="minorHAnsi" w:hAnsiTheme="minorHAnsi" w:cstheme="minorHAnsi"/>
          <w:sz w:val="24"/>
          <w:szCs w:val="24"/>
          <w:lang w:val="en-GB"/>
        </w:rPr>
        <w:t xml:space="preserve">that DHCW has a Champion role for Counter Fraud, which is an officer role held by the </w:t>
      </w:r>
      <w:r w:rsidR="00FB2BCB">
        <w:rPr>
          <w:rFonts w:asciiTheme="minorHAnsi" w:hAnsiTheme="minorHAnsi" w:cstheme="minorHAnsi"/>
          <w:sz w:val="24"/>
          <w:szCs w:val="24"/>
          <w:lang w:val="en-GB"/>
        </w:rPr>
        <w:t xml:space="preserve">Assistant Director of </w:t>
      </w:r>
      <w:r w:rsidR="00E107A4">
        <w:rPr>
          <w:rFonts w:asciiTheme="minorHAnsi" w:hAnsiTheme="minorHAnsi" w:cstheme="minorHAnsi"/>
          <w:sz w:val="24"/>
          <w:szCs w:val="24"/>
          <w:lang w:val="en-GB"/>
        </w:rPr>
        <w:t>Associate Director of Information, Intelligence and Research.</w:t>
      </w:r>
    </w:p>
    <w:p w14:paraId="771D891E" w14:textId="77777777" w:rsidR="00CC7224" w:rsidRDefault="00CC7224" w:rsidP="00CC7224">
      <w:pPr>
        <w:ind w:left="578" w:hanging="578"/>
        <w:rPr>
          <w:rFonts w:asciiTheme="minorHAnsi" w:hAnsiTheme="minorHAnsi" w:cstheme="minorHAnsi"/>
          <w:sz w:val="24"/>
          <w:szCs w:val="24"/>
          <w:lang w:val="en-GB"/>
        </w:rPr>
      </w:pPr>
    </w:p>
    <w:p w14:paraId="2C728C52" w14:textId="185109A2" w:rsidR="002439A8" w:rsidRPr="00CC7224" w:rsidRDefault="00146EB8" w:rsidP="00CC7224">
      <w:pPr>
        <w:ind w:left="578" w:hanging="578"/>
        <w:rPr>
          <w:rFonts w:asciiTheme="minorHAnsi" w:hAnsiTheme="minorHAnsi" w:cstheme="minorHAnsi"/>
          <w:bCs/>
          <w:sz w:val="24"/>
          <w:szCs w:val="24"/>
        </w:rPr>
      </w:pPr>
      <w:r w:rsidRPr="00CC7224">
        <w:rPr>
          <w:rFonts w:asciiTheme="minorHAnsi" w:hAnsiTheme="minorHAnsi" w:cstheme="minorHAnsi"/>
          <w:sz w:val="24"/>
          <w:szCs w:val="24"/>
        </w:rPr>
        <w:t>2.4</w:t>
      </w:r>
      <w:r w:rsidRPr="00CC7224">
        <w:rPr>
          <w:rFonts w:asciiTheme="minorHAnsi" w:hAnsiTheme="minorHAnsi" w:cstheme="minorHAnsi"/>
          <w:sz w:val="24"/>
          <w:szCs w:val="24"/>
        </w:rPr>
        <w:tab/>
      </w:r>
      <w:r w:rsidR="00C9708B">
        <w:rPr>
          <w:rFonts w:asciiTheme="minorHAnsi" w:hAnsiTheme="minorHAnsi" w:cstheme="minorHAnsi"/>
          <w:sz w:val="24"/>
          <w:szCs w:val="24"/>
        </w:rPr>
        <w:t xml:space="preserve">An annual Board Champion </w:t>
      </w:r>
      <w:r w:rsidR="007765ED">
        <w:rPr>
          <w:rFonts w:asciiTheme="minorHAnsi" w:hAnsiTheme="minorHAnsi" w:cstheme="minorHAnsi"/>
          <w:sz w:val="24"/>
          <w:szCs w:val="24"/>
        </w:rPr>
        <w:t>r</w:t>
      </w:r>
      <w:r w:rsidR="00C9708B">
        <w:rPr>
          <w:rFonts w:asciiTheme="minorHAnsi" w:hAnsiTheme="minorHAnsi" w:cstheme="minorHAnsi"/>
          <w:sz w:val="24"/>
          <w:szCs w:val="24"/>
        </w:rPr>
        <w:t xml:space="preserve">eport </w:t>
      </w:r>
      <w:r w:rsidR="006E7EB4">
        <w:rPr>
          <w:rFonts w:asciiTheme="minorHAnsi" w:hAnsiTheme="minorHAnsi" w:cstheme="minorHAnsi"/>
          <w:sz w:val="24"/>
          <w:szCs w:val="24"/>
        </w:rPr>
        <w:t>will be produced</w:t>
      </w:r>
      <w:r w:rsidR="00C9708B">
        <w:rPr>
          <w:rFonts w:asciiTheme="minorHAnsi" w:hAnsiTheme="minorHAnsi" w:cstheme="minorHAnsi"/>
          <w:sz w:val="24"/>
          <w:szCs w:val="24"/>
        </w:rPr>
        <w:t xml:space="preserve"> </w:t>
      </w:r>
      <w:r w:rsidR="0087426A">
        <w:rPr>
          <w:rFonts w:asciiTheme="minorHAnsi" w:hAnsiTheme="minorHAnsi" w:cstheme="minorHAnsi"/>
          <w:sz w:val="24"/>
          <w:szCs w:val="24"/>
        </w:rPr>
        <w:t xml:space="preserve">which will collate and </w:t>
      </w:r>
      <w:r w:rsidR="006E7EB4">
        <w:rPr>
          <w:rFonts w:asciiTheme="minorHAnsi" w:hAnsiTheme="minorHAnsi" w:cstheme="minorHAnsi"/>
          <w:sz w:val="24"/>
          <w:szCs w:val="24"/>
        </w:rPr>
        <w:t xml:space="preserve">highlight the </w:t>
      </w:r>
      <w:r w:rsidR="0087426A">
        <w:rPr>
          <w:rFonts w:asciiTheme="minorHAnsi" w:hAnsiTheme="minorHAnsi" w:cstheme="minorHAnsi"/>
          <w:sz w:val="24"/>
          <w:szCs w:val="24"/>
        </w:rPr>
        <w:t>key activities in relation to each Board Champion area</w:t>
      </w:r>
      <w:r w:rsidR="007765ED">
        <w:rPr>
          <w:rFonts w:asciiTheme="minorHAnsi" w:hAnsiTheme="minorHAnsi" w:cstheme="minorHAnsi"/>
          <w:sz w:val="24"/>
          <w:szCs w:val="24"/>
        </w:rPr>
        <w:t>,</w:t>
      </w:r>
      <w:r w:rsidR="0087426A">
        <w:rPr>
          <w:rFonts w:asciiTheme="minorHAnsi" w:hAnsiTheme="minorHAnsi" w:cstheme="minorHAnsi"/>
          <w:sz w:val="24"/>
          <w:szCs w:val="24"/>
        </w:rPr>
        <w:t xml:space="preserve"> with input from the Board Champion</w:t>
      </w:r>
      <w:r w:rsidR="007765ED">
        <w:rPr>
          <w:rFonts w:asciiTheme="minorHAnsi" w:hAnsiTheme="minorHAnsi" w:cstheme="minorHAnsi"/>
          <w:sz w:val="24"/>
          <w:szCs w:val="24"/>
        </w:rPr>
        <w:t>s</w:t>
      </w:r>
      <w:r w:rsidR="0087426A">
        <w:rPr>
          <w:rFonts w:asciiTheme="minorHAnsi" w:hAnsiTheme="minorHAnsi" w:cstheme="minorHAnsi"/>
          <w:sz w:val="24"/>
          <w:szCs w:val="24"/>
        </w:rPr>
        <w:t xml:space="preserve">. </w:t>
      </w:r>
      <w:r w:rsidR="00264212">
        <w:rPr>
          <w:rFonts w:asciiTheme="minorHAnsi" w:hAnsiTheme="minorHAnsi" w:cstheme="minorHAnsi"/>
          <w:sz w:val="24"/>
          <w:szCs w:val="24"/>
        </w:rPr>
        <w:t xml:space="preserve">This Board Champion </w:t>
      </w:r>
      <w:r w:rsidR="00D631E1">
        <w:rPr>
          <w:rFonts w:asciiTheme="minorHAnsi" w:hAnsiTheme="minorHAnsi" w:cstheme="minorHAnsi"/>
          <w:sz w:val="24"/>
          <w:szCs w:val="24"/>
        </w:rPr>
        <w:t>a</w:t>
      </w:r>
      <w:r w:rsidR="00264212">
        <w:rPr>
          <w:rFonts w:asciiTheme="minorHAnsi" w:hAnsiTheme="minorHAnsi" w:cstheme="minorHAnsi"/>
          <w:sz w:val="24"/>
          <w:szCs w:val="24"/>
        </w:rPr>
        <w:t xml:space="preserve">nnual </w:t>
      </w:r>
      <w:r w:rsidR="00D631E1">
        <w:rPr>
          <w:rFonts w:asciiTheme="minorHAnsi" w:hAnsiTheme="minorHAnsi" w:cstheme="minorHAnsi"/>
          <w:sz w:val="24"/>
          <w:szCs w:val="24"/>
        </w:rPr>
        <w:t>r</w:t>
      </w:r>
      <w:r w:rsidR="00264212">
        <w:rPr>
          <w:rFonts w:asciiTheme="minorHAnsi" w:hAnsiTheme="minorHAnsi" w:cstheme="minorHAnsi"/>
          <w:sz w:val="24"/>
          <w:szCs w:val="24"/>
        </w:rPr>
        <w:t xml:space="preserve">eport has been included on the SHA Board forward work-plan. </w:t>
      </w:r>
    </w:p>
    <w:p w14:paraId="413B0507" w14:textId="0DBE4CCB" w:rsidR="00D46003" w:rsidRPr="00D46003" w:rsidRDefault="003F231F" w:rsidP="00244210">
      <w:pPr>
        <w:pStyle w:val="Heading1"/>
      </w:pPr>
      <w:r w:rsidRPr="003F231F">
        <w:lastRenderedPageBreak/>
        <w:t>KEY RISKS/MATTERS FOR ESCALATION TO BOARD/COMMITTEE</w:t>
      </w:r>
    </w:p>
    <w:p w14:paraId="3BDD20FE" w14:textId="2F3E3654" w:rsidR="00A74AEA" w:rsidRPr="002439A8" w:rsidRDefault="005A22B4" w:rsidP="005A22B4">
      <w:pPr>
        <w:pStyle w:val="Heading2"/>
        <w:ind w:left="720" w:hanging="720"/>
      </w:pPr>
      <w:r>
        <w:t>3.1</w:t>
      </w:r>
      <w:r>
        <w:tab/>
      </w:r>
      <w:r w:rsidR="002439A8">
        <w:t xml:space="preserve">Board Champion roles </w:t>
      </w:r>
      <w:r w:rsidR="00E416DA">
        <w:t>were</w:t>
      </w:r>
      <w:r w:rsidR="002439A8">
        <w:t xml:space="preserve"> </w:t>
      </w:r>
      <w:r w:rsidR="00B44AE2">
        <w:t>designed with Health Board and NHS Trust organisations in mind</w:t>
      </w:r>
      <w:r w:rsidR="00E416DA">
        <w:t>, before Special Health Authorities had been established in Wales</w:t>
      </w:r>
      <w:r w:rsidR="00B44AE2">
        <w:t xml:space="preserve">. Not all </w:t>
      </w:r>
      <w:r w:rsidR="00E416DA">
        <w:t xml:space="preserve">Board Champion </w:t>
      </w:r>
      <w:r w:rsidR="00B44AE2">
        <w:t>roles are therefore as</w:t>
      </w:r>
      <w:r w:rsidR="00E416DA">
        <w:t xml:space="preserve"> directly</w:t>
      </w:r>
      <w:r w:rsidR="00B44AE2">
        <w:t xml:space="preserve"> relevant </w:t>
      </w:r>
      <w:r w:rsidR="00E416DA">
        <w:t>to</w:t>
      </w:r>
      <w:r w:rsidR="00B44AE2">
        <w:t xml:space="preserve"> DHCW</w:t>
      </w:r>
      <w:r w:rsidR="00E416DA">
        <w:t xml:space="preserve"> as </w:t>
      </w:r>
      <w:r w:rsidR="00040812">
        <w:t>Health Board</w:t>
      </w:r>
      <w:r w:rsidR="00C05C82">
        <w:t>s and NHS Trusts</w:t>
      </w:r>
      <w:r w:rsidR="00B44AE2">
        <w:t xml:space="preserve">. </w:t>
      </w:r>
    </w:p>
    <w:p w14:paraId="1216FC95" w14:textId="2A45A77E" w:rsidR="00581DC9" w:rsidRDefault="00190816" w:rsidP="00244210">
      <w:pPr>
        <w:pStyle w:val="Heading1"/>
      </w:pPr>
      <w:r>
        <w:t>RECOMMENDATION</w:t>
      </w:r>
    </w:p>
    <w:p w14:paraId="0FE03915" w14:textId="3A532300" w:rsidR="00DC30FD" w:rsidRDefault="005A22B4" w:rsidP="00DC30FD">
      <w:pPr>
        <w:rPr>
          <w:rFonts w:ascii="Calibri Light" w:hAnsi="Calibri Light" w:cs="Calibri Light"/>
          <w:sz w:val="24"/>
          <w:szCs w:val="24"/>
          <w:lang w:val="en-GB"/>
        </w:rPr>
      </w:pPr>
      <w:r>
        <w:rPr>
          <w:rFonts w:ascii="Calibri Light" w:hAnsi="Calibri Light" w:cs="Calibri Light"/>
          <w:sz w:val="24"/>
          <w:szCs w:val="24"/>
          <w:lang w:val="en-GB"/>
        </w:rPr>
        <w:t>4.1</w:t>
      </w:r>
      <w:r>
        <w:rPr>
          <w:rFonts w:ascii="Calibri Light" w:hAnsi="Calibri Light" w:cs="Calibri Light"/>
          <w:sz w:val="24"/>
          <w:szCs w:val="24"/>
          <w:lang w:val="en-GB"/>
        </w:rPr>
        <w:tab/>
      </w:r>
      <w:r w:rsidR="000E681E">
        <w:rPr>
          <w:rFonts w:ascii="Calibri Light" w:hAnsi="Calibri Light" w:cs="Calibri Light"/>
          <w:sz w:val="24"/>
          <w:szCs w:val="24"/>
          <w:lang w:val="en-GB"/>
        </w:rPr>
        <w:t>The</w:t>
      </w:r>
      <w:r w:rsidR="00DC30FD" w:rsidRPr="00DC30FD">
        <w:rPr>
          <w:rFonts w:ascii="Calibri Light" w:hAnsi="Calibri Light" w:cs="Calibri Light"/>
          <w:sz w:val="24"/>
          <w:szCs w:val="24"/>
          <w:lang w:val="en-GB"/>
        </w:rPr>
        <w:t xml:space="preserve"> Board is being asked to:</w:t>
      </w:r>
    </w:p>
    <w:p w14:paraId="2424FE36" w14:textId="77777777" w:rsidR="00C13884" w:rsidRPr="00DC30FD" w:rsidRDefault="00C13884" w:rsidP="00DC30FD">
      <w:pPr>
        <w:rPr>
          <w:rFonts w:ascii="Calibri Light" w:hAnsi="Calibri Light" w:cs="Calibri Light"/>
          <w:sz w:val="24"/>
          <w:szCs w:val="24"/>
          <w:lang w:val="en-GB"/>
        </w:rPr>
      </w:pPr>
    </w:p>
    <w:p w14:paraId="19337289" w14:textId="7A703042" w:rsidR="00A74AEA" w:rsidRPr="00A7657A" w:rsidRDefault="005A22B4" w:rsidP="00FB59F6">
      <w:pPr>
        <w:tabs>
          <w:tab w:val="left" w:pos="1970"/>
          <w:tab w:val="left" w:pos="3941"/>
          <w:tab w:val="left" w:pos="5912"/>
          <w:tab w:val="left" w:pos="7883"/>
        </w:tabs>
        <w:rPr>
          <w:rFonts w:asciiTheme="minorHAnsi" w:hAnsiTheme="minorHAnsi" w:cstheme="minorHAnsi"/>
          <w:b/>
          <w:bCs/>
          <w:spacing w:val="6"/>
          <w:sz w:val="24"/>
          <w:szCs w:val="24"/>
        </w:rPr>
      </w:pPr>
      <w:r>
        <w:rPr>
          <w:rFonts w:asciiTheme="minorHAnsi" w:hAnsiTheme="minorHAnsi" w:cstheme="minorHAnsi"/>
          <w:b/>
          <w:bCs/>
          <w:spacing w:val="6"/>
          <w:sz w:val="24"/>
          <w:szCs w:val="24"/>
        </w:rPr>
        <w:t xml:space="preserve">           </w:t>
      </w:r>
      <w:r w:rsidR="00B44AE2">
        <w:rPr>
          <w:rFonts w:asciiTheme="minorHAnsi" w:hAnsiTheme="minorHAnsi" w:cstheme="minorHAnsi"/>
          <w:b/>
          <w:bCs/>
          <w:spacing w:val="6"/>
          <w:sz w:val="24"/>
          <w:szCs w:val="24"/>
        </w:rPr>
        <w:t>APPROVE</w:t>
      </w:r>
      <w:r w:rsidR="00FB59F6">
        <w:rPr>
          <w:rFonts w:asciiTheme="minorHAnsi" w:hAnsiTheme="minorHAnsi" w:cstheme="minorHAnsi"/>
          <w:spacing w:val="6"/>
          <w:sz w:val="24"/>
          <w:szCs w:val="24"/>
        </w:rPr>
        <w:t xml:space="preserve"> the </w:t>
      </w:r>
      <w:r w:rsidR="00B44AE2">
        <w:rPr>
          <w:rFonts w:asciiTheme="minorHAnsi" w:hAnsiTheme="minorHAnsi" w:cstheme="minorHAnsi"/>
          <w:spacing w:val="6"/>
          <w:sz w:val="24"/>
          <w:szCs w:val="24"/>
        </w:rPr>
        <w:t xml:space="preserve">allocation of Board Champion </w:t>
      </w:r>
      <w:r w:rsidR="009C302D">
        <w:rPr>
          <w:rFonts w:asciiTheme="minorHAnsi" w:hAnsiTheme="minorHAnsi" w:cstheme="minorHAnsi"/>
          <w:spacing w:val="6"/>
          <w:sz w:val="24"/>
          <w:szCs w:val="24"/>
        </w:rPr>
        <w:t>roles.</w:t>
      </w:r>
    </w:p>
    <w:p w14:paraId="764305A6" w14:textId="77777777" w:rsidR="008A30E8" w:rsidRPr="008A30E8" w:rsidRDefault="00CB2E8C" w:rsidP="00244210">
      <w:pPr>
        <w:pStyle w:val="Heading1"/>
      </w:pPr>
      <w:r>
        <w:t>IMPACT ASSESSMENT</w:t>
      </w:r>
    </w:p>
    <w:tbl>
      <w:tblPr>
        <w:tblpPr w:leftFromText="180" w:rightFromText="180" w:vertAnchor="text" w:horzAnchor="margin" w:tblpY="230"/>
        <w:tblW w:w="0" w:type="auto"/>
        <w:tblCellMar>
          <w:left w:w="0" w:type="dxa"/>
          <w:right w:w="0" w:type="dxa"/>
        </w:tblCellMar>
        <w:tblLook w:val="04A0" w:firstRow="1" w:lastRow="0" w:firstColumn="1" w:lastColumn="0" w:noHBand="0" w:noVBand="1"/>
      </w:tblPr>
      <w:tblGrid>
        <w:gridCol w:w="2972"/>
        <w:gridCol w:w="6651"/>
      </w:tblGrid>
      <w:tr w:rsidR="00037952" w:rsidRPr="00743F32" w14:paraId="2153B492" w14:textId="77777777" w:rsidTr="00037952">
        <w:trPr>
          <w:trHeight w:val="500"/>
        </w:trPr>
        <w:tc>
          <w:tcPr>
            <w:tcW w:w="2972"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7B1FE96D" w14:textId="6C57B100" w:rsidR="00037952" w:rsidRPr="00743F32" w:rsidRDefault="00037952" w:rsidP="00A77CA8">
            <w:pPr>
              <w:rPr>
                <w:rFonts w:asciiTheme="minorHAnsi" w:hAnsiTheme="minorHAnsi" w:cstheme="minorHAnsi"/>
                <w:b/>
                <w:bCs/>
                <w:color w:val="FFFFFF"/>
                <w:spacing w:val="6"/>
                <w:sz w:val="24"/>
                <w:szCs w:val="24"/>
              </w:rPr>
            </w:pPr>
            <w:r w:rsidRPr="001B4339">
              <w:rPr>
                <w:rFonts w:asciiTheme="minorHAnsi" w:hAnsiTheme="minorHAnsi" w:cstheme="minorHAnsi"/>
                <w:b/>
                <w:bCs/>
                <w:color w:val="212E55" w:themeColor="accent2" w:themeShade="BF"/>
                <w:spacing w:val="6"/>
                <w:sz w:val="28"/>
                <w:szCs w:val="28"/>
              </w:rPr>
              <w:t>STRATEGIC OBJECTIVE</w:t>
            </w:r>
          </w:p>
        </w:tc>
        <w:tc>
          <w:tcPr>
            <w:tcW w:w="6651" w:type="dxa"/>
            <w:tcBorders>
              <w:top w:val="single" w:sz="4" w:space="0" w:color="13A3C9"/>
              <w:left w:val="single" w:sz="4" w:space="0" w:color="13A3C9"/>
              <w:bottom w:val="single" w:sz="4" w:space="0" w:color="13A3C9"/>
              <w:right w:val="single" w:sz="4" w:space="0" w:color="13A3C9"/>
            </w:tcBorders>
            <w:shd w:val="clear" w:color="auto" w:fill="auto"/>
          </w:tcPr>
          <w:p w14:paraId="7CE61229" w14:textId="430F67C7" w:rsidR="00037952" w:rsidRPr="009D4468" w:rsidRDefault="00372316" w:rsidP="00A77CA8">
            <w:pPr>
              <w:rPr>
                <w:rFonts w:asciiTheme="minorHAnsi" w:hAnsiTheme="minorHAnsi" w:cstheme="minorHAnsi"/>
                <w:color w:val="FFFFFF"/>
                <w:spacing w:val="6"/>
              </w:rPr>
            </w:pPr>
            <w:sdt>
              <w:sdtPr>
                <w:rPr>
                  <w:rFonts w:asciiTheme="minorHAnsi" w:hAnsiTheme="minorHAnsi" w:cstheme="minorHAnsi"/>
                  <w:spacing w:val="6"/>
                </w:rPr>
                <w:id w:val="-1028708371"/>
                <w:placeholder>
                  <w:docPart w:val="1B4C7FF0966844ECA72C375801B8A57D"/>
                </w:placeholder>
                <w:dropDownList>
                  <w:listItem w:value="Choose an item."/>
                  <w:listItem w:displayText="All Objectives apply" w:value="All Objectives apply"/>
                  <w:listItem w:displayText="Mobilising digital transformation and ensuring high quality health and care data" w:value="Mobilising digital transformation and ensuring high quality health and care data"/>
                  <w:listItem w:displayText="Expanding the content, availability and functionality of the Digital Health and Care Record" w:value="Expanding the content, availability and functionality of the Digital Health and Care Record"/>
                  <w:listItem w:displayText="Delivering High Quality Digital Services" w:value="Delivering High Quality Digital Services"/>
                  <w:listItem w:displayText="Driving value from data for better outcomes" w:value="Driving value from data for better outcomes"/>
                  <w:listItem w:displayText="Development of the new Digital Organsation" w:value="Development of the new Digital Organsation"/>
                </w:dropDownList>
              </w:sdtPr>
              <w:sdtEndPr/>
              <w:sdtContent>
                <w:r w:rsidR="00A27337">
                  <w:rPr>
                    <w:rFonts w:asciiTheme="minorHAnsi" w:hAnsiTheme="minorHAnsi" w:cstheme="minorHAnsi"/>
                    <w:spacing w:val="6"/>
                  </w:rPr>
                  <w:t>Development of the new Digital Organsation</w:t>
                </w:r>
              </w:sdtContent>
            </w:sdt>
          </w:p>
        </w:tc>
      </w:tr>
    </w:tbl>
    <w:p w14:paraId="06E5647B" w14:textId="77777777" w:rsidR="007D0500" w:rsidRPr="00CB2E8C" w:rsidRDefault="007D0500" w:rsidP="00104222">
      <w:pPr>
        <w:spacing w:after="200"/>
        <w:contextualSpacing/>
        <w:rPr>
          <w:rFonts w:asciiTheme="minorHAnsi" w:eastAsia="Times New Roman" w:hAnsiTheme="minorHAnsi" w:cstheme="minorHAnsi"/>
          <w:b/>
          <w:color w:val="2B3D73"/>
          <w:spacing w:val="6"/>
          <w:kern w:val="32"/>
        </w:rPr>
      </w:pPr>
    </w:p>
    <w:tbl>
      <w:tblPr>
        <w:tblpPr w:leftFromText="180" w:rightFromText="180" w:vertAnchor="text" w:horzAnchor="margin" w:tblpY="31"/>
        <w:tblW w:w="0" w:type="auto"/>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ayout w:type="fixed"/>
        <w:tblCellMar>
          <w:left w:w="0" w:type="dxa"/>
          <w:right w:w="0" w:type="dxa"/>
        </w:tblCellMar>
        <w:tblLook w:val="04A0" w:firstRow="1" w:lastRow="0" w:firstColumn="1" w:lastColumn="0" w:noHBand="0" w:noVBand="1"/>
      </w:tblPr>
      <w:tblGrid>
        <w:gridCol w:w="4673"/>
        <w:gridCol w:w="4956"/>
      </w:tblGrid>
      <w:tr w:rsidR="00A77CA8" w:rsidRPr="00743F32" w14:paraId="6859CD8A" w14:textId="77777777" w:rsidTr="001B4339">
        <w:trPr>
          <w:trHeight w:val="416"/>
        </w:trPr>
        <w:tc>
          <w:tcPr>
            <w:tcW w:w="4673" w:type="dxa"/>
            <w:shd w:val="clear" w:color="auto" w:fill="auto"/>
            <w:tcMar>
              <w:top w:w="0" w:type="dxa"/>
              <w:left w:w="108" w:type="dxa"/>
              <w:bottom w:w="0" w:type="dxa"/>
              <w:right w:w="108" w:type="dxa"/>
            </w:tcMar>
            <w:hideMark/>
          </w:tcPr>
          <w:p w14:paraId="294C8599" w14:textId="77777777" w:rsidR="00A77CA8" w:rsidRPr="00743F32" w:rsidRDefault="00A77CA8" w:rsidP="00CA3F73">
            <w:pPr>
              <w:rPr>
                <w:rFonts w:asciiTheme="minorHAnsi" w:eastAsiaTheme="minorHAnsi" w:hAnsiTheme="minorHAnsi" w:cstheme="minorHAnsi"/>
                <w:b/>
                <w:bCs/>
                <w:color w:val="FFFFFF"/>
                <w:spacing w:val="6"/>
                <w:sz w:val="24"/>
                <w:szCs w:val="24"/>
              </w:rPr>
            </w:pPr>
            <w:r w:rsidRPr="001B4339">
              <w:rPr>
                <w:rFonts w:asciiTheme="minorHAnsi" w:hAnsiTheme="minorHAnsi" w:cstheme="minorHAnsi"/>
                <w:b/>
                <w:bCs/>
                <w:color w:val="212E55" w:themeColor="accent2" w:themeShade="BF"/>
                <w:spacing w:val="6"/>
                <w:sz w:val="28"/>
                <w:szCs w:val="28"/>
              </w:rPr>
              <w:t>CORPORATE RISK</w:t>
            </w:r>
            <w:r w:rsidRPr="001B4339">
              <w:rPr>
                <w:rFonts w:asciiTheme="minorHAnsi" w:hAnsiTheme="minorHAnsi" w:cstheme="minorHAnsi"/>
                <w:b/>
                <w:bCs/>
                <w:color w:val="212E55" w:themeColor="accent2" w:themeShade="BF"/>
                <w:spacing w:val="6"/>
                <w:sz w:val="24"/>
                <w:szCs w:val="24"/>
              </w:rPr>
              <w:t xml:space="preserve"> </w:t>
            </w:r>
            <w:r w:rsidRPr="001B4339">
              <w:rPr>
                <w:rFonts w:asciiTheme="minorHAnsi" w:hAnsiTheme="minorHAnsi" w:cstheme="minorHAnsi"/>
                <w:color w:val="212E55" w:themeColor="accent2" w:themeShade="BF"/>
                <w:spacing w:val="6"/>
                <w:sz w:val="24"/>
                <w:szCs w:val="24"/>
              </w:rPr>
              <w:t>(ref if appropriate)</w:t>
            </w:r>
          </w:p>
        </w:tc>
        <w:tc>
          <w:tcPr>
            <w:tcW w:w="4956" w:type="dxa"/>
            <w:tcMar>
              <w:top w:w="0" w:type="dxa"/>
              <w:left w:w="108" w:type="dxa"/>
              <w:bottom w:w="0" w:type="dxa"/>
              <w:right w:w="108" w:type="dxa"/>
            </w:tcMar>
          </w:tcPr>
          <w:p w14:paraId="77ADF9EC" w14:textId="77777777" w:rsidR="00A77CA8" w:rsidRPr="00D370D4" w:rsidRDefault="00A77CA8" w:rsidP="00CA3F73">
            <w:pPr>
              <w:rPr>
                <w:rFonts w:asciiTheme="minorHAnsi" w:hAnsiTheme="minorHAnsi" w:cstheme="minorHAnsi"/>
                <w:b/>
                <w:bCs/>
                <w:spacing w:val="6"/>
              </w:rPr>
            </w:pPr>
          </w:p>
        </w:tc>
      </w:tr>
    </w:tbl>
    <w:p w14:paraId="582F1C3F" w14:textId="77777777" w:rsidR="007D0500" w:rsidRPr="00CB2E8C" w:rsidRDefault="007D0500" w:rsidP="00104222">
      <w:pPr>
        <w:spacing w:after="200"/>
        <w:contextualSpacing/>
        <w:rPr>
          <w:rFonts w:asciiTheme="minorHAnsi" w:eastAsia="Times New Roman" w:hAnsiTheme="minorHAnsi" w:cstheme="minorHAnsi"/>
          <w:b/>
          <w:color w:val="2B3D73"/>
          <w:spacing w:val="6"/>
          <w:kern w:val="32"/>
        </w:rPr>
      </w:pPr>
    </w:p>
    <w:tbl>
      <w:tblPr>
        <w:tblW w:w="9681" w:type="dxa"/>
        <w:tblInd w:w="-4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5429"/>
        <w:gridCol w:w="4252"/>
      </w:tblGrid>
      <w:tr w:rsidR="009D4468" w:rsidRPr="00743F32" w14:paraId="2959B595" w14:textId="77777777" w:rsidTr="009D4468">
        <w:trPr>
          <w:trHeight w:val="321"/>
        </w:trPr>
        <w:tc>
          <w:tcPr>
            <w:tcW w:w="5429" w:type="dxa"/>
            <w:shd w:val="clear" w:color="auto" w:fill="auto"/>
          </w:tcPr>
          <w:p w14:paraId="17F8A691" w14:textId="77777777" w:rsidR="009D4468" w:rsidRPr="00743F32" w:rsidRDefault="009D4468" w:rsidP="00CA3F73">
            <w:pPr>
              <w:rPr>
                <w:rFonts w:asciiTheme="minorHAnsi" w:hAnsiTheme="minorHAnsi" w:cstheme="minorHAnsi"/>
                <w:spacing w:val="6"/>
                <w:sz w:val="28"/>
                <w:szCs w:val="28"/>
              </w:rPr>
            </w:pPr>
            <w:r w:rsidRPr="001B4339">
              <w:rPr>
                <w:rFonts w:asciiTheme="minorHAnsi" w:hAnsiTheme="minorHAnsi" w:cstheme="minorHAnsi"/>
                <w:b/>
                <w:bCs/>
                <w:color w:val="212E55" w:themeColor="accent2" w:themeShade="BF"/>
                <w:spacing w:val="6"/>
                <w:sz w:val="28"/>
                <w:szCs w:val="28"/>
              </w:rPr>
              <w:t xml:space="preserve">WELL-BEING OF FUTURE GENERATIONS ACT </w:t>
            </w:r>
          </w:p>
        </w:tc>
        <w:sdt>
          <w:sdtPr>
            <w:rPr>
              <w:rFonts w:asciiTheme="minorHAnsi" w:hAnsiTheme="minorHAnsi" w:cstheme="minorHAnsi"/>
              <w:spacing w:val="6"/>
            </w:rPr>
            <w:id w:val="-1421787451"/>
            <w:placeholder>
              <w:docPart w:val="41A2DE5C10064B08990CD41B366AF27A"/>
            </w:placeholder>
            <w:dropDownList>
              <w:listItem w:value="Choose an item."/>
              <w:listItem w:displayText="A prosperous Wales" w:value="A prosperous Wales"/>
              <w:listItem w:displayText="A resilient Wales" w:value="A resilient Wales"/>
              <w:listItem w:displayText="A more equal Wales" w:value="A more equal Wales"/>
              <w:listItem w:displayText="A healthier Wales" w:value="A healthier Wales"/>
              <w:listItem w:displayText="A Wales of cohesive communities" w:value="A Wales of cohesive communities"/>
              <w:listItem w:displayText="A Wales of vibrant culture and thriving Welsh language" w:value="A Wales of vibrant culture and thriving Welsh language"/>
              <w:listItem w:displayText="A globally responsible Wales" w:value="A globally responsible Wales"/>
            </w:dropDownList>
          </w:sdtPr>
          <w:sdtEndPr/>
          <w:sdtContent>
            <w:tc>
              <w:tcPr>
                <w:tcW w:w="4252" w:type="dxa"/>
                <w:shd w:val="clear" w:color="auto" w:fill="auto"/>
              </w:tcPr>
              <w:p w14:paraId="225B730E" w14:textId="2D826D6E" w:rsidR="009D4468" w:rsidRPr="009D4468" w:rsidRDefault="00A27337" w:rsidP="00CA3F73">
                <w:pPr>
                  <w:rPr>
                    <w:rFonts w:asciiTheme="minorHAnsi" w:hAnsiTheme="minorHAnsi" w:cstheme="minorHAnsi"/>
                    <w:spacing w:val="6"/>
                  </w:rPr>
                </w:pPr>
                <w:r>
                  <w:rPr>
                    <w:rFonts w:asciiTheme="minorHAnsi" w:hAnsiTheme="minorHAnsi" w:cstheme="minorHAnsi"/>
                    <w:spacing w:val="6"/>
                  </w:rPr>
                  <w:t>A healthier Wales</w:t>
                </w:r>
              </w:p>
            </w:tc>
          </w:sdtContent>
        </w:sdt>
      </w:tr>
      <w:tr w:rsidR="009D4468" w:rsidRPr="00743F32" w14:paraId="348A41FB" w14:textId="77777777" w:rsidTr="00CA3F73">
        <w:trPr>
          <w:trHeight w:val="505"/>
        </w:trPr>
        <w:tc>
          <w:tcPr>
            <w:tcW w:w="9681" w:type="dxa"/>
            <w:gridSpan w:val="2"/>
          </w:tcPr>
          <w:p w14:paraId="12EE5E13" w14:textId="6FE63171" w:rsidR="009D4468" w:rsidRPr="009D4468" w:rsidRDefault="009D4468" w:rsidP="009D4468">
            <w:pPr>
              <w:rPr>
                <w:rFonts w:asciiTheme="minorHAnsi" w:hAnsiTheme="minorHAnsi" w:cstheme="minorHAnsi"/>
                <w:spacing w:val="6"/>
              </w:rPr>
            </w:pPr>
            <w:r w:rsidRPr="009D4468">
              <w:rPr>
                <w:rFonts w:asciiTheme="minorHAnsi" w:hAnsiTheme="minorHAnsi" w:cstheme="minorHAnsi"/>
                <w:spacing w:val="6"/>
              </w:rPr>
              <w:t>If more than one standard applies, please list below:</w:t>
            </w:r>
          </w:p>
          <w:p w14:paraId="3E17DD1C" w14:textId="2CCE3608" w:rsidR="009D4468" w:rsidRPr="00D370D4" w:rsidRDefault="009D4468" w:rsidP="00CA3F73">
            <w:pPr>
              <w:rPr>
                <w:rFonts w:asciiTheme="minorHAnsi" w:hAnsiTheme="minorHAnsi" w:cstheme="minorHAnsi"/>
                <w:spacing w:val="6"/>
              </w:rPr>
            </w:pPr>
          </w:p>
        </w:tc>
      </w:tr>
    </w:tbl>
    <w:p w14:paraId="6FA3C2A9" w14:textId="77777777" w:rsidR="006D60AA" w:rsidRPr="00743F32" w:rsidRDefault="006D60AA" w:rsidP="006D60AA">
      <w:pPr>
        <w:rPr>
          <w:rFonts w:asciiTheme="minorHAnsi" w:hAnsiTheme="minorHAnsi" w:cstheme="minorHAnsi"/>
          <w:spacing w:val="6"/>
        </w:rPr>
      </w:pPr>
    </w:p>
    <w:tbl>
      <w:tblPr>
        <w:tblW w:w="9793" w:type="dxa"/>
        <w:tblInd w:w="-47"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870"/>
        <w:gridCol w:w="5923"/>
      </w:tblGrid>
      <w:tr w:rsidR="00D505F9" w:rsidRPr="00743F32" w14:paraId="71E7B281" w14:textId="77777777" w:rsidTr="009D4468">
        <w:trPr>
          <w:trHeight w:val="466"/>
        </w:trPr>
        <w:tc>
          <w:tcPr>
            <w:tcW w:w="3870" w:type="dxa"/>
          </w:tcPr>
          <w:p w14:paraId="62EA46D6" w14:textId="7968B24C" w:rsidR="00D505F9" w:rsidRPr="001B4339" w:rsidRDefault="009D4468" w:rsidP="00CA3F73">
            <w:pPr>
              <w:rPr>
                <w:rFonts w:asciiTheme="minorHAnsi" w:eastAsiaTheme="minorHAnsi" w:hAnsiTheme="minorHAnsi" w:cstheme="minorHAnsi"/>
                <w:b/>
                <w:bCs/>
                <w:color w:val="212E55" w:themeColor="accent2" w:themeShade="BF"/>
                <w:spacing w:val="6"/>
                <w:sz w:val="28"/>
                <w:szCs w:val="28"/>
              </w:rPr>
            </w:pPr>
            <w:r>
              <w:rPr>
                <w:rFonts w:asciiTheme="minorHAnsi" w:eastAsiaTheme="minorHAnsi" w:hAnsiTheme="minorHAnsi" w:cstheme="minorHAnsi"/>
                <w:b/>
                <w:bCs/>
                <w:color w:val="212E55" w:themeColor="accent2" w:themeShade="BF"/>
                <w:spacing w:val="6"/>
                <w:sz w:val="28"/>
                <w:szCs w:val="28"/>
              </w:rPr>
              <w:t xml:space="preserve">DHCW </w:t>
            </w:r>
            <w:r w:rsidR="00D505F9" w:rsidRPr="001B4339">
              <w:rPr>
                <w:rFonts w:asciiTheme="minorHAnsi" w:eastAsiaTheme="minorHAnsi" w:hAnsiTheme="minorHAnsi" w:cstheme="minorHAnsi"/>
                <w:b/>
                <w:bCs/>
                <w:color w:val="212E55" w:themeColor="accent2" w:themeShade="BF"/>
                <w:spacing w:val="6"/>
                <w:sz w:val="28"/>
                <w:szCs w:val="28"/>
              </w:rPr>
              <w:t>QUALITY STANDARDS</w:t>
            </w:r>
          </w:p>
        </w:tc>
        <w:sdt>
          <w:sdtPr>
            <w:rPr>
              <w:rFonts w:asciiTheme="minorHAnsi" w:hAnsiTheme="minorHAnsi" w:cstheme="minorHAnsi"/>
              <w:spacing w:val="6"/>
            </w:rPr>
            <w:alias w:val="DHCW Quality Standards"/>
            <w:tag w:val="DHCW Quality Standards"/>
            <w:id w:val="1614243787"/>
            <w:placeholder>
              <w:docPart w:val="DefaultPlaceholder_-1854013438"/>
            </w:placeholder>
            <w:dropDownList>
              <w:listItem w:value="Choose an item."/>
              <w:listItem w:displayText="N/A" w:value="N/A"/>
              <w:listItem w:displayText="ISO 20000" w:value="ISO 20000"/>
              <w:listItem w:displayText="ISO 27001" w:value="ISO 27001"/>
              <w:listItem w:displayText="ISO 9001" w:value="ISO 9001"/>
              <w:listItem w:displayText="ISO 14001" w:value="ISO 14001"/>
              <w:listItem w:displayText="ISO 13485" w:value="ISO 13485"/>
              <w:listItem w:displayText="BS 76000:2015" w:value="BS 76000:2015"/>
              <w:listItem w:displayText="BS 76005" w:value="BS 76005"/>
              <w:listItem w:displayText="BS 10008" w:value="BS 10008"/>
              <w:listItem w:displayText="SDI (Service Desk Institute Standard)" w:value="SDI (Service Desk Institute Standard)"/>
            </w:dropDownList>
          </w:sdtPr>
          <w:sdtEndPr/>
          <w:sdtContent>
            <w:tc>
              <w:tcPr>
                <w:tcW w:w="5923" w:type="dxa"/>
              </w:tcPr>
              <w:p w14:paraId="786FBE62" w14:textId="2826E216" w:rsidR="00D505F9" w:rsidRPr="00743F32" w:rsidRDefault="00A27337" w:rsidP="00CA3F73">
                <w:pPr>
                  <w:rPr>
                    <w:rFonts w:asciiTheme="minorHAnsi" w:hAnsiTheme="minorHAnsi" w:cstheme="minorHAnsi"/>
                    <w:spacing w:val="6"/>
                  </w:rPr>
                </w:pPr>
                <w:r>
                  <w:rPr>
                    <w:rFonts w:asciiTheme="minorHAnsi" w:hAnsiTheme="minorHAnsi" w:cstheme="minorHAnsi"/>
                    <w:spacing w:val="6"/>
                  </w:rPr>
                  <w:t>N/A</w:t>
                </w:r>
              </w:p>
            </w:tc>
          </w:sdtContent>
        </w:sdt>
      </w:tr>
      <w:tr w:rsidR="00D505F9" w:rsidRPr="00743F32" w14:paraId="28D4AF6F" w14:textId="77777777" w:rsidTr="00CA3F73">
        <w:trPr>
          <w:trHeight w:val="20"/>
        </w:trPr>
        <w:tc>
          <w:tcPr>
            <w:tcW w:w="9793" w:type="dxa"/>
            <w:gridSpan w:val="2"/>
          </w:tcPr>
          <w:p w14:paraId="2EB72F69" w14:textId="77777777" w:rsidR="00D505F9" w:rsidRPr="00D370D4" w:rsidRDefault="00D505F9" w:rsidP="00D505F9">
            <w:pPr>
              <w:rPr>
                <w:rFonts w:asciiTheme="minorHAnsi" w:hAnsiTheme="minorHAnsi" w:cstheme="minorHAnsi"/>
                <w:spacing w:val="6"/>
              </w:rPr>
            </w:pPr>
            <w:r w:rsidRPr="00D370D4">
              <w:rPr>
                <w:rFonts w:asciiTheme="minorHAnsi" w:hAnsiTheme="minorHAnsi" w:cstheme="minorHAnsi"/>
                <w:spacing w:val="6"/>
              </w:rPr>
              <w:t>If more than one standard applies, please list below:</w:t>
            </w:r>
          </w:p>
          <w:p w14:paraId="52412927" w14:textId="08247E5A" w:rsidR="00D505F9" w:rsidRPr="00743F32" w:rsidRDefault="00D505F9" w:rsidP="00CA3F73">
            <w:pPr>
              <w:rPr>
                <w:rFonts w:asciiTheme="minorHAnsi" w:hAnsiTheme="minorHAnsi" w:cstheme="minorHAnsi"/>
                <w:spacing w:val="6"/>
              </w:rPr>
            </w:pPr>
          </w:p>
        </w:tc>
      </w:tr>
    </w:tbl>
    <w:p w14:paraId="4F6C54CF" w14:textId="77777777" w:rsidR="006D60AA" w:rsidRPr="00743F32" w:rsidRDefault="006D60AA" w:rsidP="006D60AA">
      <w:pPr>
        <w:rPr>
          <w:rFonts w:asciiTheme="minorHAnsi" w:hAnsiTheme="minorHAnsi" w:cstheme="minorHAnsi"/>
          <w:spacing w:val="6"/>
        </w:rPr>
      </w:pPr>
    </w:p>
    <w:tbl>
      <w:tblPr>
        <w:tblW w:w="9639" w:type="dxa"/>
        <w:tblInd w:w="-5" w:type="dxa"/>
        <w:tblBorders>
          <w:top w:val="single" w:sz="4" w:space="0" w:color="13A3C9"/>
          <w:left w:val="single" w:sz="4" w:space="0" w:color="13A3C9"/>
          <w:bottom w:val="single" w:sz="4" w:space="0" w:color="13A3C9"/>
          <w:right w:val="single" w:sz="4" w:space="0" w:color="13A3C9"/>
          <w:insideH w:val="single" w:sz="4" w:space="0" w:color="13A3C9"/>
          <w:insideV w:val="single" w:sz="4" w:space="0" w:color="13A3C9"/>
        </w:tblBorders>
        <w:tblLook w:val="0000" w:firstRow="0" w:lastRow="0" w:firstColumn="0" w:lastColumn="0" w:noHBand="0" w:noVBand="0"/>
      </w:tblPr>
      <w:tblGrid>
        <w:gridCol w:w="3544"/>
        <w:gridCol w:w="6095"/>
      </w:tblGrid>
      <w:tr w:rsidR="00825849" w:rsidRPr="00743F32" w14:paraId="0285C1A4" w14:textId="77777777" w:rsidTr="00825849">
        <w:trPr>
          <w:trHeight w:val="381"/>
        </w:trPr>
        <w:tc>
          <w:tcPr>
            <w:tcW w:w="3544" w:type="dxa"/>
            <w:shd w:val="clear" w:color="auto" w:fill="auto"/>
          </w:tcPr>
          <w:p w14:paraId="3B8C8721" w14:textId="26B3CE57" w:rsidR="00825849" w:rsidRPr="00743F32" w:rsidRDefault="00825849" w:rsidP="00CA3F73">
            <w:pPr>
              <w:rPr>
                <w:rFonts w:asciiTheme="minorHAnsi" w:hAnsiTheme="minorHAnsi" w:cstheme="minorHAnsi"/>
                <w:spacing w:val="6"/>
              </w:rPr>
            </w:pPr>
            <w:r w:rsidRPr="001B4339">
              <w:rPr>
                <w:rFonts w:asciiTheme="minorHAnsi" w:eastAsiaTheme="minorHAnsi" w:hAnsiTheme="minorHAnsi" w:cstheme="minorHAnsi"/>
                <w:b/>
                <w:bCs/>
                <w:color w:val="212E55" w:themeColor="accent2" w:themeShade="BF"/>
                <w:spacing w:val="6"/>
                <w:sz w:val="28"/>
                <w:szCs w:val="28"/>
              </w:rPr>
              <w:t>HEALTH CARE STANDARD</w:t>
            </w:r>
            <w:r w:rsidRPr="001B4339">
              <w:rPr>
                <w:rFonts w:asciiTheme="minorHAnsi" w:eastAsiaTheme="minorHAnsi" w:hAnsiTheme="minorHAnsi" w:cstheme="minorHAnsi"/>
                <w:color w:val="212E55" w:themeColor="accent2" w:themeShade="BF"/>
                <w:spacing w:val="6"/>
                <w:sz w:val="24"/>
                <w:szCs w:val="24"/>
              </w:rPr>
              <w:t xml:space="preserve"> </w:t>
            </w:r>
          </w:p>
        </w:tc>
        <w:tc>
          <w:tcPr>
            <w:tcW w:w="6095" w:type="dxa"/>
            <w:shd w:val="clear" w:color="auto" w:fill="auto"/>
          </w:tcPr>
          <w:p w14:paraId="09FE7972" w14:textId="2C9F3A6F" w:rsidR="00825849" w:rsidRPr="00743F32" w:rsidRDefault="00372316" w:rsidP="00CA3F73">
            <w:pPr>
              <w:rPr>
                <w:rFonts w:asciiTheme="minorHAnsi" w:hAnsiTheme="minorHAnsi" w:cstheme="minorHAnsi"/>
                <w:spacing w:val="6"/>
              </w:rPr>
            </w:pPr>
            <w:sdt>
              <w:sdtPr>
                <w:rPr>
                  <w:rFonts w:asciiTheme="minorHAnsi" w:eastAsiaTheme="minorHAnsi" w:hAnsiTheme="minorHAnsi" w:cstheme="minorHAnsi"/>
                  <w:spacing w:val="6"/>
                  <w:sz w:val="24"/>
                  <w:szCs w:val="24"/>
                </w:rPr>
                <w:alias w:val="Health and Care Standards"/>
                <w:tag w:val="Health and Care Standards"/>
                <w:id w:val="520368056"/>
                <w:placeholder>
                  <w:docPart w:val="C6A3CD14C60640A39688B7AA5BA8C04B"/>
                </w:placeholder>
                <w:dropDownList>
                  <w:listItem w:value="Choose an item."/>
                  <w:listItem w:displayText="N/A" w:value="N/A"/>
                  <w:listItem w:displayText="Staying Healthy" w:value="Staying Healthy"/>
                  <w:listItem w:displayText="Safe Care" w:value="Safe Care"/>
                  <w:listItem w:displayText="Governance, leadership and acccountability" w:value="Governance, leadership and acccountability"/>
                  <w:listItem w:displayText="Effective Care" w:value="Effective Care"/>
                  <w:listItem w:displayText="Dignified Care" w:value="Dignified Care"/>
                  <w:listItem w:displayText="Individual Care" w:value="Individual Care"/>
                  <w:listItem w:displayText="Timely Care" w:value="Timely Care"/>
                  <w:listItem w:displayText="Staff &amp; Resources" w:value="Staff &amp; Resources"/>
                </w:dropDownList>
              </w:sdtPr>
              <w:sdtEndPr/>
              <w:sdtContent>
                <w:r w:rsidR="00A27337">
                  <w:rPr>
                    <w:rFonts w:asciiTheme="minorHAnsi" w:eastAsiaTheme="minorHAnsi" w:hAnsiTheme="minorHAnsi" w:cstheme="minorHAnsi"/>
                    <w:spacing w:val="6"/>
                    <w:sz w:val="24"/>
                    <w:szCs w:val="24"/>
                  </w:rPr>
                  <w:t>Governance, leadership and acccountability</w:t>
                </w:r>
              </w:sdtContent>
            </w:sdt>
          </w:p>
        </w:tc>
      </w:tr>
      <w:tr w:rsidR="00825849" w:rsidRPr="00743F32" w14:paraId="44CAAC10" w14:textId="77777777" w:rsidTr="00CA3F73">
        <w:trPr>
          <w:trHeight w:val="450"/>
        </w:trPr>
        <w:tc>
          <w:tcPr>
            <w:tcW w:w="9639" w:type="dxa"/>
            <w:gridSpan w:val="2"/>
          </w:tcPr>
          <w:p w14:paraId="4D84B941" w14:textId="77C3CFAC" w:rsidR="00825849" w:rsidRPr="00D370D4" w:rsidRDefault="00825849" w:rsidP="00CA3F73">
            <w:pPr>
              <w:rPr>
                <w:rFonts w:asciiTheme="minorHAnsi" w:hAnsiTheme="minorHAnsi" w:cstheme="minorHAnsi"/>
                <w:spacing w:val="6"/>
              </w:rPr>
            </w:pPr>
            <w:r w:rsidRPr="00D370D4">
              <w:rPr>
                <w:rFonts w:asciiTheme="minorHAnsi" w:hAnsiTheme="minorHAnsi" w:cstheme="minorHAnsi"/>
                <w:spacing w:val="6"/>
              </w:rPr>
              <w:t>If more than one standard applies, please list below:</w:t>
            </w:r>
          </w:p>
          <w:p w14:paraId="116AAF10" w14:textId="63A86056" w:rsidR="00825849" w:rsidRPr="00CB2E8C" w:rsidRDefault="00825849" w:rsidP="00CA3F73">
            <w:pPr>
              <w:rPr>
                <w:rFonts w:asciiTheme="minorHAnsi" w:hAnsiTheme="minorHAnsi" w:cstheme="minorHAnsi"/>
                <w:color w:val="808080" w:themeColor="background2" w:themeShade="80"/>
                <w:spacing w:val="6"/>
              </w:rPr>
            </w:pPr>
          </w:p>
        </w:tc>
      </w:tr>
    </w:tbl>
    <w:p w14:paraId="45889D50" w14:textId="77777777" w:rsidR="00A77CA8" w:rsidRPr="009B596E" w:rsidRDefault="00A77CA8" w:rsidP="00A77CA8">
      <w:pPr>
        <w:rPr>
          <w:rFonts w:asciiTheme="minorHAnsi" w:eastAsiaTheme="minorHAnsi" w:hAnsiTheme="minorHAnsi" w:cstheme="minorHAnsi"/>
          <w:color w:val="333333"/>
          <w:spacing w:val="6"/>
          <w:sz w:val="8"/>
          <w:szCs w:val="8"/>
        </w:rPr>
      </w:pPr>
    </w:p>
    <w:tbl>
      <w:tblPr>
        <w:tblW w:w="0" w:type="auto"/>
        <w:tblCellMar>
          <w:left w:w="0" w:type="dxa"/>
          <w:right w:w="0" w:type="dxa"/>
        </w:tblCellMar>
        <w:tblLook w:val="04A0" w:firstRow="1" w:lastRow="0" w:firstColumn="1" w:lastColumn="0" w:noHBand="0" w:noVBand="1"/>
      </w:tblPr>
      <w:tblGrid>
        <w:gridCol w:w="5665"/>
        <w:gridCol w:w="567"/>
        <w:gridCol w:w="3436"/>
      </w:tblGrid>
      <w:tr w:rsidR="00825849" w:rsidRPr="00743F32" w14:paraId="383CC893" w14:textId="77777777" w:rsidTr="001D2057">
        <w:trPr>
          <w:trHeight w:val="285"/>
        </w:trPr>
        <w:tc>
          <w:tcPr>
            <w:tcW w:w="5665" w:type="dxa"/>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4B200D85" w14:textId="1723CF20" w:rsidR="00825849" w:rsidRPr="00743F32" w:rsidRDefault="00825849" w:rsidP="00CA3F73">
            <w:pPr>
              <w:rPr>
                <w:rFonts w:asciiTheme="minorHAnsi" w:hAnsiTheme="minorHAnsi" w:cstheme="minorHAnsi"/>
                <w:b/>
                <w:bCs/>
                <w:color w:val="FFFFFF"/>
                <w:spacing w:val="6"/>
                <w:sz w:val="24"/>
                <w:szCs w:val="24"/>
              </w:rPr>
            </w:pPr>
            <w:r w:rsidRPr="001B4339">
              <w:rPr>
                <w:rFonts w:asciiTheme="minorHAnsi" w:hAnsiTheme="minorHAnsi" w:cstheme="minorHAnsi"/>
                <w:b/>
                <w:bCs/>
                <w:color w:val="212E55" w:themeColor="accent2" w:themeShade="BF"/>
                <w:spacing w:val="6"/>
                <w:sz w:val="28"/>
                <w:szCs w:val="28"/>
              </w:rPr>
              <w:t>E</w:t>
            </w:r>
            <w:r w:rsidR="001D2057">
              <w:rPr>
                <w:rFonts w:asciiTheme="minorHAnsi" w:hAnsiTheme="minorHAnsi" w:cstheme="minorHAnsi"/>
                <w:b/>
                <w:bCs/>
                <w:color w:val="212E55" w:themeColor="accent2" w:themeShade="BF"/>
                <w:spacing w:val="6"/>
                <w:sz w:val="28"/>
                <w:szCs w:val="28"/>
              </w:rPr>
              <w:t xml:space="preserve">QUALITY </w:t>
            </w:r>
            <w:r w:rsidRPr="001B4339">
              <w:rPr>
                <w:rFonts w:asciiTheme="minorHAnsi" w:hAnsiTheme="minorHAnsi" w:cstheme="minorHAnsi"/>
                <w:b/>
                <w:bCs/>
                <w:color w:val="212E55" w:themeColor="accent2" w:themeShade="BF"/>
                <w:spacing w:val="6"/>
                <w:sz w:val="28"/>
                <w:szCs w:val="28"/>
              </w:rPr>
              <w:t>I</w:t>
            </w:r>
            <w:r w:rsidR="001D2057">
              <w:rPr>
                <w:rFonts w:asciiTheme="minorHAnsi" w:hAnsiTheme="minorHAnsi" w:cstheme="minorHAnsi"/>
                <w:b/>
                <w:bCs/>
                <w:color w:val="212E55" w:themeColor="accent2" w:themeShade="BF"/>
                <w:spacing w:val="6"/>
                <w:sz w:val="28"/>
                <w:szCs w:val="28"/>
              </w:rPr>
              <w:t xml:space="preserve">MPACT </w:t>
            </w:r>
            <w:r w:rsidRPr="001B4339">
              <w:rPr>
                <w:rFonts w:asciiTheme="minorHAnsi" w:hAnsiTheme="minorHAnsi" w:cstheme="minorHAnsi"/>
                <w:b/>
                <w:bCs/>
                <w:color w:val="212E55" w:themeColor="accent2" w:themeShade="BF"/>
                <w:spacing w:val="6"/>
                <w:sz w:val="28"/>
                <w:szCs w:val="28"/>
              </w:rPr>
              <w:t>A</w:t>
            </w:r>
            <w:r w:rsidR="001D2057">
              <w:rPr>
                <w:rFonts w:asciiTheme="minorHAnsi" w:hAnsiTheme="minorHAnsi" w:cstheme="minorHAnsi"/>
                <w:b/>
                <w:bCs/>
                <w:color w:val="212E55" w:themeColor="accent2" w:themeShade="BF"/>
                <w:spacing w:val="6"/>
                <w:sz w:val="28"/>
                <w:szCs w:val="28"/>
              </w:rPr>
              <w:t>SSESSMENT</w:t>
            </w:r>
            <w:r w:rsidRPr="001B4339">
              <w:rPr>
                <w:rFonts w:asciiTheme="minorHAnsi" w:hAnsiTheme="minorHAnsi" w:cstheme="minorHAnsi"/>
                <w:b/>
                <w:bCs/>
                <w:color w:val="212E55" w:themeColor="accent2" w:themeShade="BF"/>
                <w:spacing w:val="6"/>
                <w:sz w:val="28"/>
                <w:szCs w:val="28"/>
              </w:rPr>
              <w:t xml:space="preserve"> STATEMENT</w:t>
            </w:r>
            <w:r w:rsidRPr="001B4339">
              <w:rPr>
                <w:rFonts w:asciiTheme="minorHAnsi" w:hAnsiTheme="minorHAnsi" w:cstheme="minorHAnsi"/>
                <w:b/>
                <w:bCs/>
                <w:color w:val="212E55" w:themeColor="accent2" w:themeShade="BF"/>
                <w:spacing w:val="6"/>
                <w:sz w:val="24"/>
                <w:szCs w:val="24"/>
              </w:rPr>
              <w:t xml:space="preserve"> </w:t>
            </w:r>
          </w:p>
        </w:tc>
        <w:tc>
          <w:tcPr>
            <w:tcW w:w="4003" w:type="dxa"/>
            <w:gridSpan w:val="2"/>
            <w:tcBorders>
              <w:top w:val="single" w:sz="4" w:space="0" w:color="13A3C9"/>
              <w:left w:val="single" w:sz="4" w:space="0" w:color="13A3C9"/>
              <w:bottom w:val="single" w:sz="4" w:space="0" w:color="13A3C9"/>
              <w:right w:val="single" w:sz="4" w:space="0" w:color="13A3C9"/>
            </w:tcBorders>
            <w:shd w:val="clear" w:color="auto" w:fill="auto"/>
          </w:tcPr>
          <w:p w14:paraId="2507D32A" w14:textId="0C9BE66F" w:rsidR="00825849" w:rsidRPr="00D370D4" w:rsidRDefault="003857A8" w:rsidP="00CA3F73">
            <w:pPr>
              <w:rPr>
                <w:rFonts w:asciiTheme="minorHAnsi" w:hAnsiTheme="minorHAnsi" w:cstheme="minorHAnsi"/>
                <w:b/>
                <w:bCs/>
                <w:spacing w:val="6"/>
                <w:sz w:val="24"/>
                <w:szCs w:val="24"/>
              </w:rPr>
            </w:pPr>
            <w:r w:rsidRPr="00D370D4">
              <w:rPr>
                <w:rFonts w:asciiTheme="minorHAnsi" w:hAnsiTheme="minorHAnsi" w:cstheme="minorHAnsi"/>
                <w:spacing w:val="6"/>
              </w:rPr>
              <w:t>Date of submission:</w:t>
            </w:r>
            <w:r w:rsidR="00A27337">
              <w:rPr>
                <w:rFonts w:asciiTheme="minorHAnsi" w:hAnsiTheme="minorHAnsi" w:cstheme="minorHAnsi"/>
                <w:spacing w:val="6"/>
              </w:rPr>
              <w:t xml:space="preserve"> N/A</w:t>
            </w:r>
          </w:p>
        </w:tc>
      </w:tr>
      <w:tr w:rsidR="003857A8" w:rsidRPr="00743F32" w14:paraId="302D73C4" w14:textId="77777777" w:rsidTr="00CA3F73">
        <w:trPr>
          <w:trHeight w:val="314"/>
        </w:trPr>
        <w:sdt>
          <w:sdtPr>
            <w:rPr>
              <w:rFonts w:asciiTheme="minorHAnsi" w:hAnsiTheme="minorHAnsi" w:cstheme="minorHAnsi"/>
              <w:spacing w:val="6"/>
            </w:rPr>
            <w:id w:val="-1100325363"/>
            <w:placeholder>
              <w:docPart w:val="D8DD8FDA43B44B86A055046D544E4723"/>
            </w:placeholder>
            <w:dropDownList>
              <w:listItem w:value="Choose an item."/>
              <w:listItem w:displayText="Yes, applicable" w:value="Yes, applicable"/>
              <w:listItem w:displayText="No, (detail included below as to reasoning)" w:value="No, (detail included below as to reasoning)"/>
            </w:dropDownList>
          </w:sdtPr>
          <w:sdtEndPr/>
          <w:sdtContent>
            <w:tc>
              <w:tcPr>
                <w:tcW w:w="6232" w:type="dxa"/>
                <w:gridSpan w:val="2"/>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64F8D0A4" w14:textId="4C8A9724" w:rsidR="003857A8" w:rsidRPr="00D370D4" w:rsidRDefault="00A27337" w:rsidP="00CA3F73">
                <w:pPr>
                  <w:rPr>
                    <w:rFonts w:asciiTheme="minorHAnsi" w:hAnsiTheme="minorHAnsi" w:cstheme="minorHAnsi"/>
                    <w:spacing w:val="6"/>
                  </w:rPr>
                </w:pPr>
                <w:r>
                  <w:rPr>
                    <w:rFonts w:asciiTheme="minorHAnsi" w:hAnsiTheme="minorHAnsi" w:cstheme="minorHAnsi"/>
                    <w:spacing w:val="6"/>
                  </w:rPr>
                  <w:t>No, (detail included below as to reasoning)</w:t>
                </w:r>
              </w:p>
            </w:tc>
          </w:sdtContent>
        </w:sdt>
        <w:tc>
          <w:tcPr>
            <w:tcW w:w="3436" w:type="dxa"/>
            <w:tcBorders>
              <w:top w:val="single" w:sz="4" w:space="0" w:color="13A3C9"/>
              <w:left w:val="single" w:sz="4" w:space="0" w:color="13A3C9"/>
              <w:bottom w:val="single" w:sz="4" w:space="0" w:color="13A3C9"/>
              <w:right w:val="single" w:sz="4" w:space="0" w:color="13A3C9"/>
            </w:tcBorders>
          </w:tcPr>
          <w:p w14:paraId="3869068F" w14:textId="62300E83" w:rsidR="003857A8" w:rsidRPr="00CB2E8C" w:rsidRDefault="003857A8" w:rsidP="00CA3F73">
            <w:pPr>
              <w:rPr>
                <w:rFonts w:asciiTheme="minorHAnsi" w:hAnsiTheme="minorHAnsi" w:cstheme="minorHAnsi"/>
                <w:color w:val="7F7F7F" w:themeColor="accent1"/>
                <w:spacing w:val="6"/>
              </w:rPr>
            </w:pPr>
            <w:r w:rsidRPr="00D370D4">
              <w:rPr>
                <w:rFonts w:asciiTheme="minorHAnsi" w:hAnsiTheme="minorHAnsi" w:cstheme="minorHAnsi"/>
                <w:spacing w:val="6"/>
              </w:rPr>
              <w:t>Outcome:</w:t>
            </w:r>
            <w:r w:rsidR="00A27337">
              <w:rPr>
                <w:rFonts w:asciiTheme="minorHAnsi" w:hAnsiTheme="minorHAnsi" w:cstheme="minorHAnsi"/>
                <w:spacing w:val="6"/>
              </w:rPr>
              <w:t xml:space="preserve"> N/A</w:t>
            </w:r>
          </w:p>
        </w:tc>
      </w:tr>
      <w:tr w:rsidR="00A77CA8" w:rsidRPr="00743F32" w14:paraId="7F87E311" w14:textId="77777777" w:rsidTr="0003157C">
        <w:trPr>
          <w:trHeight w:val="1122"/>
        </w:trPr>
        <w:tc>
          <w:tcPr>
            <w:tcW w:w="9668" w:type="dxa"/>
            <w:gridSpan w:val="3"/>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5ABEFB8C" w14:textId="77777777" w:rsidR="00A77CA8" w:rsidRPr="001D2057" w:rsidRDefault="00A77CA8" w:rsidP="00CA3F73">
            <w:pPr>
              <w:rPr>
                <w:rFonts w:asciiTheme="minorHAnsi" w:hAnsiTheme="minorHAnsi" w:cstheme="minorHAnsi"/>
                <w:spacing w:val="6"/>
              </w:rPr>
            </w:pPr>
            <w:r w:rsidRPr="001D2057">
              <w:rPr>
                <w:rFonts w:asciiTheme="minorHAnsi" w:hAnsiTheme="minorHAnsi" w:cstheme="minorHAnsi"/>
                <w:spacing w:val="6"/>
              </w:rPr>
              <w:t>Statement:</w:t>
            </w:r>
          </w:p>
          <w:p w14:paraId="6BC4FF6D" w14:textId="4A284A0C" w:rsidR="00A77CA8" w:rsidRPr="00D370D4" w:rsidRDefault="00A27337" w:rsidP="00CA3F73">
            <w:pPr>
              <w:rPr>
                <w:rFonts w:asciiTheme="minorHAnsi" w:hAnsiTheme="minorHAnsi" w:cstheme="minorHAnsi"/>
                <w:spacing w:val="6"/>
              </w:rPr>
            </w:pPr>
            <w:r>
              <w:rPr>
                <w:rFonts w:asciiTheme="minorHAnsi" w:hAnsiTheme="minorHAnsi" w:cstheme="minorHAnsi"/>
                <w:spacing w:val="6"/>
              </w:rPr>
              <w:t>N/A</w:t>
            </w:r>
          </w:p>
        </w:tc>
      </w:tr>
    </w:tbl>
    <w:p w14:paraId="1B1F07BA" w14:textId="77777777" w:rsidR="004947CB" w:rsidRPr="001B4339" w:rsidRDefault="004947CB" w:rsidP="00104222">
      <w:pPr>
        <w:spacing w:after="200"/>
        <w:contextualSpacing/>
        <w:rPr>
          <w:rFonts w:asciiTheme="minorHAnsi" w:eastAsia="Times New Roman" w:hAnsiTheme="minorHAnsi" w:cstheme="minorHAnsi"/>
          <w:b/>
          <w:color w:val="212E55" w:themeColor="accent2" w:themeShade="BF"/>
          <w:spacing w:val="6"/>
          <w:kern w:val="32"/>
          <w:sz w:val="8"/>
          <w:szCs w:val="8"/>
        </w:rPr>
      </w:pPr>
    </w:p>
    <w:tbl>
      <w:tblPr>
        <w:tblpPr w:leftFromText="180" w:rightFromText="180" w:vertAnchor="text" w:horzAnchor="margin" w:tblpY="230"/>
        <w:tblW w:w="0" w:type="auto"/>
        <w:tblCellMar>
          <w:left w:w="0" w:type="dxa"/>
          <w:right w:w="0" w:type="dxa"/>
        </w:tblCellMar>
        <w:tblLook w:val="04A0" w:firstRow="1" w:lastRow="0" w:firstColumn="1" w:lastColumn="0" w:noHBand="0" w:noVBand="1"/>
      </w:tblPr>
      <w:tblGrid>
        <w:gridCol w:w="3539"/>
        <w:gridCol w:w="2126"/>
        <w:gridCol w:w="3958"/>
      </w:tblGrid>
      <w:tr w:rsidR="001B4339" w:rsidRPr="001B4339" w14:paraId="1AEFAA26" w14:textId="77777777" w:rsidTr="001B4339">
        <w:trPr>
          <w:trHeight w:val="699"/>
        </w:trPr>
        <w:tc>
          <w:tcPr>
            <w:tcW w:w="9623" w:type="dxa"/>
            <w:gridSpan w:val="3"/>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10782A7D" w14:textId="77777777" w:rsidR="006100C8" w:rsidRPr="001B4339" w:rsidRDefault="004947CB" w:rsidP="00CA3F73">
            <w:pPr>
              <w:rPr>
                <w:rFonts w:asciiTheme="minorHAnsi" w:hAnsiTheme="minorHAnsi" w:cstheme="minorHAnsi"/>
                <w:color w:val="212E55" w:themeColor="accent2" w:themeShade="BF"/>
                <w:spacing w:val="6"/>
                <w:sz w:val="24"/>
                <w:szCs w:val="24"/>
              </w:rPr>
            </w:pPr>
            <w:r w:rsidRPr="001B4339">
              <w:rPr>
                <w:rFonts w:asciiTheme="minorHAnsi" w:hAnsiTheme="minorHAnsi" w:cstheme="minorHAnsi"/>
                <w:b/>
                <w:bCs/>
                <w:color w:val="212E55" w:themeColor="accent2" w:themeShade="BF"/>
                <w:spacing w:val="6"/>
                <w:sz w:val="28"/>
                <w:szCs w:val="28"/>
              </w:rPr>
              <w:t>APPROVAL/SCRUTINY ROUTE:</w:t>
            </w:r>
            <w:r w:rsidRPr="001B4339">
              <w:rPr>
                <w:rFonts w:asciiTheme="minorHAnsi" w:hAnsiTheme="minorHAnsi" w:cstheme="minorHAnsi"/>
                <w:color w:val="212E55" w:themeColor="accent2" w:themeShade="BF"/>
                <w:spacing w:val="6"/>
                <w:sz w:val="24"/>
                <w:szCs w:val="24"/>
              </w:rPr>
              <w:t xml:space="preserve"> </w:t>
            </w:r>
          </w:p>
          <w:p w14:paraId="6D02AE90" w14:textId="77777777" w:rsidR="004947CB" w:rsidRPr="001B4339" w:rsidRDefault="004947CB" w:rsidP="00CA3F73">
            <w:pPr>
              <w:rPr>
                <w:rFonts w:asciiTheme="minorHAnsi" w:hAnsiTheme="minorHAnsi" w:cstheme="minorHAnsi"/>
                <w:b/>
                <w:bCs/>
                <w:color w:val="212E55" w:themeColor="accent2" w:themeShade="BF"/>
                <w:spacing w:val="6"/>
                <w:sz w:val="24"/>
                <w:szCs w:val="24"/>
              </w:rPr>
            </w:pPr>
            <w:r w:rsidRPr="006044B6">
              <w:rPr>
                <w:rFonts w:asciiTheme="minorHAnsi" w:hAnsiTheme="minorHAnsi" w:cstheme="minorHAnsi"/>
                <w:spacing w:val="6"/>
              </w:rPr>
              <w:t>Person/Committee/Group who have received or considered this</w:t>
            </w:r>
            <w:r w:rsidR="006100C8" w:rsidRPr="006044B6">
              <w:rPr>
                <w:rFonts w:asciiTheme="minorHAnsi" w:hAnsiTheme="minorHAnsi" w:cstheme="minorHAnsi"/>
                <w:spacing w:val="6"/>
              </w:rPr>
              <w:t xml:space="preserve"> paper prior to this meeting</w:t>
            </w:r>
            <w:r w:rsidRPr="006044B6">
              <w:rPr>
                <w:rFonts w:asciiTheme="minorHAnsi" w:hAnsiTheme="minorHAnsi" w:cstheme="minorHAnsi"/>
                <w:spacing w:val="6"/>
                <w:sz w:val="24"/>
                <w:szCs w:val="24"/>
              </w:rPr>
              <w:t xml:space="preserve"> </w:t>
            </w:r>
            <w:r w:rsidRPr="006044B6">
              <w:rPr>
                <w:rFonts w:asciiTheme="minorHAnsi" w:hAnsiTheme="minorHAnsi" w:cstheme="minorHAnsi"/>
                <w:b/>
                <w:bCs/>
                <w:spacing w:val="6"/>
                <w:sz w:val="24"/>
                <w:szCs w:val="24"/>
              </w:rPr>
              <w:t> </w:t>
            </w:r>
          </w:p>
        </w:tc>
      </w:tr>
      <w:tr w:rsidR="004947CB" w:rsidRPr="00743F32" w14:paraId="5EFA6100" w14:textId="77777777" w:rsidTr="00CA3F73">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775F3391" w14:textId="77777777" w:rsidR="004947CB" w:rsidRPr="00D370D4" w:rsidRDefault="004947CB" w:rsidP="00CA3F73">
            <w:pPr>
              <w:rPr>
                <w:rFonts w:asciiTheme="minorHAnsi" w:hAnsiTheme="minorHAnsi" w:cstheme="minorHAnsi"/>
                <w:spacing w:val="6"/>
              </w:rPr>
            </w:pPr>
            <w:r w:rsidRPr="00D370D4">
              <w:rPr>
                <w:rFonts w:asciiTheme="minorHAnsi" w:hAnsiTheme="minorHAnsi" w:cstheme="minorHAnsi"/>
                <w:spacing w:val="6"/>
              </w:rPr>
              <w:t>COMMITTEE OR GROUP</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1A4A319F" w14:textId="77777777" w:rsidR="004947CB" w:rsidRPr="00D370D4" w:rsidRDefault="004947CB" w:rsidP="00CA3F73">
            <w:pPr>
              <w:rPr>
                <w:rFonts w:asciiTheme="minorHAnsi" w:hAnsiTheme="minorHAnsi" w:cstheme="minorHAnsi"/>
                <w:spacing w:val="6"/>
              </w:rPr>
            </w:pPr>
            <w:r w:rsidRPr="00D370D4">
              <w:rPr>
                <w:rFonts w:asciiTheme="minorHAnsi" w:hAnsiTheme="minorHAnsi" w:cstheme="minorHAnsi"/>
                <w:spacing w:val="6"/>
              </w:rPr>
              <w:t>DATE</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2B5E62A0" w14:textId="77777777" w:rsidR="004947CB" w:rsidRPr="00D370D4" w:rsidRDefault="004947CB" w:rsidP="00CA3F73">
            <w:pPr>
              <w:rPr>
                <w:rFonts w:asciiTheme="minorHAnsi" w:hAnsiTheme="minorHAnsi" w:cstheme="minorHAnsi"/>
                <w:spacing w:val="6"/>
              </w:rPr>
            </w:pPr>
            <w:r w:rsidRPr="00D370D4">
              <w:rPr>
                <w:rFonts w:asciiTheme="minorHAnsi" w:hAnsiTheme="minorHAnsi" w:cstheme="minorHAnsi"/>
                <w:spacing w:val="6"/>
              </w:rPr>
              <w:t>OUTCOME</w:t>
            </w:r>
          </w:p>
        </w:tc>
      </w:tr>
      <w:tr w:rsidR="004947CB" w:rsidRPr="00743F32" w14:paraId="54B4EB83" w14:textId="77777777" w:rsidTr="00CA3F73">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66824C7" w14:textId="3F91BB8E" w:rsidR="004947CB" w:rsidRPr="00D370D4" w:rsidRDefault="00A7657A" w:rsidP="00CA3F73">
            <w:pPr>
              <w:rPr>
                <w:rFonts w:asciiTheme="minorHAnsi" w:hAnsiTheme="minorHAnsi" w:cstheme="minorHAnsi"/>
                <w:spacing w:val="6"/>
              </w:rPr>
            </w:pPr>
            <w:r>
              <w:rPr>
                <w:rFonts w:asciiTheme="minorHAnsi" w:hAnsiTheme="minorHAnsi" w:cstheme="minorHAnsi"/>
                <w:spacing w:val="6"/>
              </w:rPr>
              <w:t xml:space="preserve">Management Board </w:t>
            </w: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2457AFBA" w14:textId="29AD7D0A" w:rsidR="004947CB" w:rsidRPr="00D370D4" w:rsidRDefault="00A7657A" w:rsidP="00CA3F73">
            <w:pPr>
              <w:rPr>
                <w:rFonts w:asciiTheme="minorHAnsi" w:hAnsiTheme="minorHAnsi" w:cstheme="minorHAnsi"/>
                <w:spacing w:val="6"/>
              </w:rPr>
            </w:pPr>
            <w:r>
              <w:rPr>
                <w:rFonts w:asciiTheme="minorHAnsi" w:hAnsiTheme="minorHAnsi" w:cstheme="minorHAnsi"/>
                <w:spacing w:val="6"/>
              </w:rPr>
              <w:t>16/05/22</w:t>
            </w: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52FD2658" w14:textId="17E4A51F" w:rsidR="004947CB" w:rsidRPr="00D370D4" w:rsidRDefault="00A7657A" w:rsidP="00CA3F73">
            <w:pPr>
              <w:rPr>
                <w:rFonts w:asciiTheme="minorHAnsi" w:hAnsiTheme="minorHAnsi" w:cstheme="minorHAnsi"/>
                <w:spacing w:val="6"/>
              </w:rPr>
            </w:pPr>
            <w:r>
              <w:rPr>
                <w:rFonts w:asciiTheme="minorHAnsi" w:hAnsiTheme="minorHAnsi" w:cstheme="minorHAnsi"/>
                <w:spacing w:val="6"/>
              </w:rPr>
              <w:t xml:space="preserve">Endorsed </w:t>
            </w:r>
          </w:p>
        </w:tc>
      </w:tr>
      <w:tr w:rsidR="004947CB" w:rsidRPr="00743F32" w14:paraId="236A09BE" w14:textId="77777777" w:rsidTr="00CA3F73">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BBBEFDC" w14:textId="34BA81C2" w:rsidR="004947CB" w:rsidRPr="00D370D4" w:rsidRDefault="004947CB" w:rsidP="00CA3F73">
            <w:pPr>
              <w:rPr>
                <w:rFonts w:asciiTheme="minorHAnsi" w:hAnsiTheme="minorHAnsi" w:cstheme="minorHAnsi"/>
                <w:spacing w:val="6"/>
              </w:rPr>
            </w:pP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3ED9AA6" w14:textId="7210D24E" w:rsidR="004947CB" w:rsidRPr="00D370D4" w:rsidRDefault="004947CB" w:rsidP="00CA3F73">
            <w:pPr>
              <w:rPr>
                <w:rFonts w:asciiTheme="minorHAnsi" w:hAnsiTheme="minorHAnsi" w:cstheme="minorHAnsi"/>
                <w:spacing w:val="6"/>
              </w:rPr>
            </w:pP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D528FF9" w14:textId="0A60EA95" w:rsidR="004947CB" w:rsidRPr="00D370D4" w:rsidRDefault="004947CB" w:rsidP="00CA3F73">
            <w:pPr>
              <w:rPr>
                <w:rFonts w:asciiTheme="minorHAnsi" w:hAnsiTheme="minorHAnsi" w:cstheme="minorHAnsi"/>
                <w:spacing w:val="6"/>
              </w:rPr>
            </w:pPr>
          </w:p>
        </w:tc>
      </w:tr>
      <w:tr w:rsidR="004947CB" w:rsidRPr="00743F32" w14:paraId="493507FD" w14:textId="77777777" w:rsidTr="00CA3F73">
        <w:trPr>
          <w:trHeight w:val="163"/>
        </w:trPr>
        <w:tc>
          <w:tcPr>
            <w:tcW w:w="3539"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982ADC8" w14:textId="77777777" w:rsidR="004947CB" w:rsidRPr="00D370D4" w:rsidRDefault="004947CB" w:rsidP="00CA3F73">
            <w:pPr>
              <w:rPr>
                <w:rFonts w:asciiTheme="minorHAnsi" w:hAnsiTheme="minorHAnsi" w:cstheme="minorHAnsi"/>
                <w:spacing w:val="6"/>
              </w:rPr>
            </w:pPr>
          </w:p>
        </w:tc>
        <w:tc>
          <w:tcPr>
            <w:tcW w:w="2126"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2551BC5B" w14:textId="77777777" w:rsidR="004947CB" w:rsidRPr="00D370D4" w:rsidRDefault="004947CB" w:rsidP="00CA3F73">
            <w:pPr>
              <w:rPr>
                <w:rFonts w:asciiTheme="minorHAnsi" w:hAnsiTheme="minorHAnsi" w:cstheme="minorHAnsi"/>
                <w:spacing w:val="6"/>
              </w:rPr>
            </w:pPr>
          </w:p>
        </w:tc>
        <w:tc>
          <w:tcPr>
            <w:tcW w:w="3958"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BB3BBB6" w14:textId="77777777" w:rsidR="004947CB" w:rsidRPr="00D370D4" w:rsidRDefault="004947CB" w:rsidP="00CA3F73">
            <w:pPr>
              <w:rPr>
                <w:rFonts w:asciiTheme="minorHAnsi" w:hAnsiTheme="minorHAnsi" w:cstheme="minorHAnsi"/>
                <w:spacing w:val="6"/>
              </w:rPr>
            </w:pPr>
          </w:p>
        </w:tc>
      </w:tr>
    </w:tbl>
    <w:tbl>
      <w:tblPr>
        <w:tblpPr w:leftFromText="180" w:rightFromText="180" w:vertAnchor="text" w:horzAnchor="margin" w:tblpY="2707"/>
        <w:tblW w:w="0" w:type="auto"/>
        <w:tblCellMar>
          <w:left w:w="0" w:type="dxa"/>
          <w:right w:w="0" w:type="dxa"/>
        </w:tblCellMar>
        <w:tblLook w:val="04A0" w:firstRow="1" w:lastRow="0" w:firstColumn="1" w:lastColumn="0" w:noHBand="0" w:noVBand="1"/>
      </w:tblPr>
      <w:tblGrid>
        <w:gridCol w:w="3550"/>
        <w:gridCol w:w="6102"/>
      </w:tblGrid>
      <w:tr w:rsidR="0003157C" w:rsidRPr="00743F32" w14:paraId="5EBEB467" w14:textId="77777777" w:rsidTr="001B4339">
        <w:trPr>
          <w:trHeight w:val="463"/>
        </w:trPr>
        <w:tc>
          <w:tcPr>
            <w:tcW w:w="9652" w:type="dxa"/>
            <w:gridSpan w:val="2"/>
            <w:tcBorders>
              <w:top w:val="single" w:sz="4" w:space="0" w:color="13A3C9"/>
              <w:left w:val="single" w:sz="4" w:space="0" w:color="13A3C9"/>
              <w:bottom w:val="single" w:sz="4" w:space="0" w:color="13A3C9"/>
              <w:right w:val="single" w:sz="4" w:space="0" w:color="13A3C9"/>
            </w:tcBorders>
            <w:shd w:val="clear" w:color="auto" w:fill="auto"/>
            <w:tcMar>
              <w:top w:w="0" w:type="dxa"/>
              <w:left w:w="108" w:type="dxa"/>
              <w:bottom w:w="0" w:type="dxa"/>
              <w:right w:w="108" w:type="dxa"/>
            </w:tcMar>
            <w:hideMark/>
          </w:tcPr>
          <w:p w14:paraId="12804AB5" w14:textId="77777777" w:rsidR="0003157C" w:rsidRPr="00743F32" w:rsidRDefault="0003157C" w:rsidP="0003157C">
            <w:pPr>
              <w:rPr>
                <w:rFonts w:asciiTheme="minorHAnsi" w:hAnsiTheme="minorHAnsi" w:cstheme="minorHAnsi"/>
                <w:b/>
                <w:bCs/>
                <w:color w:val="FFFFFF"/>
                <w:spacing w:val="6"/>
                <w:sz w:val="24"/>
                <w:szCs w:val="24"/>
              </w:rPr>
            </w:pPr>
            <w:r w:rsidRPr="001B4339">
              <w:rPr>
                <w:rFonts w:asciiTheme="minorHAnsi" w:hAnsiTheme="minorHAnsi" w:cstheme="minorHAnsi"/>
                <w:b/>
                <w:bCs/>
                <w:color w:val="212E55" w:themeColor="accent2" w:themeShade="BF"/>
                <w:spacing w:val="6"/>
                <w:sz w:val="28"/>
                <w:szCs w:val="28"/>
              </w:rPr>
              <w:lastRenderedPageBreak/>
              <w:t>IMPACT ASSESSMENT</w:t>
            </w:r>
            <w:r w:rsidRPr="001B4339">
              <w:rPr>
                <w:rFonts w:asciiTheme="minorHAnsi" w:hAnsiTheme="minorHAnsi" w:cstheme="minorHAnsi"/>
                <w:color w:val="212E55" w:themeColor="accent2" w:themeShade="BF"/>
                <w:spacing w:val="6"/>
                <w:sz w:val="24"/>
                <w:szCs w:val="24"/>
              </w:rPr>
              <w:t xml:space="preserve"> </w:t>
            </w:r>
            <w:r w:rsidRPr="001B4339">
              <w:rPr>
                <w:rFonts w:asciiTheme="minorHAnsi" w:hAnsiTheme="minorHAnsi" w:cstheme="minorHAnsi"/>
                <w:b/>
                <w:bCs/>
                <w:color w:val="212E55" w:themeColor="accent2" w:themeShade="BF"/>
                <w:spacing w:val="6"/>
                <w:sz w:val="24"/>
                <w:szCs w:val="24"/>
              </w:rPr>
              <w:t> </w:t>
            </w:r>
          </w:p>
        </w:tc>
      </w:tr>
      <w:tr w:rsidR="0003157C" w:rsidRPr="00743F32" w14:paraId="2CD66B86" w14:textId="77777777" w:rsidTr="0003157C">
        <w:trPr>
          <w:trHeight w:val="174"/>
        </w:trPr>
        <w:tc>
          <w:tcPr>
            <w:tcW w:w="3550" w:type="dxa"/>
            <w:vMerge w:val="restart"/>
            <w:tcBorders>
              <w:top w:val="single" w:sz="4" w:space="0" w:color="13A3C9"/>
              <w:left w:val="single" w:sz="4" w:space="0" w:color="13A3C9"/>
              <w:right w:val="single" w:sz="4" w:space="0" w:color="13A3C9"/>
            </w:tcBorders>
            <w:tcMar>
              <w:top w:w="0" w:type="dxa"/>
              <w:left w:w="108" w:type="dxa"/>
              <w:bottom w:w="0" w:type="dxa"/>
              <w:right w:w="108" w:type="dxa"/>
            </w:tcMar>
            <w:hideMark/>
          </w:tcPr>
          <w:p w14:paraId="551BCB87" w14:textId="77777777" w:rsidR="0003157C" w:rsidRPr="00743F32" w:rsidRDefault="0003157C" w:rsidP="0003157C">
            <w:pPr>
              <w:rPr>
                <w:rFonts w:asciiTheme="minorHAnsi" w:hAnsiTheme="minorHAnsi" w:cstheme="minorHAnsi"/>
                <w:color w:val="808080" w:themeColor="background2" w:themeShade="80"/>
                <w:spacing w:val="6"/>
                <w:sz w:val="24"/>
                <w:szCs w:val="24"/>
              </w:rPr>
            </w:pPr>
            <w:r w:rsidRPr="00743F32">
              <w:rPr>
                <w:rFonts w:asciiTheme="minorHAnsi" w:hAnsiTheme="minorHAnsi" w:cstheme="minorHAnsi"/>
                <w:b/>
                <w:color w:val="13A3C9"/>
                <w:spacing w:val="6"/>
                <w:sz w:val="24"/>
                <w:szCs w:val="24"/>
              </w:rPr>
              <w:t>QUALITY AND SAFETY</w:t>
            </w:r>
            <w:r w:rsidRPr="00743F32">
              <w:rPr>
                <w:rFonts w:asciiTheme="minorHAnsi" w:hAnsiTheme="minorHAnsi" w:cstheme="minorHAnsi"/>
                <w:bCs/>
                <w:color w:val="808080" w:themeColor="background2" w:themeShade="80"/>
                <w:spacing w:val="6"/>
                <w:sz w:val="24"/>
                <w:szCs w:val="24"/>
              </w:rPr>
              <w:t xml:space="preserve"> IMPLICATIONS/IMPACT</w:t>
            </w:r>
          </w:p>
        </w:tc>
        <w:sdt>
          <w:sdtPr>
            <w:rPr>
              <w:rFonts w:asciiTheme="minorHAnsi" w:hAnsiTheme="minorHAnsi" w:cstheme="minorHAnsi"/>
              <w:spacing w:val="6"/>
            </w:rPr>
            <w:id w:val="1864787048"/>
            <w:placeholder>
              <w:docPart w:val="85E4DC421C304517A89B0715C57B5D2B"/>
            </w:placeholder>
            <w:dropDownList>
              <w:listItem w:value="Choose an item."/>
              <w:listItem w:displayText="Yes, please see detail below" w:value="Yes, please see detail below"/>
              <w:listItem w:displayText="No, there are no specific quality and safety implications related to the activity outlined in this report." w:value="No, there are no specific quality and safety implications related to the activity outined in this report."/>
            </w:dropDownList>
          </w:sdtPr>
          <w:sdtEndPr/>
          <w:sdtContent>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hideMark/>
              </w:tcPr>
              <w:p w14:paraId="265BDA67" w14:textId="4D0F1E84" w:rsidR="0003157C" w:rsidRPr="00376B66" w:rsidRDefault="00A27337" w:rsidP="0003157C">
                <w:pPr>
                  <w:rPr>
                    <w:rFonts w:asciiTheme="minorHAnsi" w:hAnsiTheme="minorHAnsi" w:cstheme="minorHAnsi"/>
                    <w:color w:val="808080" w:themeColor="background2" w:themeShade="80"/>
                    <w:spacing w:val="6"/>
                  </w:rPr>
                </w:pPr>
                <w:r>
                  <w:rPr>
                    <w:rFonts w:asciiTheme="minorHAnsi" w:hAnsiTheme="minorHAnsi" w:cstheme="minorHAnsi"/>
                    <w:spacing w:val="6"/>
                  </w:rPr>
                  <w:t>No, there are no specific quality and safety implications related to the activity outlined in this report.</w:t>
                </w:r>
              </w:p>
            </w:tc>
          </w:sdtContent>
        </w:sdt>
      </w:tr>
      <w:tr w:rsidR="0003157C" w:rsidRPr="00743F32" w14:paraId="0769A6C2" w14:textId="77777777" w:rsidTr="0003157C">
        <w:trPr>
          <w:trHeight w:val="525"/>
        </w:trPr>
        <w:tc>
          <w:tcPr>
            <w:tcW w:w="3550" w:type="dxa"/>
            <w:vMerge/>
            <w:tcBorders>
              <w:left w:val="single" w:sz="4" w:space="0" w:color="13A3C9"/>
              <w:bottom w:val="single" w:sz="4" w:space="0" w:color="13A3C9"/>
              <w:right w:val="single" w:sz="4" w:space="0" w:color="13A3C9"/>
            </w:tcBorders>
            <w:tcMar>
              <w:top w:w="0" w:type="dxa"/>
              <w:left w:w="108" w:type="dxa"/>
              <w:bottom w:w="0" w:type="dxa"/>
              <w:right w:w="108" w:type="dxa"/>
            </w:tcMar>
          </w:tcPr>
          <w:p w14:paraId="38E7BFCF" w14:textId="77777777" w:rsidR="0003157C" w:rsidRPr="00743F32" w:rsidRDefault="0003157C" w:rsidP="0003157C">
            <w:pPr>
              <w:rPr>
                <w:rFonts w:asciiTheme="minorHAnsi" w:hAnsiTheme="minorHAnsi" w:cstheme="minorHAnsi"/>
                <w:color w:val="808080" w:themeColor="background2" w:themeShade="80"/>
                <w:spacing w:val="6"/>
                <w:sz w:val="24"/>
                <w:szCs w:val="24"/>
              </w:rPr>
            </w:pPr>
          </w:p>
        </w:tc>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4175694F" w14:textId="77777777" w:rsidR="0003157C" w:rsidRPr="00D370D4" w:rsidRDefault="0003157C" w:rsidP="0003157C">
            <w:pPr>
              <w:tabs>
                <w:tab w:val="left" w:pos="1970"/>
                <w:tab w:val="left" w:pos="3941"/>
                <w:tab w:val="left" w:pos="5912"/>
                <w:tab w:val="left" w:pos="7883"/>
              </w:tabs>
              <w:rPr>
                <w:rFonts w:asciiTheme="minorHAnsi" w:hAnsiTheme="minorHAnsi" w:cstheme="minorHAnsi"/>
                <w:b/>
                <w:bCs/>
                <w:spacing w:val="6"/>
              </w:rPr>
            </w:pPr>
          </w:p>
          <w:p w14:paraId="5055D217" w14:textId="77777777" w:rsidR="0003157C" w:rsidRPr="00376B66" w:rsidRDefault="0003157C" w:rsidP="0003157C">
            <w:pPr>
              <w:rPr>
                <w:rFonts w:asciiTheme="minorHAnsi" w:hAnsiTheme="minorHAnsi" w:cstheme="minorHAnsi"/>
                <w:color w:val="808080" w:themeColor="background2" w:themeShade="80"/>
                <w:spacing w:val="6"/>
              </w:rPr>
            </w:pPr>
          </w:p>
        </w:tc>
      </w:tr>
      <w:tr w:rsidR="0003157C" w:rsidRPr="00743F32" w14:paraId="7115B7CE" w14:textId="77777777" w:rsidTr="0003157C">
        <w:trPr>
          <w:trHeight w:val="278"/>
        </w:trPr>
        <w:tc>
          <w:tcPr>
            <w:tcW w:w="3550" w:type="dxa"/>
            <w:vMerge w:val="restart"/>
            <w:tcBorders>
              <w:top w:val="single" w:sz="4" w:space="0" w:color="13A3C9"/>
              <w:left w:val="single" w:sz="4" w:space="0" w:color="13A3C9"/>
              <w:right w:val="single" w:sz="4" w:space="0" w:color="13A3C9"/>
            </w:tcBorders>
            <w:tcMar>
              <w:top w:w="0" w:type="dxa"/>
              <w:left w:w="108" w:type="dxa"/>
              <w:bottom w:w="0" w:type="dxa"/>
              <w:right w:w="108" w:type="dxa"/>
            </w:tcMar>
          </w:tcPr>
          <w:p w14:paraId="7B2F1140" w14:textId="77777777" w:rsidR="0003157C" w:rsidRPr="00743F32" w:rsidRDefault="0003157C" w:rsidP="0003157C">
            <w:pPr>
              <w:rPr>
                <w:rFonts w:asciiTheme="minorHAnsi" w:hAnsiTheme="minorHAnsi" w:cstheme="minorHAnsi"/>
                <w:b/>
                <w:color w:val="808080" w:themeColor="background2" w:themeShade="80"/>
                <w:spacing w:val="6"/>
                <w:sz w:val="24"/>
                <w:szCs w:val="24"/>
              </w:rPr>
            </w:pPr>
            <w:r w:rsidRPr="00743F32">
              <w:rPr>
                <w:rFonts w:asciiTheme="minorHAnsi" w:hAnsiTheme="minorHAnsi" w:cstheme="minorHAnsi"/>
                <w:b/>
                <w:color w:val="13A3C9"/>
                <w:spacing w:val="6"/>
                <w:sz w:val="24"/>
                <w:szCs w:val="24"/>
              </w:rPr>
              <w:t>LEGAL</w:t>
            </w:r>
            <w:r w:rsidRPr="00743F32">
              <w:rPr>
                <w:rFonts w:asciiTheme="minorHAnsi" w:hAnsiTheme="minorHAnsi" w:cstheme="minorHAnsi"/>
                <w:b/>
                <w:color w:val="808080" w:themeColor="background2" w:themeShade="80"/>
                <w:spacing w:val="6"/>
                <w:sz w:val="24"/>
                <w:szCs w:val="24"/>
              </w:rPr>
              <w:t xml:space="preserve"> </w:t>
            </w:r>
          </w:p>
          <w:p w14:paraId="57B5CDF8" w14:textId="77777777" w:rsidR="0003157C" w:rsidRPr="00743F32" w:rsidRDefault="0003157C" w:rsidP="0003157C">
            <w:pPr>
              <w:rPr>
                <w:rFonts w:asciiTheme="minorHAnsi" w:hAnsiTheme="minorHAnsi" w:cstheme="minorHAnsi"/>
                <w:color w:val="808080" w:themeColor="background2" w:themeShade="80"/>
                <w:spacing w:val="6"/>
                <w:sz w:val="24"/>
                <w:szCs w:val="24"/>
              </w:rPr>
            </w:pPr>
            <w:r w:rsidRPr="00743F32">
              <w:rPr>
                <w:rFonts w:asciiTheme="minorHAnsi" w:hAnsiTheme="minorHAnsi" w:cstheme="minorHAnsi"/>
                <w:bCs/>
                <w:color w:val="808080" w:themeColor="background2" w:themeShade="80"/>
                <w:spacing w:val="6"/>
                <w:sz w:val="24"/>
                <w:szCs w:val="24"/>
              </w:rPr>
              <w:t>IMPLICATIONS/IMPACT</w:t>
            </w:r>
          </w:p>
        </w:tc>
        <w:sdt>
          <w:sdtPr>
            <w:rPr>
              <w:rFonts w:asciiTheme="minorHAnsi" w:hAnsiTheme="minorHAnsi" w:cstheme="minorHAnsi"/>
              <w:spacing w:val="6"/>
            </w:rPr>
            <w:id w:val="-492023240"/>
            <w:placeholder>
              <w:docPart w:val="A913621F866B4D3A9717F39A5B1D8086"/>
            </w:placeholder>
            <w:dropDownList>
              <w:listItem w:value="Choose an item."/>
              <w:listItem w:displayText="Yes, please see detail below" w:value="Yes, please see detail below"/>
              <w:listItem w:displayText="No, there are no specific legal implications related to the activity outlined in this report." w:value="No, there are no specific legal implications related to the activity outlined in this report."/>
            </w:dropDownList>
          </w:sdtPr>
          <w:sdtEndPr/>
          <w:sdtContent>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4AB7789" w14:textId="057AF252" w:rsidR="0003157C" w:rsidRPr="00376B66" w:rsidRDefault="00A27337" w:rsidP="0003157C">
                <w:pPr>
                  <w:rPr>
                    <w:rFonts w:asciiTheme="minorHAnsi" w:hAnsiTheme="minorHAnsi" w:cstheme="minorHAnsi"/>
                    <w:color w:val="808080" w:themeColor="background2" w:themeShade="80"/>
                    <w:spacing w:val="6"/>
                  </w:rPr>
                </w:pPr>
                <w:r>
                  <w:rPr>
                    <w:rFonts w:asciiTheme="minorHAnsi" w:hAnsiTheme="minorHAnsi" w:cstheme="minorHAnsi"/>
                    <w:spacing w:val="6"/>
                  </w:rPr>
                  <w:t>No, there are no specific legal implications related to the activity outlined in this report.</w:t>
                </w:r>
              </w:p>
            </w:tc>
          </w:sdtContent>
        </w:sdt>
      </w:tr>
      <w:tr w:rsidR="0003157C" w:rsidRPr="00743F32" w14:paraId="34F75F68" w14:textId="77777777" w:rsidTr="0003157C">
        <w:trPr>
          <w:trHeight w:val="525"/>
        </w:trPr>
        <w:tc>
          <w:tcPr>
            <w:tcW w:w="3550" w:type="dxa"/>
            <w:vMerge/>
            <w:tcBorders>
              <w:left w:val="single" w:sz="4" w:space="0" w:color="13A3C9"/>
              <w:bottom w:val="single" w:sz="4" w:space="0" w:color="13A3C9"/>
              <w:right w:val="single" w:sz="4" w:space="0" w:color="13A3C9"/>
            </w:tcBorders>
            <w:tcMar>
              <w:top w:w="0" w:type="dxa"/>
              <w:left w:w="108" w:type="dxa"/>
              <w:bottom w:w="0" w:type="dxa"/>
              <w:right w:w="108" w:type="dxa"/>
            </w:tcMar>
          </w:tcPr>
          <w:p w14:paraId="69394F8C" w14:textId="77777777" w:rsidR="0003157C" w:rsidRPr="00743F32" w:rsidRDefault="0003157C" w:rsidP="0003157C">
            <w:pPr>
              <w:rPr>
                <w:rFonts w:asciiTheme="minorHAnsi" w:hAnsiTheme="minorHAnsi" w:cstheme="minorHAnsi"/>
                <w:color w:val="808080" w:themeColor="background2" w:themeShade="80"/>
                <w:spacing w:val="6"/>
                <w:sz w:val="24"/>
                <w:szCs w:val="24"/>
              </w:rPr>
            </w:pPr>
          </w:p>
        </w:tc>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5C4C97E7" w14:textId="77777777" w:rsidR="0003157C" w:rsidRPr="00D370D4" w:rsidRDefault="0003157C" w:rsidP="0003157C">
            <w:pPr>
              <w:tabs>
                <w:tab w:val="left" w:pos="1970"/>
                <w:tab w:val="left" w:pos="3941"/>
                <w:tab w:val="left" w:pos="5912"/>
                <w:tab w:val="left" w:pos="7883"/>
              </w:tabs>
              <w:rPr>
                <w:rFonts w:asciiTheme="minorHAnsi" w:hAnsiTheme="minorHAnsi" w:cstheme="minorHAnsi"/>
                <w:spacing w:val="6"/>
              </w:rPr>
            </w:pPr>
          </w:p>
          <w:p w14:paraId="016C5B4E" w14:textId="77777777" w:rsidR="0003157C" w:rsidRPr="00376B66" w:rsidRDefault="0003157C" w:rsidP="0003157C">
            <w:pPr>
              <w:rPr>
                <w:rFonts w:asciiTheme="minorHAnsi" w:hAnsiTheme="minorHAnsi" w:cstheme="minorHAnsi"/>
                <w:color w:val="808080" w:themeColor="background2" w:themeShade="80"/>
                <w:spacing w:val="6"/>
              </w:rPr>
            </w:pPr>
          </w:p>
        </w:tc>
      </w:tr>
      <w:tr w:rsidR="0003157C" w:rsidRPr="00743F32" w14:paraId="1A095433" w14:textId="77777777" w:rsidTr="0003157C">
        <w:trPr>
          <w:trHeight w:val="237"/>
        </w:trPr>
        <w:tc>
          <w:tcPr>
            <w:tcW w:w="3550" w:type="dxa"/>
            <w:vMerge w:val="restart"/>
            <w:tcBorders>
              <w:top w:val="single" w:sz="4" w:space="0" w:color="13A3C9"/>
              <w:left w:val="single" w:sz="4" w:space="0" w:color="13A3C9"/>
              <w:right w:val="single" w:sz="4" w:space="0" w:color="13A3C9"/>
            </w:tcBorders>
            <w:tcMar>
              <w:top w:w="0" w:type="dxa"/>
              <w:left w:w="108" w:type="dxa"/>
              <w:bottom w:w="0" w:type="dxa"/>
              <w:right w:w="108" w:type="dxa"/>
            </w:tcMar>
          </w:tcPr>
          <w:p w14:paraId="1113E8BC" w14:textId="77777777" w:rsidR="0003157C" w:rsidRPr="00743F32" w:rsidRDefault="0003157C" w:rsidP="0003157C">
            <w:pPr>
              <w:rPr>
                <w:rFonts w:asciiTheme="minorHAnsi" w:hAnsiTheme="minorHAnsi" w:cstheme="minorHAnsi"/>
                <w:b/>
                <w:color w:val="13A3C9"/>
                <w:spacing w:val="6"/>
                <w:sz w:val="24"/>
                <w:szCs w:val="24"/>
              </w:rPr>
            </w:pPr>
            <w:r w:rsidRPr="009B596E">
              <w:rPr>
                <w:rFonts w:asciiTheme="minorHAnsi" w:hAnsiTheme="minorHAnsi" w:cstheme="minorHAnsi"/>
                <w:b/>
                <w:color w:val="13A3C9"/>
                <w:spacing w:val="6"/>
                <w:sz w:val="24"/>
                <w:szCs w:val="24"/>
              </w:rPr>
              <w:t>FINANCIAL</w:t>
            </w:r>
            <w:r w:rsidRPr="00743F32">
              <w:rPr>
                <w:rFonts w:asciiTheme="minorHAnsi" w:hAnsiTheme="minorHAnsi" w:cstheme="minorHAnsi"/>
                <w:b/>
                <w:color w:val="13A3C9"/>
                <w:spacing w:val="6"/>
                <w:sz w:val="24"/>
                <w:szCs w:val="24"/>
              </w:rPr>
              <w:t xml:space="preserve"> </w:t>
            </w:r>
          </w:p>
          <w:p w14:paraId="43D42C02" w14:textId="77777777" w:rsidR="0003157C" w:rsidRPr="00743F32" w:rsidRDefault="0003157C" w:rsidP="0003157C">
            <w:pPr>
              <w:rPr>
                <w:rFonts w:asciiTheme="minorHAnsi" w:hAnsiTheme="minorHAnsi" w:cstheme="minorHAnsi"/>
                <w:color w:val="808080" w:themeColor="background2" w:themeShade="80"/>
                <w:spacing w:val="6"/>
                <w:sz w:val="24"/>
                <w:szCs w:val="24"/>
              </w:rPr>
            </w:pPr>
            <w:r w:rsidRPr="00743F32">
              <w:rPr>
                <w:rFonts w:asciiTheme="minorHAnsi" w:hAnsiTheme="minorHAnsi" w:cstheme="minorHAnsi"/>
                <w:bCs/>
                <w:color w:val="808080" w:themeColor="background2" w:themeShade="80"/>
                <w:spacing w:val="6"/>
                <w:sz w:val="24"/>
                <w:szCs w:val="24"/>
              </w:rPr>
              <w:t>IMPLICATION/IMPACT</w:t>
            </w:r>
          </w:p>
        </w:tc>
        <w:sdt>
          <w:sdtPr>
            <w:rPr>
              <w:rFonts w:asciiTheme="minorHAnsi" w:hAnsiTheme="minorHAnsi" w:cstheme="minorHAnsi"/>
              <w:spacing w:val="6"/>
            </w:rPr>
            <w:id w:val="-1655452264"/>
            <w:placeholder>
              <w:docPart w:val="16BB3DA613EB4EFBB41C326D2D594447"/>
            </w:placeholder>
            <w:dropDownList>
              <w:listItem w:value="Choose an item."/>
              <w:listItem w:displayText="Yes, please see detail below" w:value="Yes, please see detail below"/>
              <w:listItem w:displayText="No, there are no specific financial implication related to the activity outlined in this report" w:value="No, there are no specific financial implication related to the activity outlined in this report"/>
            </w:dropDownList>
          </w:sdtPr>
          <w:sdtEndPr/>
          <w:sdtContent>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3DA9114C" w14:textId="4B40E978" w:rsidR="0003157C" w:rsidRPr="00376B66" w:rsidRDefault="00A27337" w:rsidP="0003157C">
                <w:pPr>
                  <w:rPr>
                    <w:rFonts w:asciiTheme="minorHAnsi" w:hAnsiTheme="minorHAnsi" w:cstheme="minorHAnsi"/>
                    <w:color w:val="808080" w:themeColor="background2" w:themeShade="80"/>
                    <w:spacing w:val="6"/>
                  </w:rPr>
                </w:pPr>
                <w:r>
                  <w:rPr>
                    <w:rFonts w:asciiTheme="minorHAnsi" w:hAnsiTheme="minorHAnsi" w:cstheme="minorHAnsi"/>
                    <w:spacing w:val="6"/>
                  </w:rPr>
                  <w:t>No, there are no specific financial implication related to the activity outlined in this report</w:t>
                </w:r>
              </w:p>
            </w:tc>
          </w:sdtContent>
        </w:sdt>
      </w:tr>
      <w:tr w:rsidR="0003157C" w:rsidRPr="00743F32" w14:paraId="70C93620" w14:textId="77777777" w:rsidTr="0003157C">
        <w:trPr>
          <w:trHeight w:val="525"/>
        </w:trPr>
        <w:tc>
          <w:tcPr>
            <w:tcW w:w="3550" w:type="dxa"/>
            <w:vMerge/>
            <w:tcBorders>
              <w:left w:val="single" w:sz="4" w:space="0" w:color="13A3C9"/>
              <w:bottom w:val="single" w:sz="4" w:space="0" w:color="13A3C9"/>
              <w:right w:val="single" w:sz="4" w:space="0" w:color="13A3C9"/>
            </w:tcBorders>
            <w:tcMar>
              <w:top w:w="0" w:type="dxa"/>
              <w:left w:w="108" w:type="dxa"/>
              <w:bottom w:w="0" w:type="dxa"/>
              <w:right w:w="108" w:type="dxa"/>
            </w:tcMar>
          </w:tcPr>
          <w:p w14:paraId="72EFD5DB" w14:textId="77777777" w:rsidR="0003157C" w:rsidRPr="00743F32" w:rsidRDefault="0003157C" w:rsidP="0003157C">
            <w:pPr>
              <w:rPr>
                <w:rFonts w:asciiTheme="minorHAnsi" w:hAnsiTheme="minorHAnsi" w:cstheme="minorHAnsi"/>
                <w:color w:val="808080" w:themeColor="background2" w:themeShade="80"/>
                <w:spacing w:val="6"/>
                <w:sz w:val="24"/>
                <w:szCs w:val="24"/>
              </w:rPr>
            </w:pPr>
          </w:p>
        </w:tc>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0C61BA1" w14:textId="77777777" w:rsidR="0003157C" w:rsidRPr="00D370D4" w:rsidRDefault="0003157C" w:rsidP="0003157C">
            <w:pPr>
              <w:tabs>
                <w:tab w:val="left" w:pos="1970"/>
                <w:tab w:val="left" w:pos="3941"/>
                <w:tab w:val="left" w:pos="5912"/>
                <w:tab w:val="left" w:pos="7883"/>
              </w:tabs>
              <w:rPr>
                <w:rFonts w:asciiTheme="minorHAnsi" w:hAnsiTheme="minorHAnsi" w:cstheme="minorHAnsi"/>
                <w:spacing w:val="6"/>
              </w:rPr>
            </w:pPr>
          </w:p>
          <w:p w14:paraId="4B1E9F11" w14:textId="77777777" w:rsidR="0003157C" w:rsidRPr="00376B66" w:rsidRDefault="0003157C" w:rsidP="0003157C">
            <w:pPr>
              <w:rPr>
                <w:rFonts w:asciiTheme="minorHAnsi" w:hAnsiTheme="minorHAnsi" w:cstheme="minorHAnsi"/>
                <w:color w:val="808080" w:themeColor="background2" w:themeShade="80"/>
                <w:spacing w:val="6"/>
              </w:rPr>
            </w:pPr>
          </w:p>
        </w:tc>
      </w:tr>
      <w:tr w:rsidR="0003157C" w:rsidRPr="00743F32" w14:paraId="59B80540" w14:textId="77777777" w:rsidTr="0003157C">
        <w:trPr>
          <w:trHeight w:val="221"/>
        </w:trPr>
        <w:tc>
          <w:tcPr>
            <w:tcW w:w="3550" w:type="dxa"/>
            <w:vMerge w:val="restart"/>
            <w:tcBorders>
              <w:top w:val="single" w:sz="4" w:space="0" w:color="13A3C9"/>
              <w:left w:val="single" w:sz="4" w:space="0" w:color="13A3C9"/>
              <w:right w:val="single" w:sz="4" w:space="0" w:color="13A3C9"/>
            </w:tcBorders>
            <w:tcMar>
              <w:top w:w="0" w:type="dxa"/>
              <w:left w:w="108" w:type="dxa"/>
              <w:bottom w:w="0" w:type="dxa"/>
              <w:right w:w="108" w:type="dxa"/>
            </w:tcMar>
          </w:tcPr>
          <w:p w14:paraId="722E64F4" w14:textId="77777777" w:rsidR="0003157C" w:rsidRPr="00743F32" w:rsidRDefault="0003157C" w:rsidP="0003157C">
            <w:pPr>
              <w:rPr>
                <w:rFonts w:asciiTheme="minorHAnsi" w:hAnsiTheme="minorHAnsi" w:cstheme="minorHAnsi"/>
                <w:color w:val="808080" w:themeColor="background2" w:themeShade="80"/>
                <w:spacing w:val="6"/>
                <w:sz w:val="24"/>
                <w:szCs w:val="24"/>
              </w:rPr>
            </w:pPr>
            <w:r w:rsidRPr="00743F32">
              <w:rPr>
                <w:rFonts w:asciiTheme="minorHAnsi" w:hAnsiTheme="minorHAnsi" w:cstheme="minorHAnsi"/>
                <w:b/>
                <w:color w:val="13A3C9"/>
                <w:spacing w:val="6"/>
                <w:sz w:val="24"/>
                <w:szCs w:val="24"/>
              </w:rPr>
              <w:t xml:space="preserve">WORKFORCE </w:t>
            </w:r>
            <w:r w:rsidRPr="00743F32">
              <w:rPr>
                <w:rFonts w:asciiTheme="minorHAnsi" w:hAnsiTheme="minorHAnsi" w:cstheme="minorHAnsi"/>
                <w:bCs/>
                <w:color w:val="808080" w:themeColor="background2" w:themeShade="80"/>
                <w:spacing w:val="6"/>
                <w:sz w:val="24"/>
                <w:szCs w:val="24"/>
              </w:rPr>
              <w:t>IMPLICATION/IMPACT</w:t>
            </w:r>
          </w:p>
        </w:tc>
        <w:sdt>
          <w:sdtPr>
            <w:rPr>
              <w:rFonts w:asciiTheme="minorHAnsi" w:hAnsiTheme="minorHAnsi" w:cstheme="minorHAnsi"/>
              <w:spacing w:val="6"/>
            </w:rPr>
            <w:id w:val="-814792607"/>
            <w:placeholder>
              <w:docPart w:val="8CAD111DB84D464D980F16FA997A0407"/>
            </w:placeholder>
            <w:dropDownList>
              <w:listItem w:value="Choose an item."/>
              <w:listItem w:displayText="Yes, please see detail below" w:value="Yes, please see detail below"/>
              <w:listItem w:displayText="No, there is no direct impact on resources as a result of the activity outlined in this report." w:value="No, there is no direct impact on resources as a result of the activity outlined in this report."/>
            </w:dropDownList>
          </w:sdtPr>
          <w:sdtEndPr/>
          <w:sdtContent>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8E3E43E" w14:textId="61F92559" w:rsidR="0003157C" w:rsidRPr="00376B66" w:rsidRDefault="00A27337" w:rsidP="0003157C">
                <w:pPr>
                  <w:rPr>
                    <w:rFonts w:asciiTheme="minorHAnsi" w:hAnsiTheme="minorHAnsi" w:cstheme="minorHAnsi"/>
                    <w:color w:val="808080" w:themeColor="background2" w:themeShade="80"/>
                    <w:spacing w:val="6"/>
                  </w:rPr>
                </w:pPr>
                <w:r>
                  <w:rPr>
                    <w:rFonts w:asciiTheme="minorHAnsi" w:hAnsiTheme="minorHAnsi" w:cstheme="minorHAnsi"/>
                    <w:spacing w:val="6"/>
                  </w:rPr>
                  <w:t>No, there is no direct impact on resources as a result of the activity outlined in this report.</w:t>
                </w:r>
              </w:p>
            </w:tc>
          </w:sdtContent>
        </w:sdt>
      </w:tr>
      <w:tr w:rsidR="0003157C" w:rsidRPr="00743F32" w14:paraId="1E9CFA62" w14:textId="77777777" w:rsidTr="0003157C">
        <w:trPr>
          <w:trHeight w:val="607"/>
        </w:trPr>
        <w:tc>
          <w:tcPr>
            <w:tcW w:w="3550" w:type="dxa"/>
            <w:vMerge/>
            <w:tcBorders>
              <w:left w:val="single" w:sz="4" w:space="0" w:color="13A3C9"/>
              <w:bottom w:val="single" w:sz="4" w:space="0" w:color="13A3C9"/>
              <w:right w:val="single" w:sz="4" w:space="0" w:color="13A3C9"/>
            </w:tcBorders>
            <w:tcMar>
              <w:top w:w="0" w:type="dxa"/>
              <w:left w:w="108" w:type="dxa"/>
              <w:bottom w:w="0" w:type="dxa"/>
              <w:right w:w="108" w:type="dxa"/>
            </w:tcMar>
          </w:tcPr>
          <w:p w14:paraId="03AE434B" w14:textId="77777777" w:rsidR="0003157C" w:rsidRPr="00743F32" w:rsidRDefault="0003157C" w:rsidP="0003157C">
            <w:pPr>
              <w:rPr>
                <w:rFonts w:asciiTheme="minorHAnsi" w:hAnsiTheme="minorHAnsi" w:cstheme="minorHAnsi"/>
                <w:color w:val="808080" w:themeColor="background2" w:themeShade="80"/>
                <w:spacing w:val="6"/>
                <w:sz w:val="24"/>
                <w:szCs w:val="24"/>
              </w:rPr>
            </w:pPr>
          </w:p>
        </w:tc>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07010A30" w14:textId="77777777" w:rsidR="0003157C" w:rsidRPr="00D370D4" w:rsidRDefault="0003157C" w:rsidP="0003157C">
            <w:pPr>
              <w:tabs>
                <w:tab w:val="left" w:pos="1970"/>
                <w:tab w:val="left" w:pos="3941"/>
                <w:tab w:val="left" w:pos="5912"/>
                <w:tab w:val="left" w:pos="7883"/>
              </w:tabs>
              <w:rPr>
                <w:rFonts w:asciiTheme="minorHAnsi" w:hAnsiTheme="minorHAnsi" w:cstheme="minorHAnsi"/>
                <w:spacing w:val="6"/>
              </w:rPr>
            </w:pPr>
          </w:p>
          <w:p w14:paraId="4DF0814B" w14:textId="77777777" w:rsidR="0003157C" w:rsidRPr="00376B66" w:rsidRDefault="0003157C" w:rsidP="0003157C">
            <w:pPr>
              <w:rPr>
                <w:rFonts w:asciiTheme="minorHAnsi" w:hAnsiTheme="minorHAnsi" w:cstheme="minorHAnsi"/>
                <w:color w:val="808080" w:themeColor="background2" w:themeShade="80"/>
                <w:spacing w:val="6"/>
              </w:rPr>
            </w:pPr>
          </w:p>
        </w:tc>
      </w:tr>
      <w:tr w:rsidR="0003157C" w:rsidRPr="00743F32" w14:paraId="591B8110" w14:textId="77777777" w:rsidTr="0003157C">
        <w:trPr>
          <w:trHeight w:val="423"/>
        </w:trPr>
        <w:tc>
          <w:tcPr>
            <w:tcW w:w="3550" w:type="dxa"/>
            <w:vMerge w:val="restart"/>
            <w:tcBorders>
              <w:top w:val="single" w:sz="4" w:space="0" w:color="13A3C9"/>
              <w:left w:val="single" w:sz="4" w:space="0" w:color="13A3C9"/>
              <w:right w:val="single" w:sz="4" w:space="0" w:color="13A3C9"/>
            </w:tcBorders>
            <w:tcMar>
              <w:top w:w="0" w:type="dxa"/>
              <w:left w:w="108" w:type="dxa"/>
              <w:bottom w:w="0" w:type="dxa"/>
              <w:right w:w="108" w:type="dxa"/>
            </w:tcMar>
          </w:tcPr>
          <w:p w14:paraId="073E36CE" w14:textId="4A2C519D" w:rsidR="0003157C" w:rsidRPr="00743F32" w:rsidRDefault="00372316" w:rsidP="0003157C">
            <w:pPr>
              <w:rPr>
                <w:rFonts w:asciiTheme="minorHAnsi" w:hAnsiTheme="minorHAnsi" w:cstheme="minorHAnsi"/>
                <w:color w:val="808080" w:themeColor="background2" w:themeShade="80"/>
                <w:spacing w:val="6"/>
                <w:sz w:val="24"/>
                <w:szCs w:val="24"/>
              </w:rPr>
            </w:pPr>
            <w:hyperlink r:id="rId11" w:history="1">
              <w:r w:rsidR="0003157C" w:rsidRPr="00573DD4">
                <w:rPr>
                  <w:rStyle w:val="Hyperlink"/>
                  <w:rFonts w:asciiTheme="minorHAnsi" w:hAnsiTheme="minorHAnsi" w:cstheme="minorHAnsi"/>
                  <w:b/>
                  <w:spacing w:val="6"/>
                  <w:sz w:val="24"/>
                  <w:szCs w:val="24"/>
                </w:rPr>
                <w:t>SOCIO ECONOMIC</w:t>
              </w:r>
            </w:hyperlink>
            <w:r w:rsidR="0003157C" w:rsidRPr="00743F32">
              <w:rPr>
                <w:rFonts w:asciiTheme="minorHAnsi" w:hAnsiTheme="minorHAnsi" w:cstheme="minorHAnsi"/>
                <w:b/>
                <w:color w:val="13A3C9"/>
                <w:spacing w:val="6"/>
                <w:sz w:val="24"/>
                <w:szCs w:val="24"/>
              </w:rPr>
              <w:t xml:space="preserve"> </w:t>
            </w:r>
            <w:r w:rsidR="0003157C" w:rsidRPr="00743F32">
              <w:rPr>
                <w:rFonts w:asciiTheme="minorHAnsi" w:hAnsiTheme="minorHAnsi" w:cstheme="minorHAnsi"/>
                <w:bCs/>
                <w:color w:val="808080" w:themeColor="background2" w:themeShade="80"/>
                <w:spacing w:val="6"/>
                <w:sz w:val="24"/>
                <w:szCs w:val="24"/>
              </w:rPr>
              <w:t>IMPLICATION/IMPACT</w:t>
            </w:r>
          </w:p>
        </w:tc>
        <w:sdt>
          <w:sdtPr>
            <w:rPr>
              <w:rFonts w:asciiTheme="minorHAnsi" w:hAnsiTheme="minorHAnsi" w:cstheme="minorHAnsi"/>
              <w:spacing w:val="6"/>
            </w:rPr>
            <w:id w:val="2066375722"/>
            <w:placeholder>
              <w:docPart w:val="C88BB17B3B684B6AA988F6534E89662C"/>
            </w:placeholder>
            <w:dropDownList>
              <w:listItem w:value="Choose an item."/>
              <w:listItem w:displayText="Yes, please detail below" w:value="Yes, please detail below"/>
              <w:listItem w:displayText="No. there are no specific socio-economic implications related to the activity outlined in this report" w:value="No. there are no specific socio-economic implications related to the activity outlined in this report"/>
            </w:dropDownList>
          </w:sdtPr>
          <w:sdtEndPr/>
          <w:sdtContent>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78C92EF6" w14:textId="513DE8C8" w:rsidR="0003157C" w:rsidRPr="00376B66" w:rsidRDefault="00A27337" w:rsidP="0003157C">
                <w:pPr>
                  <w:tabs>
                    <w:tab w:val="left" w:pos="1970"/>
                    <w:tab w:val="left" w:pos="3941"/>
                    <w:tab w:val="left" w:pos="5912"/>
                    <w:tab w:val="left" w:pos="7883"/>
                  </w:tabs>
                  <w:rPr>
                    <w:rFonts w:asciiTheme="minorHAnsi" w:hAnsiTheme="minorHAnsi" w:cstheme="minorHAnsi"/>
                    <w:color w:val="808080" w:themeColor="background2" w:themeShade="80"/>
                    <w:spacing w:val="6"/>
                  </w:rPr>
                </w:pPr>
                <w:r>
                  <w:rPr>
                    <w:rFonts w:asciiTheme="minorHAnsi" w:hAnsiTheme="minorHAnsi" w:cstheme="minorHAnsi"/>
                    <w:spacing w:val="6"/>
                  </w:rPr>
                  <w:t>No. there are no specific socio-economic implications related to the activity outlined in this report</w:t>
                </w:r>
              </w:p>
            </w:tc>
          </w:sdtContent>
        </w:sdt>
      </w:tr>
      <w:tr w:rsidR="0003157C" w:rsidRPr="00743F32" w14:paraId="20D43D48" w14:textId="77777777" w:rsidTr="0003157C">
        <w:trPr>
          <w:trHeight w:val="607"/>
        </w:trPr>
        <w:tc>
          <w:tcPr>
            <w:tcW w:w="3550" w:type="dxa"/>
            <w:vMerge/>
            <w:tcBorders>
              <w:left w:val="single" w:sz="4" w:space="0" w:color="13A3C9"/>
              <w:bottom w:val="single" w:sz="4" w:space="0" w:color="13A3C9"/>
              <w:right w:val="single" w:sz="4" w:space="0" w:color="13A3C9"/>
            </w:tcBorders>
            <w:tcMar>
              <w:top w:w="0" w:type="dxa"/>
              <w:left w:w="108" w:type="dxa"/>
              <w:bottom w:w="0" w:type="dxa"/>
              <w:right w:w="108" w:type="dxa"/>
            </w:tcMar>
          </w:tcPr>
          <w:p w14:paraId="0F3319A8" w14:textId="77777777" w:rsidR="0003157C" w:rsidRPr="00743F32" w:rsidRDefault="0003157C" w:rsidP="0003157C">
            <w:pPr>
              <w:rPr>
                <w:rFonts w:asciiTheme="minorHAnsi" w:hAnsiTheme="minorHAnsi" w:cstheme="minorHAnsi"/>
                <w:color w:val="808080" w:themeColor="background2" w:themeShade="80"/>
                <w:spacing w:val="6"/>
                <w:sz w:val="24"/>
                <w:szCs w:val="24"/>
              </w:rPr>
            </w:pPr>
          </w:p>
        </w:tc>
        <w:tc>
          <w:tcPr>
            <w:tcW w:w="6102" w:type="dxa"/>
            <w:tcBorders>
              <w:top w:val="single" w:sz="4" w:space="0" w:color="13A3C9"/>
              <w:left w:val="single" w:sz="4" w:space="0" w:color="13A3C9"/>
              <w:bottom w:val="single" w:sz="4" w:space="0" w:color="13A3C9"/>
              <w:right w:val="single" w:sz="4" w:space="0" w:color="13A3C9"/>
            </w:tcBorders>
            <w:tcMar>
              <w:top w:w="0" w:type="dxa"/>
              <w:left w:w="108" w:type="dxa"/>
              <w:bottom w:w="0" w:type="dxa"/>
              <w:right w:w="108" w:type="dxa"/>
            </w:tcMar>
          </w:tcPr>
          <w:p w14:paraId="69B5CB5E" w14:textId="77777777" w:rsidR="0003157C" w:rsidRPr="00D370D4" w:rsidRDefault="0003157C" w:rsidP="0003157C">
            <w:pPr>
              <w:tabs>
                <w:tab w:val="left" w:pos="1970"/>
                <w:tab w:val="left" w:pos="3941"/>
                <w:tab w:val="left" w:pos="5912"/>
                <w:tab w:val="left" w:pos="7883"/>
              </w:tabs>
              <w:rPr>
                <w:rFonts w:asciiTheme="minorHAnsi" w:hAnsiTheme="minorHAnsi" w:cstheme="minorHAnsi"/>
                <w:spacing w:val="6"/>
              </w:rPr>
            </w:pPr>
          </w:p>
          <w:p w14:paraId="7E47BABF" w14:textId="77777777" w:rsidR="0003157C" w:rsidRPr="00376B66" w:rsidRDefault="0003157C" w:rsidP="0003157C">
            <w:pPr>
              <w:tabs>
                <w:tab w:val="left" w:pos="1970"/>
                <w:tab w:val="left" w:pos="3941"/>
                <w:tab w:val="left" w:pos="5912"/>
                <w:tab w:val="left" w:pos="7883"/>
              </w:tabs>
              <w:rPr>
                <w:rFonts w:asciiTheme="minorHAnsi" w:hAnsiTheme="minorHAnsi" w:cstheme="minorHAnsi"/>
                <w:color w:val="808080" w:themeColor="background2" w:themeShade="80"/>
                <w:spacing w:val="6"/>
              </w:rPr>
            </w:pPr>
          </w:p>
        </w:tc>
      </w:tr>
    </w:tbl>
    <w:p w14:paraId="093FAB6E" w14:textId="77777777" w:rsidR="00C96148" w:rsidRDefault="00C96148" w:rsidP="00915C17">
      <w:pPr>
        <w:pStyle w:val="normal-paragraph0"/>
      </w:pPr>
    </w:p>
    <w:p w14:paraId="6379E055" w14:textId="77777777" w:rsidR="00BC4AF4" w:rsidRDefault="00BC4AF4" w:rsidP="00915C17">
      <w:pPr>
        <w:pStyle w:val="normal-paragraph0"/>
      </w:pPr>
    </w:p>
    <w:p w14:paraId="349F3103" w14:textId="77777777" w:rsidR="00BC4AF4" w:rsidRDefault="00BC4AF4" w:rsidP="00915C17">
      <w:pPr>
        <w:pStyle w:val="normal-paragraph0"/>
      </w:pPr>
    </w:p>
    <w:p w14:paraId="4FFEAB0E" w14:textId="77777777" w:rsidR="00BC4AF4" w:rsidRDefault="00BC4AF4" w:rsidP="00915C17">
      <w:pPr>
        <w:pStyle w:val="normal-paragraph0"/>
      </w:pPr>
    </w:p>
    <w:p w14:paraId="0F6466C8" w14:textId="77777777" w:rsidR="00BC4AF4" w:rsidRDefault="00BC4AF4" w:rsidP="00915C17">
      <w:pPr>
        <w:pStyle w:val="normal-paragraph0"/>
      </w:pPr>
    </w:p>
    <w:p w14:paraId="2013E6D1" w14:textId="77777777" w:rsidR="00BC4AF4" w:rsidRDefault="00BC4AF4" w:rsidP="00915C17">
      <w:pPr>
        <w:pStyle w:val="normal-paragraph0"/>
      </w:pPr>
    </w:p>
    <w:p w14:paraId="7F67CF84" w14:textId="77777777" w:rsidR="00BC4AF4" w:rsidRDefault="00BC4AF4" w:rsidP="00915C17">
      <w:pPr>
        <w:pStyle w:val="normal-paragraph0"/>
      </w:pPr>
    </w:p>
    <w:p w14:paraId="6E931B36" w14:textId="77777777" w:rsidR="00BC4AF4" w:rsidRDefault="00BC4AF4" w:rsidP="00915C17">
      <w:pPr>
        <w:pStyle w:val="normal-paragraph0"/>
      </w:pPr>
    </w:p>
    <w:p w14:paraId="211421A0" w14:textId="77777777" w:rsidR="00BC4AF4" w:rsidRDefault="00BC4AF4" w:rsidP="00915C17">
      <w:pPr>
        <w:pStyle w:val="normal-paragraph0"/>
      </w:pPr>
    </w:p>
    <w:p w14:paraId="621B1065" w14:textId="77777777" w:rsidR="00BC4AF4" w:rsidRDefault="00BC4AF4" w:rsidP="00915C17">
      <w:pPr>
        <w:pStyle w:val="normal-paragraph0"/>
      </w:pPr>
    </w:p>
    <w:p w14:paraId="0E72A731" w14:textId="77777777" w:rsidR="00BC4AF4" w:rsidRDefault="00BC4AF4" w:rsidP="00915C17">
      <w:pPr>
        <w:pStyle w:val="normal-paragraph0"/>
      </w:pPr>
    </w:p>
    <w:p w14:paraId="03D296A1" w14:textId="77777777" w:rsidR="00BC4AF4" w:rsidRDefault="00BC4AF4" w:rsidP="00915C17">
      <w:pPr>
        <w:pStyle w:val="normal-paragraph0"/>
      </w:pPr>
    </w:p>
    <w:p w14:paraId="522B2034" w14:textId="77777777" w:rsidR="00BC4AF4" w:rsidRDefault="00BC4AF4" w:rsidP="00915C17">
      <w:pPr>
        <w:pStyle w:val="normal-paragraph0"/>
      </w:pPr>
    </w:p>
    <w:p w14:paraId="3D6B20DF" w14:textId="77777777" w:rsidR="00BC4AF4" w:rsidRDefault="00BC4AF4" w:rsidP="00915C17">
      <w:pPr>
        <w:pStyle w:val="normal-paragraph0"/>
      </w:pPr>
    </w:p>
    <w:p w14:paraId="093AAC16" w14:textId="77777777" w:rsidR="00BC4AF4" w:rsidRDefault="00BC4AF4" w:rsidP="00915C17">
      <w:pPr>
        <w:pStyle w:val="normal-paragraph0"/>
      </w:pPr>
    </w:p>
    <w:p w14:paraId="33E99B5D" w14:textId="77777777" w:rsidR="00BC4AF4" w:rsidRDefault="00BC4AF4" w:rsidP="00915C17">
      <w:pPr>
        <w:pStyle w:val="normal-paragraph0"/>
      </w:pPr>
    </w:p>
    <w:p w14:paraId="482B965D" w14:textId="77777777" w:rsidR="00BC4AF4" w:rsidRDefault="00BC4AF4" w:rsidP="00915C17">
      <w:pPr>
        <w:pStyle w:val="normal-paragraph0"/>
      </w:pPr>
    </w:p>
    <w:p w14:paraId="2AFBE00D" w14:textId="7986C3C8" w:rsidR="750034B7" w:rsidRDefault="750034B7">
      <w:r>
        <w:br w:type="page"/>
      </w:r>
    </w:p>
    <w:p w14:paraId="6D674415" w14:textId="77777777" w:rsidR="00A00F32" w:rsidRDefault="00A00F32" w:rsidP="00915C17">
      <w:pPr>
        <w:pStyle w:val="normal-paragraph0"/>
        <w:sectPr w:rsidR="00A00F32" w:rsidSect="00A00F32">
          <w:headerReference w:type="default" r:id="rId12"/>
          <w:footerReference w:type="default" r:id="rId13"/>
          <w:headerReference w:type="first" r:id="rId14"/>
          <w:footerReference w:type="first" r:id="rId15"/>
          <w:type w:val="nextColumn"/>
          <w:pgSz w:w="11910" w:h="16840" w:code="9"/>
          <w:pgMar w:top="1440" w:right="1077" w:bottom="1440" w:left="1077" w:header="720" w:footer="737" w:gutter="0"/>
          <w:cols w:space="720"/>
          <w:titlePg/>
          <w:docGrid w:linePitch="299"/>
        </w:sectPr>
      </w:pPr>
    </w:p>
    <w:p w14:paraId="51246185" w14:textId="77777777" w:rsidR="00BC4AF4" w:rsidRDefault="00BC4AF4" w:rsidP="00915C17">
      <w:pPr>
        <w:pStyle w:val="normal-paragraph0"/>
      </w:pPr>
    </w:p>
    <w:p w14:paraId="440C5EE0" w14:textId="77777777" w:rsidR="00BC4AF4" w:rsidRDefault="00BC4AF4" w:rsidP="00915C17">
      <w:pPr>
        <w:pStyle w:val="normal-paragraph0"/>
      </w:pPr>
    </w:p>
    <w:p w14:paraId="56B74C8E" w14:textId="017C39DE" w:rsidR="00385595" w:rsidRDefault="00BC4AF4" w:rsidP="00915C17">
      <w:pPr>
        <w:pStyle w:val="normal-paragraph0"/>
        <w:rPr>
          <w:rFonts w:ascii="Calibri Light" w:hAnsi="Calibri Light" w:cs="Calibri Light"/>
          <w:b/>
          <w:bCs/>
        </w:rPr>
      </w:pPr>
      <w:r w:rsidRPr="009C302D">
        <w:rPr>
          <w:rFonts w:ascii="Calibri Light" w:hAnsi="Calibri Light" w:cs="Calibri Light"/>
          <w:b/>
          <w:bCs/>
        </w:rPr>
        <w:t xml:space="preserve">Appendix A – IM Objectives </w:t>
      </w:r>
      <w:r w:rsidR="002213A3">
        <w:rPr>
          <w:rFonts w:ascii="Calibri Light" w:hAnsi="Calibri Light" w:cs="Calibri Light"/>
          <w:b/>
          <w:bCs/>
        </w:rPr>
        <w:t xml:space="preserve">Board Champion and Lead Roles </w:t>
      </w:r>
    </w:p>
    <w:p w14:paraId="0C6D0B6A" w14:textId="77777777" w:rsidR="00BE1CB6" w:rsidRDefault="00BE1CB6" w:rsidP="00915C17">
      <w:pPr>
        <w:pStyle w:val="normal-paragraph0"/>
        <w:rPr>
          <w:rFonts w:ascii="Calibri Light" w:hAnsi="Calibri Light" w:cs="Calibri Light"/>
          <w:b/>
          <w:bCs/>
        </w:rPr>
      </w:pPr>
    </w:p>
    <w:p w14:paraId="2BFC0760" w14:textId="77777777" w:rsidR="00BE1CB6" w:rsidRDefault="00BE1CB6" w:rsidP="00915C17">
      <w:pPr>
        <w:pStyle w:val="normal-paragraph0"/>
        <w:rPr>
          <w:rFonts w:ascii="Calibri Light" w:hAnsi="Calibri Light" w:cs="Calibri Light"/>
          <w:b/>
          <w:bCs/>
        </w:rPr>
      </w:pPr>
    </w:p>
    <w:tbl>
      <w:tblPr>
        <w:tblStyle w:val="TableGrid"/>
        <w:tblW w:w="14596" w:type="dxa"/>
        <w:tblLook w:val="04A0" w:firstRow="1" w:lastRow="0" w:firstColumn="1" w:lastColumn="0" w:noHBand="0" w:noVBand="1"/>
      </w:tblPr>
      <w:tblGrid>
        <w:gridCol w:w="4896"/>
        <w:gridCol w:w="2875"/>
        <w:gridCol w:w="6825"/>
      </w:tblGrid>
      <w:tr w:rsidR="00BE1CB6" w:rsidRPr="009C302D" w14:paraId="11DF02FF" w14:textId="77777777" w:rsidTr="00372316">
        <w:trPr>
          <w:trHeight w:val="269"/>
        </w:trPr>
        <w:tc>
          <w:tcPr>
            <w:tcW w:w="4896" w:type="dxa"/>
          </w:tcPr>
          <w:p w14:paraId="35B58B51"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 xml:space="preserve">Independent Member </w:t>
            </w:r>
          </w:p>
        </w:tc>
        <w:tc>
          <w:tcPr>
            <w:tcW w:w="9700" w:type="dxa"/>
            <w:gridSpan w:val="2"/>
          </w:tcPr>
          <w:p w14:paraId="10AE82DD"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Objective</w:t>
            </w:r>
          </w:p>
        </w:tc>
      </w:tr>
      <w:tr w:rsidR="00BE1CB6" w:rsidRPr="009C302D" w14:paraId="449126AF" w14:textId="77777777" w:rsidTr="00372316">
        <w:trPr>
          <w:trHeight w:val="58"/>
        </w:trPr>
        <w:tc>
          <w:tcPr>
            <w:tcW w:w="4896" w:type="dxa"/>
            <w:shd w:val="clear" w:color="auto" w:fill="FFFFFF" w:themeFill="background2"/>
          </w:tcPr>
          <w:p w14:paraId="3382B8A5" w14:textId="77777777" w:rsidR="00BE1CB6" w:rsidRPr="009C302D" w:rsidRDefault="00BE1CB6" w:rsidP="00A91820">
            <w:pPr>
              <w:rPr>
                <w:rFonts w:ascii="Calibri Light" w:hAnsi="Calibri Light" w:cs="Calibri Light"/>
                <w:b/>
                <w:bCs/>
              </w:rPr>
            </w:pPr>
          </w:p>
        </w:tc>
        <w:tc>
          <w:tcPr>
            <w:tcW w:w="9700" w:type="dxa"/>
            <w:gridSpan w:val="2"/>
            <w:shd w:val="clear" w:color="auto" w:fill="FFFFFF" w:themeFill="background2"/>
          </w:tcPr>
          <w:p w14:paraId="38F25AC6" w14:textId="77777777" w:rsidR="00BE1CB6" w:rsidRPr="009C302D" w:rsidRDefault="00BE1CB6" w:rsidP="00A91820">
            <w:pPr>
              <w:rPr>
                <w:rFonts w:ascii="Calibri Light" w:hAnsi="Calibri Light" w:cs="Calibri Light"/>
                <w:b/>
                <w:bCs/>
              </w:rPr>
            </w:pPr>
          </w:p>
        </w:tc>
      </w:tr>
      <w:tr w:rsidR="00BE1CB6" w:rsidRPr="009C302D" w14:paraId="7207943E" w14:textId="77777777" w:rsidTr="00372316">
        <w:trPr>
          <w:trHeight w:val="2280"/>
        </w:trPr>
        <w:tc>
          <w:tcPr>
            <w:tcW w:w="4896" w:type="dxa"/>
          </w:tcPr>
          <w:p w14:paraId="0F85EFBA"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 xml:space="preserve">Ruth Glazzard </w:t>
            </w:r>
          </w:p>
          <w:p w14:paraId="204A787B"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Contribution to Strategy Development </w:t>
            </w:r>
          </w:p>
          <w:p w14:paraId="63FCCC37"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hAnsi="Calibri Light" w:cs="Calibri Light"/>
                <w:bCs/>
              </w:rPr>
              <w:t xml:space="preserve">Contribution to Board Oversight and Governance </w:t>
            </w:r>
          </w:p>
          <w:p w14:paraId="74334965"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Contribute to Upholding the Highest Values and Standards of Behaviour </w:t>
            </w:r>
          </w:p>
          <w:p w14:paraId="6E93ABB6"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bookmarkStart w:id="0" w:name="_Hlk89727087"/>
            <w:r w:rsidRPr="009C302D">
              <w:rPr>
                <w:rFonts w:ascii="Calibri Light" w:eastAsia="Times New Roman" w:hAnsi="Calibri Light" w:cs="Calibri Light"/>
                <w:bCs/>
                <w:lang w:eastAsia="en-GB"/>
              </w:rPr>
              <w:t>DHCW Ambassador internally and externally</w:t>
            </w:r>
            <w:bookmarkEnd w:id="0"/>
          </w:p>
          <w:p w14:paraId="322F676B"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Support the Executive Team in delivering the annual plan commitments as needed</w:t>
            </w:r>
          </w:p>
        </w:tc>
        <w:tc>
          <w:tcPr>
            <w:tcW w:w="2875" w:type="dxa"/>
          </w:tcPr>
          <w:p w14:paraId="5F9F48EA"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Board Champion</w:t>
            </w:r>
          </w:p>
          <w:p w14:paraId="7CBD1910" w14:textId="77777777" w:rsidR="00BE1CB6" w:rsidRPr="009C302D" w:rsidRDefault="00BE1CB6" w:rsidP="00A91820">
            <w:pPr>
              <w:pStyle w:val="ListParagraph"/>
              <w:widowControl/>
              <w:numPr>
                <w:ilvl w:val="0"/>
                <w:numId w:val="28"/>
              </w:numPr>
              <w:overflowPunct w:val="0"/>
              <w:adjustRightInd w:val="0"/>
              <w:contextualSpacing/>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Mental health </w:t>
            </w:r>
          </w:p>
          <w:p w14:paraId="7D7775C4" w14:textId="77777777" w:rsidR="00BE1CB6" w:rsidRPr="009C302D" w:rsidRDefault="00BE1CB6" w:rsidP="00A91820">
            <w:pPr>
              <w:pStyle w:val="ListParagraph"/>
              <w:widowControl/>
              <w:numPr>
                <w:ilvl w:val="0"/>
                <w:numId w:val="28"/>
              </w:numPr>
              <w:overflowPunct w:val="0"/>
              <w:adjustRightInd w:val="0"/>
              <w:contextualSpacing/>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Children and Young People </w:t>
            </w:r>
          </w:p>
          <w:p w14:paraId="6AEDE340" w14:textId="77777777" w:rsidR="00BE1CB6" w:rsidRPr="009C302D" w:rsidRDefault="00BE1CB6" w:rsidP="00A91820">
            <w:pPr>
              <w:pStyle w:val="ListParagraph"/>
              <w:widowControl/>
              <w:numPr>
                <w:ilvl w:val="0"/>
                <w:numId w:val="28"/>
              </w:numPr>
              <w:overflowPunct w:val="0"/>
              <w:adjustRightInd w:val="0"/>
              <w:contextualSpacing/>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Older Persons </w:t>
            </w:r>
          </w:p>
          <w:p w14:paraId="4334029D" w14:textId="77777777" w:rsidR="00BE1CB6" w:rsidRPr="009C302D" w:rsidRDefault="00BE1CB6" w:rsidP="00A91820">
            <w:pPr>
              <w:overflowPunct w:val="0"/>
              <w:adjustRightInd w:val="0"/>
              <w:textAlignment w:val="baseline"/>
              <w:rPr>
                <w:rFonts w:ascii="Calibri Light" w:eastAsia="Times New Roman" w:hAnsi="Calibri Light" w:cs="Calibri Light"/>
                <w:sz w:val="20"/>
                <w:szCs w:val="20"/>
                <w:lang w:eastAsia="en-GB"/>
              </w:rPr>
            </w:pPr>
          </w:p>
          <w:p w14:paraId="3D551E52" w14:textId="77777777" w:rsidR="00BE1CB6" w:rsidRPr="009C302D" w:rsidRDefault="00BE1CB6" w:rsidP="00A91820">
            <w:pPr>
              <w:overflowPunct w:val="0"/>
              <w:adjustRightInd w:val="0"/>
              <w:textAlignment w:val="baseline"/>
              <w:rPr>
                <w:rFonts w:ascii="Calibri Light" w:eastAsia="Times New Roman" w:hAnsi="Calibri Light" w:cs="Calibri Light"/>
                <w:sz w:val="20"/>
                <w:szCs w:val="20"/>
                <w:lang w:eastAsia="en-GB"/>
              </w:rPr>
            </w:pPr>
          </w:p>
        </w:tc>
        <w:tc>
          <w:tcPr>
            <w:tcW w:w="6825" w:type="dxa"/>
          </w:tcPr>
          <w:p w14:paraId="05790F1A"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 xml:space="preserve">Additional Lead Role </w:t>
            </w:r>
          </w:p>
          <w:p w14:paraId="10450DB9"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Provide IM advice and input to the stakeholder engagement strategy and plan with a focus on citizen and patient experience </w:t>
            </w:r>
          </w:p>
          <w:p w14:paraId="442C2B4D"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Champion Primary, Community and Mental Health digital services </w:t>
            </w:r>
          </w:p>
          <w:p w14:paraId="6D86128B"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Champion the National Strategic Primary Care Programme   </w:t>
            </w:r>
          </w:p>
          <w:p w14:paraId="63132F39" w14:textId="5392988B" w:rsidR="00BE1CB6" w:rsidRPr="00BF5413"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Provide IM advice and advocacy to the Decarbonisation and Quality and Regulatory agendas </w:t>
            </w:r>
          </w:p>
        </w:tc>
      </w:tr>
      <w:tr w:rsidR="00BE1CB6" w:rsidRPr="009C302D" w14:paraId="6981A2EB" w14:textId="77777777" w:rsidTr="00372316">
        <w:trPr>
          <w:trHeight w:val="2115"/>
        </w:trPr>
        <w:tc>
          <w:tcPr>
            <w:tcW w:w="4896" w:type="dxa"/>
          </w:tcPr>
          <w:p w14:paraId="27CEF600"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 xml:space="preserve">Rowan Gardner </w:t>
            </w:r>
          </w:p>
          <w:p w14:paraId="49C031FF"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Contribution to Strategy Development </w:t>
            </w:r>
          </w:p>
          <w:p w14:paraId="6D4ACEDD"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hAnsi="Calibri Light" w:cs="Calibri Light"/>
                <w:bCs/>
              </w:rPr>
              <w:t xml:space="preserve">Contribution to Board Oversight and Governance </w:t>
            </w:r>
          </w:p>
          <w:p w14:paraId="69EEDC35"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Contribute to Upholding the Highest Values and Standards of Behaviour </w:t>
            </w:r>
          </w:p>
          <w:p w14:paraId="0B82DB10"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DHCW Ambassador internally and externally</w:t>
            </w:r>
          </w:p>
          <w:p w14:paraId="361AA751"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Support the Executive Team in delivering the annual plan commitments as needed</w:t>
            </w:r>
          </w:p>
        </w:tc>
        <w:tc>
          <w:tcPr>
            <w:tcW w:w="2875" w:type="dxa"/>
          </w:tcPr>
          <w:p w14:paraId="3791923D"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Board Champion</w:t>
            </w:r>
          </w:p>
          <w:p w14:paraId="66A3F065" w14:textId="77777777" w:rsidR="00BE1CB6" w:rsidRPr="009C302D" w:rsidRDefault="00BE1CB6" w:rsidP="00A91820">
            <w:pPr>
              <w:pStyle w:val="ListParagraph"/>
              <w:widowControl/>
              <w:numPr>
                <w:ilvl w:val="0"/>
                <w:numId w:val="29"/>
              </w:numPr>
              <w:autoSpaceDE/>
              <w:autoSpaceDN/>
              <w:contextualSpacing/>
              <w:rPr>
                <w:rFonts w:ascii="Calibri Light" w:hAnsi="Calibri Light" w:cs="Calibri Light"/>
              </w:rPr>
            </w:pPr>
            <w:r w:rsidRPr="009C302D">
              <w:rPr>
                <w:rFonts w:ascii="Calibri Light" w:hAnsi="Calibri Light" w:cs="Calibri Light"/>
              </w:rPr>
              <w:t>Infection Prevention and Control</w:t>
            </w:r>
          </w:p>
          <w:p w14:paraId="3A4A4269" w14:textId="77777777" w:rsidR="00BE1CB6" w:rsidRPr="009C302D" w:rsidRDefault="00BE1CB6" w:rsidP="00A91820">
            <w:pPr>
              <w:pStyle w:val="ListParagraph"/>
              <w:widowControl/>
              <w:numPr>
                <w:ilvl w:val="0"/>
                <w:numId w:val="29"/>
              </w:numPr>
              <w:autoSpaceDE/>
              <w:autoSpaceDN/>
              <w:contextualSpacing/>
              <w:rPr>
                <w:rFonts w:ascii="Calibri Light" w:hAnsi="Calibri Light" w:cs="Calibri Light"/>
              </w:rPr>
            </w:pPr>
            <w:r w:rsidRPr="009C302D">
              <w:rPr>
                <w:rFonts w:ascii="Calibri Light" w:hAnsi="Calibri Light" w:cs="Calibri Light"/>
              </w:rPr>
              <w:t xml:space="preserve">Armed Forces and Veterans – Support Board Champion </w:t>
            </w:r>
          </w:p>
          <w:p w14:paraId="4DE28950" w14:textId="77777777" w:rsidR="00BE1CB6" w:rsidRPr="009C302D" w:rsidRDefault="00BE1CB6" w:rsidP="00A91820">
            <w:pPr>
              <w:pStyle w:val="ListParagraph"/>
              <w:widowControl/>
              <w:numPr>
                <w:ilvl w:val="0"/>
                <w:numId w:val="29"/>
              </w:numPr>
              <w:autoSpaceDE/>
              <w:autoSpaceDN/>
              <w:contextualSpacing/>
              <w:rPr>
                <w:rFonts w:ascii="Calibri Light" w:hAnsi="Calibri Light" w:cs="Calibri Light"/>
              </w:rPr>
            </w:pPr>
            <w:r w:rsidRPr="009C302D">
              <w:rPr>
                <w:rFonts w:ascii="Calibri Light" w:hAnsi="Calibri Light" w:cs="Calibri Light"/>
              </w:rPr>
              <w:t>Research Board Champion</w:t>
            </w:r>
          </w:p>
          <w:p w14:paraId="06BAB3BC"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p>
        </w:tc>
        <w:tc>
          <w:tcPr>
            <w:tcW w:w="6825" w:type="dxa"/>
          </w:tcPr>
          <w:p w14:paraId="438DD577"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 xml:space="preserve">Additional Lead Role </w:t>
            </w:r>
          </w:p>
          <w:p w14:paraId="3343097A" w14:textId="77777777" w:rsidR="00BE1CB6" w:rsidRPr="009C302D" w:rsidRDefault="00BE1CB6" w:rsidP="00A91820">
            <w:pPr>
              <w:pStyle w:val="ListParagraph"/>
              <w:widowControl/>
              <w:numPr>
                <w:ilvl w:val="0"/>
                <w:numId w:val="27"/>
              </w:numPr>
              <w:overflowPunct w:val="0"/>
              <w:adjustRightInd w:val="0"/>
              <w:textAlignment w:val="baseline"/>
              <w:rPr>
                <w:rFonts w:ascii="Calibri Light" w:hAnsi="Calibri Light" w:cs="Calibri Light"/>
              </w:rPr>
            </w:pPr>
            <w:r w:rsidRPr="009C302D">
              <w:rPr>
                <w:rFonts w:ascii="Calibri Light" w:hAnsi="Calibri Light" w:cs="Calibri Light"/>
              </w:rPr>
              <w:t xml:space="preserve">Provide IM input to the development of the R&amp;I Strategy </w:t>
            </w:r>
          </w:p>
          <w:p w14:paraId="2DCF5F98" w14:textId="77777777" w:rsidR="00BE1CB6" w:rsidRPr="009C302D" w:rsidRDefault="00BE1CB6" w:rsidP="00A91820">
            <w:pPr>
              <w:pStyle w:val="ListParagraph"/>
              <w:widowControl/>
              <w:numPr>
                <w:ilvl w:val="0"/>
                <w:numId w:val="27"/>
              </w:numPr>
              <w:overflowPunct w:val="0"/>
              <w:adjustRightInd w:val="0"/>
              <w:textAlignment w:val="baseline"/>
              <w:rPr>
                <w:rFonts w:ascii="Calibri Light" w:hAnsi="Calibri Light" w:cs="Calibri Light"/>
              </w:rPr>
            </w:pPr>
            <w:r w:rsidRPr="009C302D">
              <w:rPr>
                <w:rFonts w:ascii="Calibri Light" w:hAnsi="Calibri Light" w:cs="Calibri Light"/>
              </w:rPr>
              <w:t xml:space="preserve">Provide IM input to the Population Health and Value Based Healthcare agenda </w:t>
            </w:r>
          </w:p>
          <w:p w14:paraId="07930EA2" w14:textId="77777777" w:rsidR="00BE1CB6" w:rsidRPr="009C302D" w:rsidRDefault="00BE1CB6" w:rsidP="00A91820">
            <w:pPr>
              <w:pStyle w:val="ListParagraph"/>
              <w:widowControl/>
              <w:numPr>
                <w:ilvl w:val="0"/>
                <w:numId w:val="27"/>
              </w:numPr>
              <w:overflowPunct w:val="0"/>
              <w:adjustRightInd w:val="0"/>
              <w:textAlignment w:val="baseline"/>
              <w:rPr>
                <w:rFonts w:ascii="Calibri Light" w:hAnsi="Calibri Light" w:cs="Calibri Light"/>
              </w:rPr>
            </w:pPr>
            <w:r w:rsidRPr="009C302D">
              <w:rPr>
                <w:rFonts w:ascii="Calibri Light" w:hAnsi="Calibri Light" w:cs="Calibri Light"/>
              </w:rPr>
              <w:t xml:space="preserve">Champion the Cyber Security agenda </w:t>
            </w:r>
          </w:p>
          <w:p w14:paraId="2FA50A1C" w14:textId="77777777" w:rsidR="00BE1CB6" w:rsidRPr="009C302D" w:rsidRDefault="00BE1CB6" w:rsidP="00A91820">
            <w:pPr>
              <w:overflowPunct w:val="0"/>
              <w:adjustRightInd w:val="0"/>
              <w:ind w:left="360"/>
              <w:textAlignment w:val="baseline"/>
              <w:rPr>
                <w:rFonts w:ascii="Calibri Light" w:eastAsia="Times New Roman" w:hAnsi="Calibri Light" w:cs="Calibri Light"/>
                <w:b/>
                <w:bCs/>
                <w:sz w:val="20"/>
                <w:szCs w:val="20"/>
                <w:lang w:eastAsia="en-GB"/>
              </w:rPr>
            </w:pPr>
          </w:p>
        </w:tc>
      </w:tr>
      <w:tr w:rsidR="00BE1CB6" w:rsidRPr="009C302D" w14:paraId="4F085B5C" w14:textId="77777777" w:rsidTr="00372316">
        <w:trPr>
          <w:trHeight w:val="2541"/>
        </w:trPr>
        <w:tc>
          <w:tcPr>
            <w:tcW w:w="4896" w:type="dxa"/>
          </w:tcPr>
          <w:p w14:paraId="2D540DE7"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 xml:space="preserve">Marian Wyn Jones </w:t>
            </w:r>
          </w:p>
          <w:p w14:paraId="0CA62C6A"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Contribution to Strategy Development </w:t>
            </w:r>
          </w:p>
          <w:p w14:paraId="5E029BA6"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hAnsi="Calibri Light" w:cs="Calibri Light"/>
                <w:bCs/>
              </w:rPr>
              <w:t xml:space="preserve">Contribution to Board Oversight and Governance </w:t>
            </w:r>
          </w:p>
          <w:p w14:paraId="251A118A"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Contribute to Upholding the Highest Values and Standards of Behaviour </w:t>
            </w:r>
          </w:p>
          <w:p w14:paraId="741F93A0"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DHCW Ambassador internally and externally</w:t>
            </w:r>
          </w:p>
          <w:p w14:paraId="7A6F5FAD"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Support the Executive Team in delivering the annual plan commitments as needed</w:t>
            </w:r>
          </w:p>
        </w:tc>
        <w:tc>
          <w:tcPr>
            <w:tcW w:w="2875" w:type="dxa"/>
          </w:tcPr>
          <w:p w14:paraId="1DB6681C"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Board Champion</w:t>
            </w:r>
          </w:p>
          <w:p w14:paraId="79C4C22D" w14:textId="77777777" w:rsidR="00BE1CB6" w:rsidRPr="009C302D" w:rsidRDefault="00BE1CB6" w:rsidP="00A91820">
            <w:pPr>
              <w:pStyle w:val="ListParagraph"/>
              <w:widowControl/>
              <w:numPr>
                <w:ilvl w:val="0"/>
                <w:numId w:val="32"/>
              </w:numPr>
              <w:autoSpaceDE/>
              <w:autoSpaceDN/>
              <w:contextualSpacing/>
              <w:rPr>
                <w:rFonts w:ascii="Calibri Light" w:hAnsi="Calibri Light" w:cs="Calibri Light"/>
              </w:rPr>
            </w:pPr>
            <w:r w:rsidRPr="009C302D">
              <w:rPr>
                <w:rFonts w:ascii="Calibri Light" w:hAnsi="Calibri Light" w:cs="Calibri Light"/>
              </w:rPr>
              <w:t>Raising Concerns (staff)</w:t>
            </w:r>
          </w:p>
          <w:p w14:paraId="0C5A278B" w14:textId="77777777" w:rsidR="00BE1CB6" w:rsidRPr="009C302D" w:rsidRDefault="00BE1CB6" w:rsidP="00A91820">
            <w:pPr>
              <w:pStyle w:val="ListParagraph"/>
              <w:widowControl/>
              <w:numPr>
                <w:ilvl w:val="0"/>
                <w:numId w:val="32"/>
              </w:numPr>
              <w:autoSpaceDE/>
              <w:autoSpaceDN/>
              <w:contextualSpacing/>
              <w:rPr>
                <w:rFonts w:ascii="Calibri Light" w:hAnsi="Calibri Light" w:cs="Calibri Light"/>
              </w:rPr>
            </w:pPr>
            <w:r w:rsidRPr="009C302D">
              <w:rPr>
                <w:rFonts w:ascii="Calibri Light" w:hAnsi="Calibri Light" w:cs="Calibri Light"/>
              </w:rPr>
              <w:t xml:space="preserve">Welsh language – Support Board Champion </w:t>
            </w:r>
          </w:p>
          <w:p w14:paraId="79ABC840" w14:textId="77777777" w:rsidR="00BE1CB6" w:rsidRPr="009C302D" w:rsidRDefault="00BE1CB6" w:rsidP="00A91820">
            <w:pPr>
              <w:pStyle w:val="ListParagraph"/>
              <w:overflowPunct w:val="0"/>
              <w:adjustRightInd w:val="0"/>
              <w:ind w:left="360"/>
              <w:textAlignment w:val="baseline"/>
              <w:rPr>
                <w:rFonts w:ascii="Calibri Light" w:eastAsia="Times New Roman" w:hAnsi="Calibri Light" w:cs="Calibri Light"/>
                <w:b/>
                <w:bCs/>
                <w:sz w:val="20"/>
                <w:szCs w:val="20"/>
                <w:lang w:eastAsia="en-GB"/>
              </w:rPr>
            </w:pPr>
          </w:p>
        </w:tc>
        <w:tc>
          <w:tcPr>
            <w:tcW w:w="6825" w:type="dxa"/>
          </w:tcPr>
          <w:p w14:paraId="4E2E2766"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 xml:space="preserve">Additional Lead Role </w:t>
            </w:r>
          </w:p>
          <w:p w14:paraId="5BAA6079"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Provide IM input to the Communications Function Review </w:t>
            </w:r>
          </w:p>
          <w:p w14:paraId="3243FBCB"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Provide advice and input to DHCW Communications and Public Relations </w:t>
            </w:r>
          </w:p>
          <w:p w14:paraId="751F5B8E"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p>
        </w:tc>
      </w:tr>
      <w:tr w:rsidR="00BE1CB6" w:rsidRPr="009C302D" w14:paraId="083FC68A" w14:textId="77777777" w:rsidTr="00372316">
        <w:trPr>
          <w:trHeight w:val="2259"/>
        </w:trPr>
        <w:tc>
          <w:tcPr>
            <w:tcW w:w="4896" w:type="dxa"/>
          </w:tcPr>
          <w:p w14:paraId="0EA5AD2B"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 xml:space="preserve">Grace Quantock </w:t>
            </w:r>
          </w:p>
          <w:p w14:paraId="04F10ECF"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Contribution to Strategy Development </w:t>
            </w:r>
          </w:p>
          <w:p w14:paraId="2ED1D9EA"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hAnsi="Calibri Light" w:cs="Calibri Light"/>
                <w:bCs/>
              </w:rPr>
              <w:t xml:space="preserve">Contribution to Board Oversight and Governance </w:t>
            </w:r>
          </w:p>
          <w:p w14:paraId="43A1C11F"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Contribute to Upholding the Highest Values and Standards of Behaviour </w:t>
            </w:r>
          </w:p>
          <w:p w14:paraId="2F7A974F"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DHCW Ambassador internally and externally</w:t>
            </w:r>
          </w:p>
          <w:p w14:paraId="0D0B6B66"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Support the Executive Team in delivering the annual plan commitments as needed</w:t>
            </w:r>
          </w:p>
        </w:tc>
        <w:tc>
          <w:tcPr>
            <w:tcW w:w="2875" w:type="dxa"/>
          </w:tcPr>
          <w:p w14:paraId="0A23D64A"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Board Champion</w:t>
            </w:r>
          </w:p>
          <w:p w14:paraId="1BE08B22" w14:textId="77777777" w:rsidR="00BE1CB6" w:rsidRPr="009C302D" w:rsidRDefault="00BE1CB6" w:rsidP="00A91820">
            <w:pPr>
              <w:pStyle w:val="ListParagraph"/>
              <w:widowControl/>
              <w:numPr>
                <w:ilvl w:val="0"/>
                <w:numId w:val="33"/>
              </w:numPr>
              <w:autoSpaceDE/>
              <w:autoSpaceDN/>
              <w:contextualSpacing/>
              <w:rPr>
                <w:rFonts w:ascii="Calibri Light" w:hAnsi="Calibri Light" w:cs="Calibri Light"/>
              </w:rPr>
            </w:pPr>
            <w:r w:rsidRPr="009C302D">
              <w:rPr>
                <w:rFonts w:ascii="Calibri Light" w:hAnsi="Calibri Light" w:cs="Calibri Light"/>
              </w:rPr>
              <w:t xml:space="preserve">Equality </w:t>
            </w:r>
          </w:p>
          <w:p w14:paraId="10465E50"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p>
        </w:tc>
        <w:tc>
          <w:tcPr>
            <w:tcW w:w="6825" w:type="dxa"/>
          </w:tcPr>
          <w:p w14:paraId="769CD70F"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 xml:space="preserve">Additional Lead Role </w:t>
            </w:r>
          </w:p>
          <w:p w14:paraId="79F35CE5" w14:textId="77777777" w:rsidR="00BE1CB6" w:rsidRPr="009C302D" w:rsidRDefault="00BE1CB6" w:rsidP="00A91820">
            <w:pPr>
              <w:pStyle w:val="ListParagraph"/>
              <w:widowControl/>
              <w:numPr>
                <w:ilvl w:val="0"/>
                <w:numId w:val="33"/>
              </w:numPr>
              <w:overflowPunct w:val="0"/>
              <w:adjustRightInd w:val="0"/>
              <w:contextualSpacing/>
              <w:textAlignment w:val="baseline"/>
              <w:rPr>
                <w:rFonts w:ascii="Calibri Light" w:eastAsia="Times New Roman" w:hAnsi="Calibri Light" w:cs="Calibri Light"/>
                <w:sz w:val="20"/>
                <w:szCs w:val="20"/>
                <w:lang w:eastAsia="en-GB"/>
              </w:rPr>
            </w:pPr>
            <w:r w:rsidRPr="009C302D">
              <w:rPr>
                <w:rFonts w:ascii="Calibri Light" w:eastAsia="Times New Roman" w:hAnsi="Calibri Light" w:cs="Calibri Light"/>
                <w:sz w:val="20"/>
                <w:szCs w:val="20"/>
                <w:lang w:eastAsia="en-GB"/>
              </w:rPr>
              <w:t>Workforce and Professional Development</w:t>
            </w:r>
          </w:p>
        </w:tc>
      </w:tr>
      <w:tr w:rsidR="00BE1CB6" w:rsidRPr="009C302D" w14:paraId="51F0C2C9" w14:textId="77777777" w:rsidTr="00372316">
        <w:trPr>
          <w:trHeight w:val="2400"/>
        </w:trPr>
        <w:tc>
          <w:tcPr>
            <w:tcW w:w="4896" w:type="dxa"/>
          </w:tcPr>
          <w:p w14:paraId="11B04DAA"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 xml:space="preserve">David Selway </w:t>
            </w:r>
          </w:p>
          <w:p w14:paraId="33A028B5"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Contribution to Strategy Development </w:t>
            </w:r>
          </w:p>
          <w:p w14:paraId="22467934"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hAnsi="Calibri Light" w:cs="Calibri Light"/>
                <w:bCs/>
              </w:rPr>
              <w:t xml:space="preserve">Contribution to Board Oversight and Governance </w:t>
            </w:r>
          </w:p>
          <w:p w14:paraId="04A48461"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 xml:space="preserve">Contribute to Upholding the Highest Values and Standards of Behaviour </w:t>
            </w:r>
          </w:p>
          <w:p w14:paraId="36773177"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DHCW Ambassador internally and externally</w:t>
            </w:r>
          </w:p>
          <w:p w14:paraId="15B16CDD" w14:textId="77777777" w:rsidR="00BE1CB6" w:rsidRPr="009C302D" w:rsidRDefault="00BE1CB6" w:rsidP="00A91820">
            <w:pPr>
              <w:widowControl/>
              <w:numPr>
                <w:ilvl w:val="0"/>
                <w:numId w:val="31"/>
              </w:numPr>
              <w:overflowPunct w:val="0"/>
              <w:adjustRightInd w:val="0"/>
              <w:ind w:left="360"/>
              <w:textAlignment w:val="baseline"/>
              <w:rPr>
                <w:rFonts w:ascii="Calibri Light" w:eastAsia="Times New Roman" w:hAnsi="Calibri Light" w:cs="Calibri Light"/>
                <w:bCs/>
                <w:lang w:eastAsia="en-GB"/>
              </w:rPr>
            </w:pPr>
            <w:r w:rsidRPr="009C302D">
              <w:rPr>
                <w:rFonts w:ascii="Calibri Light" w:eastAsia="Times New Roman" w:hAnsi="Calibri Light" w:cs="Calibri Light"/>
                <w:bCs/>
                <w:lang w:eastAsia="en-GB"/>
              </w:rPr>
              <w:t>Support the Executive Team in delivering the annual plan commitments as needed</w:t>
            </w:r>
          </w:p>
        </w:tc>
        <w:tc>
          <w:tcPr>
            <w:tcW w:w="2875" w:type="dxa"/>
          </w:tcPr>
          <w:p w14:paraId="52AA0A77"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Board Champion</w:t>
            </w:r>
          </w:p>
          <w:p w14:paraId="60604933" w14:textId="77777777" w:rsidR="00BE1CB6" w:rsidRPr="009C302D" w:rsidRDefault="00BE1CB6" w:rsidP="00A91820">
            <w:pPr>
              <w:pStyle w:val="ListParagraph"/>
              <w:widowControl/>
              <w:numPr>
                <w:ilvl w:val="0"/>
                <w:numId w:val="35"/>
              </w:numPr>
              <w:overflowPunct w:val="0"/>
              <w:adjustRightInd w:val="0"/>
              <w:contextualSpacing/>
              <w:textAlignment w:val="baseline"/>
              <w:rPr>
                <w:rFonts w:ascii="Calibri Light" w:eastAsia="Times New Roman" w:hAnsi="Calibri Light" w:cs="Calibri Light"/>
                <w:sz w:val="20"/>
                <w:szCs w:val="20"/>
                <w:lang w:eastAsia="en-GB"/>
              </w:rPr>
            </w:pPr>
            <w:r w:rsidRPr="009C302D">
              <w:rPr>
                <w:rFonts w:ascii="Calibri Light" w:eastAsia="Times New Roman" w:hAnsi="Calibri Light" w:cs="Calibri Light"/>
                <w:sz w:val="20"/>
                <w:szCs w:val="20"/>
                <w:lang w:eastAsia="en-GB"/>
              </w:rPr>
              <w:t xml:space="preserve">Putting Things Right </w:t>
            </w:r>
          </w:p>
        </w:tc>
        <w:tc>
          <w:tcPr>
            <w:tcW w:w="6825" w:type="dxa"/>
          </w:tcPr>
          <w:p w14:paraId="68E51ECA"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 xml:space="preserve">Additional Lead Role </w:t>
            </w:r>
          </w:p>
          <w:p w14:paraId="38DB0F7D"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Provide IM advice and input to the NDR Programme </w:t>
            </w:r>
          </w:p>
          <w:p w14:paraId="46EDFBA9"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Provide IM advice and input to the stakeholder engagement strategy and plan </w:t>
            </w:r>
          </w:p>
          <w:p w14:paraId="32DC66A6" w14:textId="77777777" w:rsidR="00BE1CB6" w:rsidRPr="009C302D" w:rsidRDefault="00BE1CB6" w:rsidP="00A91820">
            <w:pPr>
              <w:widowControl/>
              <w:numPr>
                <w:ilvl w:val="0"/>
                <w:numId w:val="27"/>
              </w:numPr>
              <w:overflowPunct w:val="0"/>
              <w:adjustRightInd w:val="0"/>
              <w:textAlignment w:val="baseline"/>
              <w:rPr>
                <w:rFonts w:ascii="Calibri Light" w:eastAsia="Times New Roman" w:hAnsi="Calibri Light" w:cs="Calibri Light"/>
                <w:lang w:eastAsia="en-GB"/>
              </w:rPr>
            </w:pPr>
            <w:r w:rsidRPr="009C302D">
              <w:rPr>
                <w:rFonts w:ascii="Calibri Light" w:eastAsia="Times New Roman" w:hAnsi="Calibri Light" w:cs="Calibri Light"/>
                <w:lang w:eastAsia="en-GB"/>
              </w:rPr>
              <w:t xml:space="preserve">Provide IM advice and input to the emerging product approach  </w:t>
            </w:r>
          </w:p>
          <w:p w14:paraId="4C5AC97E"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p>
        </w:tc>
      </w:tr>
      <w:tr w:rsidR="00BE1CB6" w:rsidRPr="009C302D" w14:paraId="01FD26A5" w14:textId="77777777" w:rsidTr="00372316">
        <w:trPr>
          <w:trHeight w:val="478"/>
        </w:trPr>
        <w:tc>
          <w:tcPr>
            <w:tcW w:w="4896" w:type="dxa"/>
          </w:tcPr>
          <w:p w14:paraId="1C6D74F6" w14:textId="77777777" w:rsidR="00BE1CB6" w:rsidRPr="009C302D" w:rsidRDefault="00BE1CB6" w:rsidP="00A91820">
            <w:pPr>
              <w:rPr>
                <w:rFonts w:ascii="Calibri Light" w:hAnsi="Calibri Light" w:cs="Calibri Light"/>
                <w:b/>
                <w:bCs/>
              </w:rPr>
            </w:pPr>
            <w:r w:rsidRPr="009C302D">
              <w:rPr>
                <w:rFonts w:ascii="Calibri Light" w:hAnsi="Calibri Light" w:cs="Calibri Light"/>
                <w:b/>
                <w:bCs/>
              </w:rPr>
              <w:t xml:space="preserve">Vacancy </w:t>
            </w:r>
          </w:p>
        </w:tc>
        <w:tc>
          <w:tcPr>
            <w:tcW w:w="2875" w:type="dxa"/>
          </w:tcPr>
          <w:p w14:paraId="2E2CAFF9"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Board Champion</w:t>
            </w:r>
          </w:p>
        </w:tc>
        <w:tc>
          <w:tcPr>
            <w:tcW w:w="6825" w:type="dxa"/>
          </w:tcPr>
          <w:p w14:paraId="0367BC8D"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r w:rsidRPr="009C302D">
              <w:rPr>
                <w:rFonts w:ascii="Calibri Light" w:eastAsia="Times New Roman" w:hAnsi="Calibri Light" w:cs="Calibri Light"/>
                <w:b/>
                <w:bCs/>
                <w:sz w:val="20"/>
                <w:szCs w:val="20"/>
                <w:lang w:eastAsia="en-GB"/>
              </w:rPr>
              <w:t xml:space="preserve">Additional Lead Role </w:t>
            </w:r>
          </w:p>
          <w:p w14:paraId="3DB91F93" w14:textId="77777777" w:rsidR="00BE1CB6" w:rsidRPr="009C302D" w:rsidRDefault="00BE1CB6" w:rsidP="00A91820">
            <w:pPr>
              <w:overflowPunct w:val="0"/>
              <w:adjustRightInd w:val="0"/>
              <w:textAlignment w:val="baseline"/>
              <w:rPr>
                <w:rFonts w:ascii="Calibri Light" w:eastAsia="Times New Roman" w:hAnsi="Calibri Light" w:cs="Calibri Light"/>
                <w:b/>
                <w:bCs/>
                <w:sz w:val="20"/>
                <w:szCs w:val="20"/>
                <w:lang w:eastAsia="en-GB"/>
              </w:rPr>
            </w:pPr>
          </w:p>
        </w:tc>
      </w:tr>
    </w:tbl>
    <w:p w14:paraId="53FB7009" w14:textId="0F9399B9" w:rsidR="00BC4AF4" w:rsidRPr="002B4EE0" w:rsidRDefault="00BF5413" w:rsidP="00BF5413">
      <w:pPr>
        <w:pStyle w:val="normal-paragraph0"/>
        <w:tabs>
          <w:tab w:val="left" w:pos="4974"/>
        </w:tabs>
      </w:pPr>
      <w:r>
        <w:rPr>
          <w:rFonts w:ascii="Calibri Light" w:hAnsi="Calibri Light" w:cs="Calibri Light"/>
          <w:b/>
          <w:bCs/>
        </w:rPr>
        <w:tab/>
      </w:r>
    </w:p>
    <w:sectPr w:rsidR="00BC4AF4" w:rsidRPr="002B4EE0" w:rsidSect="000E681E">
      <w:headerReference w:type="default" r:id="rId16"/>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D87A7" w14:textId="77777777" w:rsidR="000922C4" w:rsidRDefault="000922C4" w:rsidP="002C6B8D">
      <w:r>
        <w:separator/>
      </w:r>
    </w:p>
  </w:endnote>
  <w:endnote w:type="continuationSeparator" w:id="0">
    <w:p w14:paraId="67575924" w14:textId="77777777" w:rsidR="000922C4" w:rsidRDefault="000922C4" w:rsidP="002C6B8D">
      <w:r>
        <w:continuationSeparator/>
      </w:r>
    </w:p>
  </w:endnote>
  <w:endnote w:type="continuationNotice" w:id="1">
    <w:p w14:paraId="2E7682B9" w14:textId="77777777" w:rsidR="000922C4" w:rsidRDefault="00092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0AF6D" w14:textId="670921E8" w:rsidR="0084669E" w:rsidRPr="00432F92" w:rsidRDefault="003634C8" w:rsidP="00BD4EF3">
    <w:pPr>
      <w:pStyle w:val="Footer"/>
      <w:rPr>
        <w:color w:val="212E55" w:themeColor="accent2" w:themeShade="BF"/>
        <w:sz w:val="16"/>
        <w:szCs w:val="16"/>
      </w:rPr>
    </w:pPr>
    <w:r w:rsidRPr="00A11007">
      <w:rPr>
        <w:color w:val="0778A7"/>
      </w:rPr>
      <w:ptab w:relativeTo="margin" w:alignment="center" w:leader="none"/>
    </w:r>
    <w:r>
      <w:rPr>
        <w:color w:val="0778A7"/>
      </w:rPr>
      <w:t xml:space="preserve">                                           </w:t>
    </w:r>
  </w:p>
  <w:tbl>
    <w:tblPr>
      <w:tblStyle w:val="TableGrid2"/>
      <w:tblW w:w="67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9"/>
      <w:gridCol w:w="3360"/>
    </w:tblGrid>
    <w:tr w:rsidR="009C302D" w:rsidRPr="00432F92" w14:paraId="2309200C" w14:textId="77777777" w:rsidTr="009C302D">
      <w:tc>
        <w:tcPr>
          <w:tcW w:w="3359" w:type="dxa"/>
        </w:tcPr>
        <w:p w14:paraId="6836B3C0" w14:textId="6BAF1AA1" w:rsidR="009C302D" w:rsidRPr="00432F92" w:rsidRDefault="009C302D" w:rsidP="0084669E">
          <w:pPr>
            <w:tabs>
              <w:tab w:val="center" w:pos="4513"/>
              <w:tab w:val="right" w:pos="9026"/>
            </w:tabs>
            <w:rPr>
              <w:color w:val="212E55" w:themeColor="accent2" w:themeShade="BF"/>
              <w:sz w:val="16"/>
              <w:szCs w:val="16"/>
            </w:rPr>
          </w:pPr>
          <w:r>
            <w:rPr>
              <w:color w:val="212E55" w:themeColor="accent2" w:themeShade="BF"/>
              <w:sz w:val="16"/>
              <w:szCs w:val="16"/>
            </w:rPr>
            <w:t xml:space="preserve">Board Champions  </w:t>
          </w:r>
        </w:p>
      </w:tc>
      <w:tc>
        <w:tcPr>
          <w:tcW w:w="3360" w:type="dxa"/>
        </w:tcPr>
        <w:p w14:paraId="159AADB6" w14:textId="77777777" w:rsidR="009C302D" w:rsidRPr="00432F92" w:rsidRDefault="009C302D" w:rsidP="0084669E">
          <w:pPr>
            <w:tabs>
              <w:tab w:val="center" w:pos="4513"/>
              <w:tab w:val="right" w:pos="9026"/>
            </w:tabs>
            <w:jc w:val="center"/>
            <w:rPr>
              <w:color w:val="212E55" w:themeColor="accent2" w:themeShade="BF"/>
              <w:sz w:val="16"/>
              <w:szCs w:val="16"/>
            </w:rPr>
          </w:pPr>
          <w:r w:rsidRPr="00432F92">
            <w:rPr>
              <w:color w:val="212E55" w:themeColor="accent2" w:themeShade="BF"/>
              <w:sz w:val="16"/>
              <w:szCs w:val="16"/>
            </w:rPr>
            <w:t xml:space="preserve">Page </w:t>
          </w:r>
          <w:r w:rsidRPr="00432F92">
            <w:rPr>
              <w:color w:val="212E55" w:themeColor="accent2" w:themeShade="BF"/>
              <w:sz w:val="16"/>
              <w:szCs w:val="16"/>
            </w:rPr>
            <w:fldChar w:fldCharType="begin"/>
          </w:r>
          <w:r w:rsidRPr="00432F92">
            <w:rPr>
              <w:color w:val="212E55" w:themeColor="accent2" w:themeShade="BF"/>
              <w:sz w:val="16"/>
              <w:szCs w:val="16"/>
            </w:rPr>
            <w:instrText xml:space="preserve"> PAGE   \* MERGEFORMAT </w:instrText>
          </w:r>
          <w:r w:rsidRPr="00432F92">
            <w:rPr>
              <w:color w:val="212E55" w:themeColor="accent2" w:themeShade="BF"/>
              <w:sz w:val="16"/>
              <w:szCs w:val="16"/>
            </w:rPr>
            <w:fldChar w:fldCharType="separate"/>
          </w:r>
          <w:r w:rsidRPr="00432F92">
            <w:rPr>
              <w:color w:val="212E55" w:themeColor="accent2" w:themeShade="BF"/>
              <w:sz w:val="16"/>
              <w:szCs w:val="16"/>
            </w:rPr>
            <w:t>1</w:t>
          </w:r>
          <w:r w:rsidRPr="00432F92">
            <w:rPr>
              <w:noProof/>
              <w:color w:val="212E55" w:themeColor="accent2" w:themeShade="BF"/>
              <w:sz w:val="16"/>
              <w:szCs w:val="16"/>
            </w:rPr>
            <w:fldChar w:fldCharType="end"/>
          </w:r>
          <w:r w:rsidRPr="00432F92">
            <w:rPr>
              <w:noProof/>
              <w:color w:val="212E55" w:themeColor="accent2" w:themeShade="BF"/>
              <w:sz w:val="16"/>
              <w:szCs w:val="16"/>
            </w:rPr>
            <w:t xml:space="preserve"> of </w:t>
          </w:r>
          <w:r w:rsidRPr="00432F92">
            <w:rPr>
              <w:noProof/>
              <w:color w:val="212E55" w:themeColor="accent2" w:themeShade="BF"/>
              <w:sz w:val="16"/>
              <w:szCs w:val="16"/>
            </w:rPr>
            <w:fldChar w:fldCharType="begin"/>
          </w:r>
          <w:r w:rsidRPr="00432F92">
            <w:rPr>
              <w:noProof/>
              <w:color w:val="212E55" w:themeColor="accent2" w:themeShade="BF"/>
              <w:sz w:val="16"/>
              <w:szCs w:val="16"/>
            </w:rPr>
            <w:instrText xml:space="preserve"> NUMPAGES   \* MERGEFORMAT </w:instrText>
          </w:r>
          <w:r w:rsidRPr="00432F92">
            <w:rPr>
              <w:noProof/>
              <w:color w:val="212E55" w:themeColor="accent2" w:themeShade="BF"/>
              <w:sz w:val="16"/>
              <w:szCs w:val="16"/>
            </w:rPr>
            <w:fldChar w:fldCharType="separate"/>
          </w:r>
          <w:r w:rsidRPr="00432F92">
            <w:rPr>
              <w:noProof/>
              <w:color w:val="212E55" w:themeColor="accent2" w:themeShade="BF"/>
              <w:sz w:val="16"/>
              <w:szCs w:val="16"/>
            </w:rPr>
            <w:t>4</w:t>
          </w:r>
          <w:r w:rsidRPr="00432F92">
            <w:rPr>
              <w:noProof/>
              <w:color w:val="212E55" w:themeColor="accent2" w:themeShade="BF"/>
              <w:sz w:val="16"/>
              <w:szCs w:val="16"/>
            </w:rPr>
            <w:fldChar w:fldCharType="end"/>
          </w:r>
        </w:p>
      </w:tc>
    </w:tr>
    <w:tr w:rsidR="009C302D" w:rsidRPr="00432F92" w14:paraId="7C6E4BA9" w14:textId="77777777" w:rsidTr="009C302D">
      <w:trPr>
        <w:trHeight w:val="80"/>
      </w:trPr>
      <w:tc>
        <w:tcPr>
          <w:tcW w:w="3359" w:type="dxa"/>
        </w:tcPr>
        <w:p w14:paraId="301F37D0" w14:textId="77777777" w:rsidR="009C302D" w:rsidRPr="00432F92" w:rsidRDefault="009C302D" w:rsidP="0084669E">
          <w:pPr>
            <w:tabs>
              <w:tab w:val="center" w:pos="4513"/>
              <w:tab w:val="right" w:pos="9026"/>
            </w:tabs>
            <w:jc w:val="center"/>
            <w:rPr>
              <w:color w:val="212E55" w:themeColor="accent2" w:themeShade="BF"/>
              <w:sz w:val="16"/>
              <w:szCs w:val="16"/>
            </w:rPr>
          </w:pPr>
        </w:p>
      </w:tc>
      <w:tc>
        <w:tcPr>
          <w:tcW w:w="3360" w:type="dxa"/>
        </w:tcPr>
        <w:p w14:paraId="38ACFD08" w14:textId="77777777" w:rsidR="009C302D" w:rsidRPr="00432F92" w:rsidRDefault="009C302D" w:rsidP="0084669E">
          <w:pPr>
            <w:tabs>
              <w:tab w:val="center" w:pos="4513"/>
              <w:tab w:val="right" w:pos="9026"/>
            </w:tabs>
            <w:jc w:val="center"/>
            <w:rPr>
              <w:color w:val="212E55" w:themeColor="accent2" w:themeShade="BF"/>
              <w:sz w:val="16"/>
              <w:szCs w:val="16"/>
            </w:rPr>
          </w:pPr>
        </w:p>
      </w:tc>
    </w:tr>
  </w:tbl>
  <w:p w14:paraId="2E599C7D" w14:textId="77777777" w:rsidR="004E771B" w:rsidRPr="00432F92" w:rsidRDefault="00BD4EF3" w:rsidP="00BD4EF3">
    <w:pPr>
      <w:tabs>
        <w:tab w:val="left" w:pos="3882"/>
      </w:tabs>
      <w:jc w:val="center"/>
      <w:rPr>
        <w:b/>
        <w:bCs/>
        <w:color w:val="212E55" w:themeColor="accent2" w:themeShade="BF"/>
        <w:sz w:val="20"/>
        <w:szCs w:val="20"/>
      </w:rPr>
    </w:pPr>
    <w:r w:rsidRPr="00432F92">
      <w:rPr>
        <w:b/>
        <w:bCs/>
        <w:color w:val="212E55" w:themeColor="accent2" w:themeShade="BF"/>
        <w:sz w:val="20"/>
        <w:szCs w:val="20"/>
      </w:rPr>
      <w:t>INTERNAL – IF PRINTED THIS BECOMES AN UNCONTROLLED COPY</w:t>
    </w:r>
    <w:r w:rsidRPr="00432F92">
      <w:rPr>
        <w:b/>
        <w:bCs/>
        <w:noProof/>
        <w:color w:val="212E55" w:themeColor="accent2" w:themeShade="B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8A077" w14:textId="77777777" w:rsidR="00DB59BD" w:rsidRPr="00595293" w:rsidRDefault="00DB59BD" w:rsidP="00DB59BD">
    <w:pPr>
      <w:tabs>
        <w:tab w:val="right" w:pos="10150"/>
      </w:tabs>
      <w:spacing w:line="276" w:lineRule="auto"/>
      <w:rPr>
        <w:color w:val="0778A7"/>
        <w:sz w:val="20"/>
        <w:szCs w:val="20"/>
      </w:rPr>
    </w:pPr>
    <w:r>
      <w:tab/>
    </w:r>
    <w:r w:rsidRPr="00595293">
      <w:rPr>
        <w:b/>
        <w:color w:val="0778A7"/>
        <w:sz w:val="20"/>
        <w:szCs w:val="20"/>
      </w:rPr>
      <w:t>TŶ GLAN-YR-AFON</w:t>
    </w:r>
    <w:r w:rsidRPr="00595293">
      <w:rPr>
        <w:color w:val="0778A7"/>
        <w:sz w:val="20"/>
        <w:szCs w:val="20"/>
      </w:rPr>
      <w:t xml:space="preserve"> 21 Heol Ddwyreiniol Y Bont-Faen, Caerdydd CF11 9AD</w:t>
    </w:r>
  </w:p>
  <w:p w14:paraId="53E3B722" w14:textId="1BE7F445" w:rsidR="00720BEE" w:rsidRPr="00DB59BD" w:rsidRDefault="00DB59BD" w:rsidP="00DB59BD">
    <w:pPr>
      <w:spacing w:before="240" w:line="276" w:lineRule="auto"/>
      <w:jc w:val="right"/>
      <w:rPr>
        <w:sz w:val="20"/>
        <w:szCs w:val="20"/>
      </w:rPr>
    </w:pPr>
    <w:r w:rsidRPr="00595293">
      <w:rPr>
        <w:b/>
        <w:color w:val="20406A"/>
        <w:sz w:val="20"/>
        <w:szCs w:val="20"/>
      </w:rPr>
      <w:t>TŶ GLAN-YR-AFON</w:t>
    </w:r>
    <w:r w:rsidRPr="00595293">
      <w:rPr>
        <w:color w:val="20406A"/>
        <w:sz w:val="20"/>
        <w:szCs w:val="20"/>
      </w:rPr>
      <w:t xml:space="preserve"> 21 Cowbridge Road East, Cardiff CF11 9AD</w:t>
    </w:r>
  </w:p>
  <w:p w14:paraId="69F71323" w14:textId="5C847159" w:rsidR="00586C26" w:rsidRDefault="00586C26">
    <w:pPr>
      <w:pStyle w:val="Footer"/>
      <w:jc w:val="center"/>
    </w:pPr>
    <w:r>
      <w:fldChar w:fldCharType="begin"/>
    </w:r>
    <w:r>
      <w:instrText xml:space="preserve"> PAGE   \* MERGEFORMAT </w:instrText>
    </w:r>
    <w:r>
      <w:fldChar w:fldCharType="separate"/>
    </w:r>
    <w:r>
      <w:rPr>
        <w:noProof/>
      </w:rPr>
      <w:t>2</w:t>
    </w:r>
    <w:r>
      <w:rPr>
        <w:noProof/>
      </w:rPr>
      <w:fldChar w:fldCharType="end"/>
    </w:r>
  </w:p>
  <w:p w14:paraId="664A5FAB" w14:textId="2F850F95" w:rsidR="009F7B79" w:rsidRPr="00595293" w:rsidRDefault="009F7B79" w:rsidP="00595293">
    <w:pPr>
      <w:spacing w:before="240" w:line="276" w:lineRule="auto"/>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6AAC" w14:textId="77777777" w:rsidR="000922C4" w:rsidRDefault="000922C4" w:rsidP="002C6B8D">
      <w:r>
        <w:separator/>
      </w:r>
    </w:p>
  </w:footnote>
  <w:footnote w:type="continuationSeparator" w:id="0">
    <w:p w14:paraId="03131A7C" w14:textId="77777777" w:rsidR="000922C4" w:rsidRDefault="000922C4" w:rsidP="002C6B8D">
      <w:r>
        <w:continuationSeparator/>
      </w:r>
    </w:p>
  </w:footnote>
  <w:footnote w:type="continuationNotice" w:id="1">
    <w:p w14:paraId="01AAB787" w14:textId="77777777" w:rsidR="000922C4" w:rsidRDefault="000922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6A8B6" w14:textId="77777777" w:rsidR="00BD4EF3" w:rsidRDefault="00BD4EF3">
    <w:pPr>
      <w:pStyle w:val="Header"/>
    </w:pPr>
    <w:r>
      <w:rPr>
        <w:noProof/>
      </w:rPr>
      <w:drawing>
        <wp:anchor distT="0" distB="0" distL="114300" distR="114300" simplePos="0" relativeHeight="251657728" behindDoc="1" locked="0" layoutInCell="1" allowOverlap="1" wp14:anchorId="013838E3" wp14:editId="64EB15EF">
          <wp:simplePos x="0" y="0"/>
          <wp:positionH relativeFrom="column">
            <wp:posOffset>4791075</wp:posOffset>
          </wp:positionH>
          <wp:positionV relativeFrom="paragraph">
            <wp:posOffset>-285750</wp:posOffset>
          </wp:positionV>
          <wp:extent cx="1258570" cy="463550"/>
          <wp:effectExtent l="0" t="0" r="0" b="0"/>
          <wp:wrapNone/>
          <wp:docPr id="10" name="Picture 10" descr="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HCW-Logo-01.png"/>
                  <pic:cNvPicPr/>
                </pic:nvPicPr>
                <pic:blipFill>
                  <a:blip r:embed="rId1">
                    <a:extLst>
                      <a:ext uri="{28A0092B-C50C-407E-A947-70E740481C1C}">
                        <a14:useLocalDpi xmlns:a14="http://schemas.microsoft.com/office/drawing/2010/main" val="0"/>
                      </a:ext>
                    </a:extLst>
                  </a:blip>
                  <a:stretch>
                    <a:fillRect/>
                  </a:stretch>
                </pic:blipFill>
                <pic:spPr>
                  <a:xfrm>
                    <a:off x="0" y="0"/>
                    <a:ext cx="1258570" cy="46355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C1572" w14:textId="1A1AF403" w:rsidR="0084669E" w:rsidRDefault="00BA541A">
    <w:pPr>
      <w:pStyle w:val="Header"/>
    </w:pPr>
    <w:r>
      <w:rPr>
        <w:noProof/>
      </w:rPr>
      <w:drawing>
        <wp:anchor distT="0" distB="0" distL="114300" distR="114300" simplePos="0" relativeHeight="251660800" behindDoc="1" locked="0" layoutInCell="1" allowOverlap="1" wp14:anchorId="770657E8" wp14:editId="6A748E93">
          <wp:simplePos x="0" y="0"/>
          <wp:positionH relativeFrom="margin">
            <wp:align>center</wp:align>
          </wp:positionH>
          <wp:positionV relativeFrom="paragraph">
            <wp:posOffset>-362180</wp:posOffset>
          </wp:positionV>
          <wp:extent cx="2136347" cy="895350"/>
          <wp:effectExtent l="0" t="0" r="0" b="0"/>
          <wp:wrapTight wrapText="bothSides">
            <wp:wrapPolygon edited="0">
              <wp:start x="0" y="0"/>
              <wp:lineTo x="0" y="21140"/>
              <wp:lineTo x="21382" y="21140"/>
              <wp:lineTo x="21382"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347" cy="895350"/>
                  </a:xfrm>
                  <a:prstGeom prst="rect">
                    <a:avLst/>
                  </a:prstGeom>
                </pic:spPr>
              </pic:pic>
            </a:graphicData>
          </a:graphic>
        </wp:anchor>
      </w:drawing>
    </w:r>
    <w:r>
      <w:rPr>
        <w:noProof/>
      </w:rPr>
      <w:t xml:space="preserve"> </w:t>
    </w:r>
    <w:r w:rsidR="0084669E">
      <w:rPr>
        <w:noProof/>
      </w:rPr>
      <w:drawing>
        <wp:anchor distT="0" distB="0" distL="114300" distR="114300" simplePos="0" relativeHeight="251654656" behindDoc="0" locked="0" layoutInCell="1" allowOverlap="1" wp14:anchorId="76A7E1B5" wp14:editId="74CADC28">
          <wp:simplePos x="0" y="0"/>
          <wp:positionH relativeFrom="page">
            <wp:align>center</wp:align>
          </wp:positionH>
          <wp:positionV relativeFrom="page">
            <wp:posOffset>76200</wp:posOffset>
          </wp:positionV>
          <wp:extent cx="2041200" cy="6480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41200" cy="64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9F56C" w14:textId="5072E650" w:rsidR="00A91820" w:rsidRDefault="00A918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8234A30A"/>
    <w:lvl w:ilvl="0">
      <w:start w:val="1"/>
      <w:numFmt w:val="decimal"/>
      <w:pStyle w:val="ListNumber"/>
      <w:lvlText w:val="%1."/>
      <w:lvlJc w:val="left"/>
      <w:pPr>
        <w:tabs>
          <w:tab w:val="num" w:pos="360"/>
        </w:tabs>
        <w:ind w:left="360" w:hanging="360"/>
      </w:pPr>
    </w:lvl>
  </w:abstractNum>
  <w:abstractNum w:abstractNumId="1" w15:restartNumberingAfterBreak="0">
    <w:nsid w:val="066208EB"/>
    <w:multiLevelType w:val="hybridMultilevel"/>
    <w:tmpl w:val="8E583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 w15:restartNumberingAfterBreak="0">
    <w:nsid w:val="0ABF76A9"/>
    <w:multiLevelType w:val="hybridMultilevel"/>
    <w:tmpl w:val="E0B05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331E7"/>
    <w:multiLevelType w:val="multilevel"/>
    <w:tmpl w:val="9C0E396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576" w:hanging="576"/>
      </w:pPr>
      <w:rPr>
        <w:rFonts w:hint="default"/>
      </w:rPr>
    </w:lvl>
    <w:lvl w:ilvl="2">
      <w:start w:val="1"/>
      <w:numFmt w:val="decimal"/>
      <w:pStyle w:val="Heading3"/>
      <w:lvlText w:val="%1.%2.%3"/>
      <w:lvlJc w:val="left"/>
      <w:pPr>
        <w:tabs>
          <w:tab w:val="num" w:pos="1134"/>
        </w:tabs>
        <w:ind w:left="720" w:hanging="720"/>
      </w:pPr>
      <w:rPr>
        <w:rFonts w:hint="default"/>
        <w:b/>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lvlRestart w:val="0"/>
      <w:lvlText w:val="Appendix %7"/>
      <w:lvlJc w:val="left"/>
      <w:pPr>
        <w:tabs>
          <w:tab w:val="num" w:pos="1296"/>
        </w:tabs>
        <w:ind w:left="1296" w:hanging="1296"/>
      </w:pPr>
      <w:rPr>
        <w:rFonts w:hint="default"/>
      </w:rPr>
    </w:lvl>
    <w:lvl w:ilvl="7">
      <w:start w:val="1"/>
      <w:numFmt w:val="decimal"/>
      <w:pStyle w:val="Heading8"/>
      <w:lvlText w:val="%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0007FD9"/>
    <w:multiLevelType w:val="hybridMultilevel"/>
    <w:tmpl w:val="7292EDB2"/>
    <w:lvl w:ilvl="0" w:tplc="28E8CC10">
      <w:start w:val="1"/>
      <w:numFmt w:val="decimal"/>
      <w:pStyle w:val="number-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6A6DF2"/>
    <w:multiLevelType w:val="hybridMultilevel"/>
    <w:tmpl w:val="2D404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322626"/>
    <w:multiLevelType w:val="hybridMultilevel"/>
    <w:tmpl w:val="694E4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862A8F"/>
    <w:multiLevelType w:val="hybridMultilevel"/>
    <w:tmpl w:val="DE609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A17999"/>
    <w:multiLevelType w:val="hybridMultilevel"/>
    <w:tmpl w:val="67D02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495DF2"/>
    <w:multiLevelType w:val="hybridMultilevel"/>
    <w:tmpl w:val="C2141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635695"/>
    <w:multiLevelType w:val="hybridMultilevel"/>
    <w:tmpl w:val="ACBE6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6DA3D29"/>
    <w:multiLevelType w:val="hybridMultilevel"/>
    <w:tmpl w:val="6630C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843F6A"/>
    <w:multiLevelType w:val="hybridMultilevel"/>
    <w:tmpl w:val="C7CEC6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8E87828"/>
    <w:multiLevelType w:val="hybridMultilevel"/>
    <w:tmpl w:val="C6A2E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ACF7C5E"/>
    <w:multiLevelType w:val="hybridMultilevel"/>
    <w:tmpl w:val="DD1AD8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187DB3"/>
    <w:multiLevelType w:val="hybridMultilevel"/>
    <w:tmpl w:val="FAD449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BF5A31"/>
    <w:multiLevelType w:val="hybridMultilevel"/>
    <w:tmpl w:val="9968B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1A0D00"/>
    <w:multiLevelType w:val="hybridMultilevel"/>
    <w:tmpl w:val="E3CEE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2F79C2"/>
    <w:multiLevelType w:val="hybridMultilevel"/>
    <w:tmpl w:val="155A8082"/>
    <w:lvl w:ilvl="0" w:tplc="336C2C3C">
      <w:start w:val="1"/>
      <w:numFmt w:val="bullet"/>
      <w:suff w:val="space"/>
      <w:lvlText w:val=""/>
      <w:lvlJc w:val="left"/>
      <w:pPr>
        <w:ind w:left="113" w:hanging="113"/>
      </w:pPr>
      <w:rPr>
        <w:rFonts w:ascii="Symbol" w:hAnsi="Symbol" w:hint="default"/>
      </w:rPr>
    </w:lvl>
    <w:lvl w:ilvl="1" w:tplc="08090013">
      <w:start w:val="1"/>
      <w:numFmt w:val="upperRoman"/>
      <w:lvlText w:val="%2."/>
      <w:lvlJc w:val="righ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203AC9"/>
    <w:multiLevelType w:val="hybridMultilevel"/>
    <w:tmpl w:val="DB20F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09B1F26"/>
    <w:multiLevelType w:val="hybridMultilevel"/>
    <w:tmpl w:val="6AC21188"/>
    <w:lvl w:ilvl="0" w:tplc="F2F8A67E">
      <w:numFmt w:val="bullet"/>
      <w:lvlText w:val="-"/>
      <w:lvlJc w:val="left"/>
      <w:pPr>
        <w:ind w:left="1329" w:hanging="163"/>
      </w:pPr>
      <w:rPr>
        <w:rFonts w:ascii="Calibri Light" w:eastAsia="Calibri Light" w:hAnsi="Calibri Light" w:cs="Calibri Light" w:hint="default"/>
        <w:color w:val="616162"/>
        <w:w w:val="100"/>
        <w:sz w:val="28"/>
        <w:szCs w:val="28"/>
      </w:rPr>
    </w:lvl>
    <w:lvl w:ilvl="1" w:tplc="C9043C0A">
      <w:numFmt w:val="bullet"/>
      <w:lvlText w:val="•"/>
      <w:lvlJc w:val="left"/>
      <w:pPr>
        <w:ind w:left="2176" w:hanging="163"/>
      </w:pPr>
      <w:rPr>
        <w:rFonts w:hint="default"/>
      </w:rPr>
    </w:lvl>
    <w:lvl w:ilvl="2" w:tplc="A0C0690A">
      <w:numFmt w:val="bullet"/>
      <w:lvlText w:val="•"/>
      <w:lvlJc w:val="left"/>
      <w:pPr>
        <w:ind w:left="3033" w:hanging="163"/>
      </w:pPr>
      <w:rPr>
        <w:rFonts w:hint="default"/>
      </w:rPr>
    </w:lvl>
    <w:lvl w:ilvl="3" w:tplc="FB56B554">
      <w:numFmt w:val="bullet"/>
      <w:lvlText w:val="•"/>
      <w:lvlJc w:val="left"/>
      <w:pPr>
        <w:ind w:left="3890" w:hanging="163"/>
      </w:pPr>
      <w:rPr>
        <w:rFonts w:hint="default"/>
      </w:rPr>
    </w:lvl>
    <w:lvl w:ilvl="4" w:tplc="E0ACBB5A">
      <w:numFmt w:val="bullet"/>
      <w:lvlText w:val="•"/>
      <w:lvlJc w:val="left"/>
      <w:pPr>
        <w:ind w:left="4747" w:hanging="163"/>
      </w:pPr>
      <w:rPr>
        <w:rFonts w:hint="default"/>
      </w:rPr>
    </w:lvl>
    <w:lvl w:ilvl="5" w:tplc="0F1AB18E">
      <w:numFmt w:val="bullet"/>
      <w:lvlText w:val="•"/>
      <w:lvlJc w:val="left"/>
      <w:pPr>
        <w:ind w:left="5604" w:hanging="163"/>
      </w:pPr>
      <w:rPr>
        <w:rFonts w:hint="default"/>
      </w:rPr>
    </w:lvl>
    <w:lvl w:ilvl="6" w:tplc="11A2F35A">
      <w:numFmt w:val="bullet"/>
      <w:lvlText w:val="•"/>
      <w:lvlJc w:val="left"/>
      <w:pPr>
        <w:ind w:left="6461" w:hanging="163"/>
      </w:pPr>
      <w:rPr>
        <w:rFonts w:hint="default"/>
      </w:rPr>
    </w:lvl>
    <w:lvl w:ilvl="7" w:tplc="68E489CC">
      <w:numFmt w:val="bullet"/>
      <w:lvlText w:val="•"/>
      <w:lvlJc w:val="left"/>
      <w:pPr>
        <w:ind w:left="7318" w:hanging="163"/>
      </w:pPr>
      <w:rPr>
        <w:rFonts w:hint="default"/>
      </w:rPr>
    </w:lvl>
    <w:lvl w:ilvl="8" w:tplc="C9182C06">
      <w:numFmt w:val="bullet"/>
      <w:lvlText w:val="•"/>
      <w:lvlJc w:val="left"/>
      <w:pPr>
        <w:ind w:left="8175" w:hanging="163"/>
      </w:pPr>
      <w:rPr>
        <w:rFonts w:hint="default"/>
      </w:rPr>
    </w:lvl>
  </w:abstractNum>
  <w:abstractNum w:abstractNumId="21" w15:restartNumberingAfterBreak="0">
    <w:nsid w:val="55C24E08"/>
    <w:multiLevelType w:val="hybridMultilevel"/>
    <w:tmpl w:val="BD1C51A4"/>
    <w:lvl w:ilvl="0" w:tplc="92041972">
      <w:start w:val="1"/>
      <w:numFmt w:val="bullet"/>
      <w:pStyle w:val="bullet-poin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1455C0"/>
    <w:multiLevelType w:val="hybridMultilevel"/>
    <w:tmpl w:val="7EFC1B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2D4BE7"/>
    <w:multiLevelType w:val="hybridMultilevel"/>
    <w:tmpl w:val="4CEEAF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33C39EE"/>
    <w:multiLevelType w:val="hybridMultilevel"/>
    <w:tmpl w:val="3A08B2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99375AD"/>
    <w:multiLevelType w:val="hybridMultilevel"/>
    <w:tmpl w:val="740EA7F4"/>
    <w:lvl w:ilvl="0" w:tplc="B06E081E">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741A5CC5"/>
    <w:multiLevelType w:val="hybridMultilevel"/>
    <w:tmpl w:val="5D527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5DF38BA"/>
    <w:multiLevelType w:val="hybridMultilevel"/>
    <w:tmpl w:val="15024AB4"/>
    <w:lvl w:ilvl="0" w:tplc="A900E1B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5305B7"/>
    <w:multiLevelType w:val="hybridMultilevel"/>
    <w:tmpl w:val="9342B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054F2E"/>
    <w:multiLevelType w:val="hybridMultilevel"/>
    <w:tmpl w:val="A98AA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EF1694"/>
    <w:multiLevelType w:val="hybridMultilevel"/>
    <w:tmpl w:val="A7FCFD28"/>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num w:numId="1">
    <w:abstractNumId w:val="20"/>
  </w:num>
  <w:num w:numId="2">
    <w:abstractNumId w:val="21"/>
  </w:num>
  <w:num w:numId="3">
    <w:abstractNumId w:val="4"/>
  </w:num>
  <w:num w:numId="4">
    <w:abstractNumId w:val="0"/>
  </w:num>
  <w:num w:numId="5">
    <w:abstractNumId w:val="3"/>
  </w:num>
  <w:num w:numId="6">
    <w:abstractNumId w:val="6"/>
  </w:num>
  <w:num w:numId="7">
    <w:abstractNumId w:val="3"/>
  </w:num>
  <w:num w:numId="8">
    <w:abstractNumId w:val="3"/>
  </w:num>
  <w:num w:numId="9">
    <w:abstractNumId w:val="3"/>
  </w:num>
  <w:num w:numId="10">
    <w:abstractNumId w:val="3"/>
  </w:num>
  <w:num w:numId="11">
    <w:abstractNumId w:val="3"/>
  </w:num>
  <w:num w:numId="12">
    <w:abstractNumId w:val="21"/>
  </w:num>
  <w:num w:numId="13">
    <w:abstractNumId w:val="4"/>
  </w:num>
  <w:num w:numId="14">
    <w:abstractNumId w:val="12"/>
  </w:num>
  <w:num w:numId="15">
    <w:abstractNumId w:val="16"/>
  </w:num>
  <w:num w:numId="16">
    <w:abstractNumId w:val="11"/>
  </w:num>
  <w:num w:numId="17">
    <w:abstractNumId w:val="29"/>
  </w:num>
  <w:num w:numId="18">
    <w:abstractNumId w:val="2"/>
  </w:num>
  <w:num w:numId="19">
    <w:abstractNumId w:val="22"/>
  </w:num>
  <w:num w:numId="20">
    <w:abstractNumId w:val="25"/>
  </w:num>
  <w:num w:numId="21">
    <w:abstractNumId w:val="27"/>
  </w:num>
  <w:num w:numId="22">
    <w:abstractNumId w:val="30"/>
  </w:num>
  <w:num w:numId="23">
    <w:abstractNumId w:val="9"/>
  </w:num>
  <w:num w:numId="24">
    <w:abstractNumId w:val="18"/>
  </w:num>
  <w:num w:numId="25">
    <w:abstractNumId w:val="7"/>
  </w:num>
  <w:num w:numId="26">
    <w:abstractNumId w:val="17"/>
  </w:num>
  <w:num w:numId="27">
    <w:abstractNumId w:val="5"/>
  </w:num>
  <w:num w:numId="28">
    <w:abstractNumId w:val="13"/>
  </w:num>
  <w:num w:numId="29">
    <w:abstractNumId w:val="8"/>
  </w:num>
  <w:num w:numId="30">
    <w:abstractNumId w:val="15"/>
  </w:num>
  <w:num w:numId="31">
    <w:abstractNumId w:val="24"/>
  </w:num>
  <w:num w:numId="32">
    <w:abstractNumId w:val="10"/>
  </w:num>
  <w:num w:numId="33">
    <w:abstractNumId w:val="28"/>
  </w:num>
  <w:num w:numId="34">
    <w:abstractNumId w:val="14"/>
  </w:num>
  <w:num w:numId="35">
    <w:abstractNumId w:val="26"/>
  </w:num>
  <w:num w:numId="36">
    <w:abstractNumId w:val="19"/>
  </w:num>
  <w:num w:numId="37">
    <w:abstractNumId w:val="1"/>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10"/>
  <w:displayHorizontalDrawingGridEvery w:val="2"/>
  <w:characterSpacingControl w:val="doNotCompress"/>
  <w:hdrShapeDefaults>
    <o:shapedefaults v:ext="edit" spidmax="6145"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D00"/>
    <w:rsid w:val="00003E89"/>
    <w:rsid w:val="000052D2"/>
    <w:rsid w:val="0001445E"/>
    <w:rsid w:val="00020729"/>
    <w:rsid w:val="000272B2"/>
    <w:rsid w:val="0003157C"/>
    <w:rsid w:val="00031671"/>
    <w:rsid w:val="00037952"/>
    <w:rsid w:val="00040812"/>
    <w:rsid w:val="00041FBB"/>
    <w:rsid w:val="00043614"/>
    <w:rsid w:val="000500C5"/>
    <w:rsid w:val="00066BF4"/>
    <w:rsid w:val="00067646"/>
    <w:rsid w:val="00071B38"/>
    <w:rsid w:val="000922C4"/>
    <w:rsid w:val="00092FC0"/>
    <w:rsid w:val="000930F7"/>
    <w:rsid w:val="000B56D6"/>
    <w:rsid w:val="000C3AF0"/>
    <w:rsid w:val="000E681E"/>
    <w:rsid w:val="000F258F"/>
    <w:rsid w:val="000F42C2"/>
    <w:rsid w:val="000F6E2B"/>
    <w:rsid w:val="00103B7A"/>
    <w:rsid w:val="00104222"/>
    <w:rsid w:val="00107959"/>
    <w:rsid w:val="001120CB"/>
    <w:rsid w:val="001130C4"/>
    <w:rsid w:val="00114259"/>
    <w:rsid w:val="00120B01"/>
    <w:rsid w:val="00125278"/>
    <w:rsid w:val="00125897"/>
    <w:rsid w:val="0012653C"/>
    <w:rsid w:val="00141B33"/>
    <w:rsid w:val="00142841"/>
    <w:rsid w:val="00144A48"/>
    <w:rsid w:val="00144F62"/>
    <w:rsid w:val="00145B0B"/>
    <w:rsid w:val="00145F98"/>
    <w:rsid w:val="00146EB8"/>
    <w:rsid w:val="00155825"/>
    <w:rsid w:val="001713B1"/>
    <w:rsid w:val="001847A3"/>
    <w:rsid w:val="00190816"/>
    <w:rsid w:val="00196B85"/>
    <w:rsid w:val="001A34B3"/>
    <w:rsid w:val="001B2C41"/>
    <w:rsid w:val="001B4339"/>
    <w:rsid w:val="001B5A66"/>
    <w:rsid w:val="001C14CD"/>
    <w:rsid w:val="001C5779"/>
    <w:rsid w:val="001D2057"/>
    <w:rsid w:val="001D29CD"/>
    <w:rsid w:val="001E266C"/>
    <w:rsid w:val="001E38A6"/>
    <w:rsid w:val="00204A67"/>
    <w:rsid w:val="0020789B"/>
    <w:rsid w:val="00214C80"/>
    <w:rsid w:val="00214D2F"/>
    <w:rsid w:val="002213A3"/>
    <w:rsid w:val="0022529E"/>
    <w:rsid w:val="00226141"/>
    <w:rsid w:val="00226332"/>
    <w:rsid w:val="00227DF5"/>
    <w:rsid w:val="002310BB"/>
    <w:rsid w:val="0023298A"/>
    <w:rsid w:val="0023514D"/>
    <w:rsid w:val="002414B0"/>
    <w:rsid w:val="002435A2"/>
    <w:rsid w:val="002439A8"/>
    <w:rsid w:val="00244210"/>
    <w:rsid w:val="0025625F"/>
    <w:rsid w:val="00264212"/>
    <w:rsid w:val="002651DF"/>
    <w:rsid w:val="002713D1"/>
    <w:rsid w:val="00271A56"/>
    <w:rsid w:val="00292861"/>
    <w:rsid w:val="002B30CD"/>
    <w:rsid w:val="002B4EE0"/>
    <w:rsid w:val="002C5F85"/>
    <w:rsid w:val="002C6B8D"/>
    <w:rsid w:val="002D1389"/>
    <w:rsid w:val="002E31F9"/>
    <w:rsid w:val="002E439C"/>
    <w:rsid w:val="002E6FC5"/>
    <w:rsid w:val="002F29AC"/>
    <w:rsid w:val="002F42F3"/>
    <w:rsid w:val="00303F1E"/>
    <w:rsid w:val="00307F0F"/>
    <w:rsid w:val="00314568"/>
    <w:rsid w:val="003149D9"/>
    <w:rsid w:val="00316934"/>
    <w:rsid w:val="00331EBB"/>
    <w:rsid w:val="00337E54"/>
    <w:rsid w:val="00345FB5"/>
    <w:rsid w:val="0035346C"/>
    <w:rsid w:val="0035790F"/>
    <w:rsid w:val="00357B73"/>
    <w:rsid w:val="003634C8"/>
    <w:rsid w:val="00372316"/>
    <w:rsid w:val="00376B66"/>
    <w:rsid w:val="0038330F"/>
    <w:rsid w:val="00385595"/>
    <w:rsid w:val="003857A8"/>
    <w:rsid w:val="00387F32"/>
    <w:rsid w:val="0039534B"/>
    <w:rsid w:val="00395479"/>
    <w:rsid w:val="003A75B4"/>
    <w:rsid w:val="003A7A05"/>
    <w:rsid w:val="003B3D06"/>
    <w:rsid w:val="003B5A09"/>
    <w:rsid w:val="003B5F62"/>
    <w:rsid w:val="003C0121"/>
    <w:rsid w:val="003C6DFD"/>
    <w:rsid w:val="003D0420"/>
    <w:rsid w:val="003D08EB"/>
    <w:rsid w:val="003D20EE"/>
    <w:rsid w:val="003D4DE0"/>
    <w:rsid w:val="003D6699"/>
    <w:rsid w:val="003E2DEC"/>
    <w:rsid w:val="003E4A13"/>
    <w:rsid w:val="003E4B84"/>
    <w:rsid w:val="003F231F"/>
    <w:rsid w:val="00403AA6"/>
    <w:rsid w:val="00403ED8"/>
    <w:rsid w:val="00417A67"/>
    <w:rsid w:val="00432F92"/>
    <w:rsid w:val="00441092"/>
    <w:rsid w:val="00451B29"/>
    <w:rsid w:val="004673A2"/>
    <w:rsid w:val="00467F1B"/>
    <w:rsid w:val="004711F2"/>
    <w:rsid w:val="00493DA6"/>
    <w:rsid w:val="004947CB"/>
    <w:rsid w:val="004A4029"/>
    <w:rsid w:val="004B091A"/>
    <w:rsid w:val="004B3197"/>
    <w:rsid w:val="004B6531"/>
    <w:rsid w:val="004C3DEC"/>
    <w:rsid w:val="004C55A5"/>
    <w:rsid w:val="004D0441"/>
    <w:rsid w:val="004D0607"/>
    <w:rsid w:val="004D2143"/>
    <w:rsid w:val="004D64AB"/>
    <w:rsid w:val="004E3853"/>
    <w:rsid w:val="004E771B"/>
    <w:rsid w:val="004F1388"/>
    <w:rsid w:val="004F3FB0"/>
    <w:rsid w:val="004F4052"/>
    <w:rsid w:val="005005D7"/>
    <w:rsid w:val="005160CC"/>
    <w:rsid w:val="005179EB"/>
    <w:rsid w:val="00520E19"/>
    <w:rsid w:val="00533F9D"/>
    <w:rsid w:val="005363FC"/>
    <w:rsid w:val="00545A2E"/>
    <w:rsid w:val="005565BD"/>
    <w:rsid w:val="00566165"/>
    <w:rsid w:val="00573DD4"/>
    <w:rsid w:val="0057554F"/>
    <w:rsid w:val="00581DC9"/>
    <w:rsid w:val="00585724"/>
    <w:rsid w:val="00586C26"/>
    <w:rsid w:val="00590B76"/>
    <w:rsid w:val="00591F44"/>
    <w:rsid w:val="00595293"/>
    <w:rsid w:val="00595F42"/>
    <w:rsid w:val="005A0E42"/>
    <w:rsid w:val="005A22B4"/>
    <w:rsid w:val="005A4965"/>
    <w:rsid w:val="005B2372"/>
    <w:rsid w:val="005B7455"/>
    <w:rsid w:val="005B77BD"/>
    <w:rsid w:val="005C4881"/>
    <w:rsid w:val="005C504C"/>
    <w:rsid w:val="005D32A4"/>
    <w:rsid w:val="005E14E2"/>
    <w:rsid w:val="005F5F7E"/>
    <w:rsid w:val="005F75E2"/>
    <w:rsid w:val="00602821"/>
    <w:rsid w:val="006044B6"/>
    <w:rsid w:val="006045AA"/>
    <w:rsid w:val="006077DB"/>
    <w:rsid w:val="006100C8"/>
    <w:rsid w:val="00610C8E"/>
    <w:rsid w:val="0063177B"/>
    <w:rsid w:val="00640915"/>
    <w:rsid w:val="006411BD"/>
    <w:rsid w:val="00657B73"/>
    <w:rsid w:val="00660320"/>
    <w:rsid w:val="00671FF7"/>
    <w:rsid w:val="006737DC"/>
    <w:rsid w:val="00677778"/>
    <w:rsid w:val="00687A96"/>
    <w:rsid w:val="00693F60"/>
    <w:rsid w:val="00694E02"/>
    <w:rsid w:val="006966A7"/>
    <w:rsid w:val="00697FD3"/>
    <w:rsid w:val="006A11B1"/>
    <w:rsid w:val="006A78D4"/>
    <w:rsid w:val="006B06A5"/>
    <w:rsid w:val="006B5FE4"/>
    <w:rsid w:val="006C6C64"/>
    <w:rsid w:val="006D39E1"/>
    <w:rsid w:val="006D49DD"/>
    <w:rsid w:val="006D60AA"/>
    <w:rsid w:val="006D6EC2"/>
    <w:rsid w:val="006E03C0"/>
    <w:rsid w:val="006E11B0"/>
    <w:rsid w:val="006E2B24"/>
    <w:rsid w:val="006E7EB4"/>
    <w:rsid w:val="006F4DCA"/>
    <w:rsid w:val="006F607E"/>
    <w:rsid w:val="00706404"/>
    <w:rsid w:val="00706474"/>
    <w:rsid w:val="007112A2"/>
    <w:rsid w:val="00712025"/>
    <w:rsid w:val="00720BEE"/>
    <w:rsid w:val="00725C6F"/>
    <w:rsid w:val="00727622"/>
    <w:rsid w:val="00737769"/>
    <w:rsid w:val="00743F32"/>
    <w:rsid w:val="0074586C"/>
    <w:rsid w:val="00745892"/>
    <w:rsid w:val="00750592"/>
    <w:rsid w:val="007513D3"/>
    <w:rsid w:val="007641D0"/>
    <w:rsid w:val="00765057"/>
    <w:rsid w:val="007652A9"/>
    <w:rsid w:val="007706F3"/>
    <w:rsid w:val="007765ED"/>
    <w:rsid w:val="00780033"/>
    <w:rsid w:val="00780C02"/>
    <w:rsid w:val="00795B16"/>
    <w:rsid w:val="007975EE"/>
    <w:rsid w:val="007A65B9"/>
    <w:rsid w:val="007B33B4"/>
    <w:rsid w:val="007B4CB2"/>
    <w:rsid w:val="007C22CF"/>
    <w:rsid w:val="007C35EF"/>
    <w:rsid w:val="007C3A1D"/>
    <w:rsid w:val="007C61C2"/>
    <w:rsid w:val="007D0500"/>
    <w:rsid w:val="007D179B"/>
    <w:rsid w:val="007D413C"/>
    <w:rsid w:val="007D49C1"/>
    <w:rsid w:val="007D56D4"/>
    <w:rsid w:val="007E00FB"/>
    <w:rsid w:val="007E78DD"/>
    <w:rsid w:val="007F2977"/>
    <w:rsid w:val="007F327B"/>
    <w:rsid w:val="0080595D"/>
    <w:rsid w:val="00816B43"/>
    <w:rsid w:val="00825849"/>
    <w:rsid w:val="0083189B"/>
    <w:rsid w:val="008335F0"/>
    <w:rsid w:val="008336F0"/>
    <w:rsid w:val="00846645"/>
    <w:rsid w:val="0084669E"/>
    <w:rsid w:val="008613D5"/>
    <w:rsid w:val="008645CA"/>
    <w:rsid w:val="008655EF"/>
    <w:rsid w:val="008668BB"/>
    <w:rsid w:val="0087426A"/>
    <w:rsid w:val="008761E8"/>
    <w:rsid w:val="00877B54"/>
    <w:rsid w:val="00884756"/>
    <w:rsid w:val="0088508F"/>
    <w:rsid w:val="00897FCE"/>
    <w:rsid w:val="008A30E8"/>
    <w:rsid w:val="008B1331"/>
    <w:rsid w:val="008B2ACA"/>
    <w:rsid w:val="008B6FC1"/>
    <w:rsid w:val="008C5539"/>
    <w:rsid w:val="008D17DF"/>
    <w:rsid w:val="008D341F"/>
    <w:rsid w:val="008D760C"/>
    <w:rsid w:val="008F5B79"/>
    <w:rsid w:val="00904754"/>
    <w:rsid w:val="00912548"/>
    <w:rsid w:val="00915C17"/>
    <w:rsid w:val="0093615B"/>
    <w:rsid w:val="00936F54"/>
    <w:rsid w:val="00947B73"/>
    <w:rsid w:val="0095204C"/>
    <w:rsid w:val="0096041B"/>
    <w:rsid w:val="00967D33"/>
    <w:rsid w:val="00971961"/>
    <w:rsid w:val="00980D78"/>
    <w:rsid w:val="0098369E"/>
    <w:rsid w:val="00993368"/>
    <w:rsid w:val="009A2EA6"/>
    <w:rsid w:val="009A3450"/>
    <w:rsid w:val="009A4B91"/>
    <w:rsid w:val="009B14CA"/>
    <w:rsid w:val="009B596E"/>
    <w:rsid w:val="009B7276"/>
    <w:rsid w:val="009C302D"/>
    <w:rsid w:val="009C3BBD"/>
    <w:rsid w:val="009C77CC"/>
    <w:rsid w:val="009D4468"/>
    <w:rsid w:val="009D4D06"/>
    <w:rsid w:val="009D7193"/>
    <w:rsid w:val="009E1253"/>
    <w:rsid w:val="009E173E"/>
    <w:rsid w:val="009E2CDC"/>
    <w:rsid w:val="009E434B"/>
    <w:rsid w:val="009F28C0"/>
    <w:rsid w:val="009F3EBE"/>
    <w:rsid w:val="009F7B79"/>
    <w:rsid w:val="00A00F32"/>
    <w:rsid w:val="00A11007"/>
    <w:rsid w:val="00A16BE7"/>
    <w:rsid w:val="00A27337"/>
    <w:rsid w:val="00A31AAA"/>
    <w:rsid w:val="00A33D27"/>
    <w:rsid w:val="00A365E3"/>
    <w:rsid w:val="00A502E5"/>
    <w:rsid w:val="00A550CD"/>
    <w:rsid w:val="00A64ADB"/>
    <w:rsid w:val="00A71069"/>
    <w:rsid w:val="00A71D36"/>
    <w:rsid w:val="00A73E9B"/>
    <w:rsid w:val="00A74660"/>
    <w:rsid w:val="00A74AEA"/>
    <w:rsid w:val="00A7657A"/>
    <w:rsid w:val="00A76C96"/>
    <w:rsid w:val="00A77CA8"/>
    <w:rsid w:val="00A83FAC"/>
    <w:rsid w:val="00A86B87"/>
    <w:rsid w:val="00A91820"/>
    <w:rsid w:val="00A93197"/>
    <w:rsid w:val="00A973CE"/>
    <w:rsid w:val="00AB7023"/>
    <w:rsid w:val="00AC48DA"/>
    <w:rsid w:val="00AC6728"/>
    <w:rsid w:val="00AE6F89"/>
    <w:rsid w:val="00AE7923"/>
    <w:rsid w:val="00B01E4F"/>
    <w:rsid w:val="00B108A9"/>
    <w:rsid w:val="00B23592"/>
    <w:rsid w:val="00B35F8C"/>
    <w:rsid w:val="00B4475F"/>
    <w:rsid w:val="00B44AE2"/>
    <w:rsid w:val="00B44E80"/>
    <w:rsid w:val="00B54532"/>
    <w:rsid w:val="00B56CAC"/>
    <w:rsid w:val="00B61521"/>
    <w:rsid w:val="00B679BA"/>
    <w:rsid w:val="00B851A3"/>
    <w:rsid w:val="00B8527E"/>
    <w:rsid w:val="00B9626A"/>
    <w:rsid w:val="00B9665B"/>
    <w:rsid w:val="00BA39AF"/>
    <w:rsid w:val="00BA541A"/>
    <w:rsid w:val="00BB11FA"/>
    <w:rsid w:val="00BB362C"/>
    <w:rsid w:val="00BB5194"/>
    <w:rsid w:val="00BC2BCF"/>
    <w:rsid w:val="00BC4AF4"/>
    <w:rsid w:val="00BD0B18"/>
    <w:rsid w:val="00BD4EF3"/>
    <w:rsid w:val="00BE096D"/>
    <w:rsid w:val="00BE16DF"/>
    <w:rsid w:val="00BE1CB6"/>
    <w:rsid w:val="00BF03D5"/>
    <w:rsid w:val="00BF0450"/>
    <w:rsid w:val="00BF5413"/>
    <w:rsid w:val="00C03C49"/>
    <w:rsid w:val="00C05C82"/>
    <w:rsid w:val="00C06E11"/>
    <w:rsid w:val="00C111B6"/>
    <w:rsid w:val="00C13884"/>
    <w:rsid w:val="00C367C6"/>
    <w:rsid w:val="00C41D30"/>
    <w:rsid w:val="00C52EC0"/>
    <w:rsid w:val="00C554C8"/>
    <w:rsid w:val="00C56418"/>
    <w:rsid w:val="00C649A2"/>
    <w:rsid w:val="00C67278"/>
    <w:rsid w:val="00C73D1C"/>
    <w:rsid w:val="00C74CDB"/>
    <w:rsid w:val="00C76A74"/>
    <w:rsid w:val="00C8015B"/>
    <w:rsid w:val="00C807A7"/>
    <w:rsid w:val="00C9218F"/>
    <w:rsid w:val="00C92379"/>
    <w:rsid w:val="00C92768"/>
    <w:rsid w:val="00C9454B"/>
    <w:rsid w:val="00C96148"/>
    <w:rsid w:val="00C96348"/>
    <w:rsid w:val="00C9708B"/>
    <w:rsid w:val="00CA2FFD"/>
    <w:rsid w:val="00CA3F73"/>
    <w:rsid w:val="00CB2E8C"/>
    <w:rsid w:val="00CC2BBD"/>
    <w:rsid w:val="00CC2F78"/>
    <w:rsid w:val="00CC48CF"/>
    <w:rsid w:val="00CC490D"/>
    <w:rsid w:val="00CC7224"/>
    <w:rsid w:val="00CD0B21"/>
    <w:rsid w:val="00CD1B40"/>
    <w:rsid w:val="00CD42FD"/>
    <w:rsid w:val="00CD6680"/>
    <w:rsid w:val="00CE1A7C"/>
    <w:rsid w:val="00CE22C9"/>
    <w:rsid w:val="00CE3DB6"/>
    <w:rsid w:val="00CE7DC7"/>
    <w:rsid w:val="00CF30D5"/>
    <w:rsid w:val="00CF3866"/>
    <w:rsid w:val="00D0394D"/>
    <w:rsid w:val="00D0485F"/>
    <w:rsid w:val="00D178A5"/>
    <w:rsid w:val="00D317C5"/>
    <w:rsid w:val="00D3204C"/>
    <w:rsid w:val="00D3592D"/>
    <w:rsid w:val="00D370D4"/>
    <w:rsid w:val="00D37581"/>
    <w:rsid w:val="00D428C1"/>
    <w:rsid w:val="00D42C45"/>
    <w:rsid w:val="00D46003"/>
    <w:rsid w:val="00D505F9"/>
    <w:rsid w:val="00D631E1"/>
    <w:rsid w:val="00D64D68"/>
    <w:rsid w:val="00D75055"/>
    <w:rsid w:val="00D77623"/>
    <w:rsid w:val="00D822F8"/>
    <w:rsid w:val="00D8675E"/>
    <w:rsid w:val="00DB44D0"/>
    <w:rsid w:val="00DB59BD"/>
    <w:rsid w:val="00DB677A"/>
    <w:rsid w:val="00DC30FD"/>
    <w:rsid w:val="00DC4711"/>
    <w:rsid w:val="00DE1936"/>
    <w:rsid w:val="00DE462D"/>
    <w:rsid w:val="00DE7E3C"/>
    <w:rsid w:val="00DF27A5"/>
    <w:rsid w:val="00DF298B"/>
    <w:rsid w:val="00E07505"/>
    <w:rsid w:val="00E107A4"/>
    <w:rsid w:val="00E140E2"/>
    <w:rsid w:val="00E14175"/>
    <w:rsid w:val="00E416DA"/>
    <w:rsid w:val="00E41727"/>
    <w:rsid w:val="00E47079"/>
    <w:rsid w:val="00E50CE5"/>
    <w:rsid w:val="00E529C0"/>
    <w:rsid w:val="00E547BC"/>
    <w:rsid w:val="00E611AA"/>
    <w:rsid w:val="00E62369"/>
    <w:rsid w:val="00E64A23"/>
    <w:rsid w:val="00E65C44"/>
    <w:rsid w:val="00E668BA"/>
    <w:rsid w:val="00E74C69"/>
    <w:rsid w:val="00E7666D"/>
    <w:rsid w:val="00E76FF4"/>
    <w:rsid w:val="00E95E15"/>
    <w:rsid w:val="00EA7B88"/>
    <w:rsid w:val="00EE366A"/>
    <w:rsid w:val="00EE4826"/>
    <w:rsid w:val="00EF50FD"/>
    <w:rsid w:val="00F15914"/>
    <w:rsid w:val="00F15D28"/>
    <w:rsid w:val="00F22D00"/>
    <w:rsid w:val="00F26F44"/>
    <w:rsid w:val="00F43E4E"/>
    <w:rsid w:val="00F44A3B"/>
    <w:rsid w:val="00F554C2"/>
    <w:rsid w:val="00F566E4"/>
    <w:rsid w:val="00F631AD"/>
    <w:rsid w:val="00F65CC5"/>
    <w:rsid w:val="00F8134E"/>
    <w:rsid w:val="00F81977"/>
    <w:rsid w:val="00FB2BCB"/>
    <w:rsid w:val="00FB54F6"/>
    <w:rsid w:val="00FB59F6"/>
    <w:rsid w:val="00FC1EBA"/>
    <w:rsid w:val="00FC3823"/>
    <w:rsid w:val="00FD01D2"/>
    <w:rsid w:val="00FD410B"/>
    <w:rsid w:val="00FD586C"/>
    <w:rsid w:val="00FD76C4"/>
    <w:rsid w:val="00FE15B5"/>
    <w:rsid w:val="00FE561A"/>
    <w:rsid w:val="750034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fill="f" fillcolor="white" stroke="f">
      <v:fill color="white" on="f"/>
      <v:stroke on="f"/>
    </o:shapedefaults>
    <o:shapelayout v:ext="edit">
      <o:idmap v:ext="edit" data="1"/>
    </o:shapelayout>
  </w:shapeDefaults>
  <w:decimalSymbol w:val="."/>
  <w:listSeparator w:val=","/>
  <w14:docId w14:val="2C7FA97E"/>
  <w15:docId w15:val="{4AC0CDA3-F2E3-489E-B9A0-E1FBED3E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paragraph" w:styleId="Heading1">
    <w:name w:val="heading 1"/>
    <w:basedOn w:val="Normal"/>
    <w:next w:val="Normal"/>
    <w:link w:val="Heading1Char"/>
    <w:autoRedefine/>
    <w:qFormat/>
    <w:rsid w:val="00244210"/>
    <w:pPr>
      <w:keepNext/>
      <w:widowControl/>
      <w:autoSpaceDE/>
      <w:autoSpaceDN/>
      <w:spacing w:before="480" w:after="120"/>
      <w:ind w:left="567" w:hanging="567"/>
      <w:outlineLvl w:val="0"/>
    </w:pPr>
    <w:rPr>
      <w:rFonts w:asciiTheme="minorHAnsi" w:eastAsia="Times New Roman" w:hAnsiTheme="minorHAnsi" w:cstheme="minorHAnsi"/>
      <w:b/>
      <w:color w:val="2C3E72" w:themeColor="accent6"/>
      <w:kern w:val="32"/>
      <w:sz w:val="24"/>
      <w:szCs w:val="24"/>
      <w:lang w:val="en-GB"/>
    </w:rPr>
  </w:style>
  <w:style w:type="paragraph" w:styleId="Heading2">
    <w:name w:val="heading 2"/>
    <w:basedOn w:val="Normal"/>
    <w:next w:val="Normal"/>
    <w:link w:val="Heading2Char"/>
    <w:autoRedefine/>
    <w:qFormat/>
    <w:rsid w:val="002439A8"/>
    <w:pPr>
      <w:keepNext/>
      <w:widowControl/>
      <w:autoSpaceDE/>
      <w:autoSpaceDN/>
      <w:spacing w:before="480" w:after="120"/>
      <w:ind w:left="578" w:hanging="578"/>
      <w:outlineLvl w:val="1"/>
    </w:pPr>
    <w:rPr>
      <w:rFonts w:asciiTheme="minorHAnsi" w:eastAsia="Times New Roman" w:hAnsiTheme="minorHAnsi" w:cstheme="minorHAnsi"/>
      <w:bCs/>
      <w:kern w:val="28"/>
      <w:sz w:val="24"/>
      <w:szCs w:val="24"/>
      <w:lang w:val="en-GB"/>
    </w:rPr>
  </w:style>
  <w:style w:type="paragraph" w:styleId="Heading3">
    <w:name w:val="heading 3"/>
    <w:basedOn w:val="Normal"/>
    <w:next w:val="Normal"/>
    <w:link w:val="Heading3Char"/>
    <w:qFormat/>
    <w:rsid w:val="00693F60"/>
    <w:pPr>
      <w:keepNext/>
      <w:widowControl/>
      <w:numPr>
        <w:ilvl w:val="2"/>
        <w:numId w:val="11"/>
      </w:numPr>
      <w:autoSpaceDE/>
      <w:autoSpaceDN/>
      <w:spacing w:before="480" w:after="120"/>
      <w:outlineLvl w:val="2"/>
    </w:pPr>
    <w:rPr>
      <w:rFonts w:ascii="Arial" w:eastAsia="Times New Roman" w:hAnsi="Arial" w:cs="Arial"/>
      <w:bCs/>
      <w:color w:val="333333"/>
      <w:kern w:val="28"/>
      <w:szCs w:val="26"/>
      <w:lang w:val="en-GB"/>
    </w:rPr>
  </w:style>
  <w:style w:type="paragraph" w:styleId="Heading7">
    <w:name w:val="heading 7"/>
    <w:aliases w:val="Appendices"/>
    <w:basedOn w:val="Heading1"/>
    <w:next w:val="Head1Normal"/>
    <w:link w:val="Heading7Char"/>
    <w:qFormat/>
    <w:rsid w:val="00693F60"/>
    <w:pPr>
      <w:numPr>
        <w:ilvl w:val="6"/>
      </w:numPr>
      <w:spacing w:after="60"/>
      <w:ind w:left="567" w:hanging="567"/>
      <w:outlineLvl w:val="6"/>
    </w:pPr>
    <w:rPr>
      <w:rFonts w:ascii="Verdana" w:hAnsi="Verdana"/>
    </w:rPr>
  </w:style>
  <w:style w:type="paragraph" w:styleId="Heading8">
    <w:name w:val="heading 8"/>
    <w:aliases w:val="AppendixSub"/>
    <w:basedOn w:val="Normal"/>
    <w:next w:val="Normal"/>
    <w:link w:val="Heading8Char"/>
    <w:qFormat/>
    <w:rsid w:val="00693F60"/>
    <w:pPr>
      <w:keepNext/>
      <w:widowControl/>
      <w:numPr>
        <w:ilvl w:val="7"/>
        <w:numId w:val="11"/>
      </w:numPr>
      <w:tabs>
        <w:tab w:val="left" w:pos="851"/>
        <w:tab w:val="left" w:pos="1134"/>
      </w:tabs>
      <w:autoSpaceDE/>
      <w:autoSpaceDN/>
      <w:spacing w:before="240" w:after="60"/>
      <w:outlineLvl w:val="7"/>
    </w:pPr>
    <w:rPr>
      <w:rFonts w:ascii="Verdana" w:eastAsia="Times New Roman" w:hAnsi="Verdana" w:cs="Arial"/>
      <w:b/>
      <w:iCs/>
      <w:color w:val="333333"/>
      <w:kern w:val="2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93F60"/>
    <w:rPr>
      <w:rFonts w:ascii="Calibri Light" w:eastAsia="Calibri Light" w:hAnsi="Calibri Light" w:cs="Calibri Light"/>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Normal-paragraph">
    <w:name w:val="Normal-paragraph"/>
    <w:basedOn w:val="Normal"/>
    <w:link w:val="Normal-paragraphChar"/>
    <w:uiPriority w:val="1"/>
    <w:qFormat/>
    <w:rsid w:val="00693F60"/>
    <w:pPr>
      <w:tabs>
        <w:tab w:val="left" w:pos="4107"/>
        <w:tab w:val="left" w:pos="6883"/>
      </w:tabs>
      <w:spacing w:line="480" w:lineRule="exact"/>
    </w:pPr>
    <w:rPr>
      <w:color w:val="383838"/>
      <w:sz w:val="24"/>
    </w:rPr>
  </w:style>
  <w:style w:type="paragraph" w:customStyle="1" w:styleId="header-1">
    <w:name w:val="header-1"/>
    <w:basedOn w:val="Style1"/>
    <w:link w:val="header-1Char"/>
    <w:uiPriority w:val="1"/>
    <w:qFormat/>
    <w:rsid w:val="00693F60"/>
    <w:pPr>
      <w:jc w:val="left"/>
    </w:pPr>
    <w:rPr>
      <w:rFonts w:ascii="Calibri Light" w:hAnsi="Calibri Light" w:cs="Calibri Light"/>
      <w:b/>
      <w:color w:val="262626"/>
      <w:spacing w:val="6"/>
      <w:szCs w:val="24"/>
    </w:rPr>
  </w:style>
  <w:style w:type="character" w:customStyle="1" w:styleId="Normal-paragraphChar">
    <w:name w:val="Normal-paragraph Char"/>
    <w:basedOn w:val="DefaultParagraphFont"/>
    <w:link w:val="Normal-paragraph"/>
    <w:uiPriority w:val="1"/>
    <w:rsid w:val="00693F60"/>
    <w:rPr>
      <w:rFonts w:ascii="Calibri" w:eastAsia="Calibri" w:hAnsi="Calibri" w:cs="Calibri"/>
      <w:color w:val="383838"/>
      <w:sz w:val="24"/>
    </w:rPr>
  </w:style>
  <w:style w:type="paragraph" w:customStyle="1" w:styleId="bullet-point">
    <w:name w:val="bullet-point"/>
    <w:basedOn w:val="Style1"/>
    <w:link w:val="bullet-pointChar"/>
    <w:uiPriority w:val="1"/>
    <w:qFormat/>
    <w:rsid w:val="00693F60"/>
    <w:pPr>
      <w:numPr>
        <w:numId w:val="12"/>
      </w:numPr>
      <w:jc w:val="left"/>
    </w:pPr>
    <w:rPr>
      <w:rFonts w:ascii="Calibri Light" w:hAnsi="Calibri Light" w:cs="Calibri Light"/>
      <w:color w:val="777677"/>
    </w:rPr>
  </w:style>
  <w:style w:type="character" w:customStyle="1" w:styleId="header-1Char">
    <w:name w:val="header-1 Char"/>
    <w:basedOn w:val="Style1Char"/>
    <w:link w:val="header-1"/>
    <w:uiPriority w:val="1"/>
    <w:rsid w:val="00693F60"/>
    <w:rPr>
      <w:rFonts w:ascii="Calibri Light" w:eastAsia="Calibri" w:hAnsi="Calibri Light" w:cs="Calibri Light"/>
      <w:b/>
      <w:color w:val="262626"/>
      <w:spacing w:val="6"/>
      <w:sz w:val="24"/>
      <w:szCs w:val="24"/>
    </w:rPr>
  </w:style>
  <w:style w:type="paragraph" w:customStyle="1" w:styleId="number-style">
    <w:name w:val="number-style"/>
    <w:basedOn w:val="Style1"/>
    <w:next w:val="ListNumber"/>
    <w:link w:val="number-styleChar"/>
    <w:uiPriority w:val="1"/>
    <w:qFormat/>
    <w:rsid w:val="00693F60"/>
    <w:pPr>
      <w:numPr>
        <w:numId w:val="13"/>
      </w:numPr>
      <w:jc w:val="left"/>
    </w:pPr>
    <w:rPr>
      <w:rFonts w:cstheme="minorHAnsi"/>
      <w:color w:val="777677"/>
    </w:rPr>
  </w:style>
  <w:style w:type="character" w:customStyle="1" w:styleId="bullet-pointChar">
    <w:name w:val="bullet-point Char"/>
    <w:basedOn w:val="Style1Char"/>
    <w:link w:val="bullet-point"/>
    <w:uiPriority w:val="1"/>
    <w:rsid w:val="00693F60"/>
    <w:rPr>
      <w:rFonts w:ascii="Calibri Light" w:eastAsia="Calibri" w:hAnsi="Calibri Light" w:cs="Calibri Light"/>
      <w:color w:val="777677"/>
      <w:sz w:val="24"/>
    </w:rPr>
  </w:style>
  <w:style w:type="paragraph" w:customStyle="1" w:styleId="table-header">
    <w:name w:val="table-header"/>
    <w:basedOn w:val="Style1"/>
    <w:link w:val="table-headerChar"/>
    <w:uiPriority w:val="1"/>
    <w:qFormat/>
    <w:rsid w:val="00693F60"/>
    <w:pPr>
      <w:ind w:left="170" w:right="170"/>
      <w:jc w:val="left"/>
    </w:pPr>
  </w:style>
  <w:style w:type="paragraph" w:styleId="ListNumber">
    <w:name w:val="List Number"/>
    <w:basedOn w:val="Normal"/>
    <w:uiPriority w:val="99"/>
    <w:semiHidden/>
    <w:unhideWhenUsed/>
    <w:rsid w:val="00125897"/>
    <w:pPr>
      <w:numPr>
        <w:numId w:val="4"/>
      </w:numPr>
      <w:contextualSpacing/>
    </w:pPr>
  </w:style>
  <w:style w:type="character" w:customStyle="1" w:styleId="number-styleChar">
    <w:name w:val="number-style Char"/>
    <w:basedOn w:val="Style1Char"/>
    <w:link w:val="number-style"/>
    <w:uiPriority w:val="1"/>
    <w:rsid w:val="00693F60"/>
    <w:rPr>
      <w:rFonts w:ascii="Calibri" w:eastAsia="Calibri" w:hAnsi="Calibri" w:cstheme="minorHAnsi"/>
      <w:color w:val="777677"/>
      <w:sz w:val="24"/>
    </w:rPr>
  </w:style>
  <w:style w:type="character" w:customStyle="1" w:styleId="table-headerChar">
    <w:name w:val="table-header Char"/>
    <w:basedOn w:val="Style1Char"/>
    <w:link w:val="table-header"/>
    <w:uiPriority w:val="1"/>
    <w:rsid w:val="00693F60"/>
    <w:rPr>
      <w:rFonts w:ascii="Calibri" w:eastAsia="Calibri" w:hAnsi="Calibri" w:cs="Calibri"/>
      <w:color w:val="616162"/>
      <w:sz w:val="24"/>
    </w:rPr>
  </w:style>
  <w:style w:type="table" w:customStyle="1" w:styleId="Style2">
    <w:name w:val="Style2"/>
    <w:basedOn w:val="TableNormal"/>
    <w:uiPriority w:val="99"/>
    <w:rsid w:val="00A502E5"/>
    <w:pPr>
      <w:widowControl/>
      <w:autoSpaceDE/>
      <w:autoSpaceDN/>
    </w:pPr>
    <w:tblPr/>
    <w:tcPr>
      <w:shd w:val="clear" w:color="auto" w:fill="auto"/>
    </w:tcPr>
  </w:style>
  <w:style w:type="paragraph" w:customStyle="1" w:styleId="Style3">
    <w:name w:val="Style3"/>
    <w:basedOn w:val="header-1"/>
    <w:link w:val="Style3Char"/>
    <w:uiPriority w:val="1"/>
    <w:qFormat/>
    <w:rsid w:val="00693F60"/>
    <w:rPr>
      <w:b w:val="0"/>
    </w:rPr>
  </w:style>
  <w:style w:type="character" w:customStyle="1" w:styleId="Style3Char">
    <w:name w:val="Style3 Char"/>
    <w:basedOn w:val="header-1Char"/>
    <w:link w:val="Style3"/>
    <w:uiPriority w:val="1"/>
    <w:rsid w:val="00693F60"/>
    <w:rPr>
      <w:rFonts w:ascii="Calibri Light" w:eastAsia="Calibri" w:hAnsi="Calibri Light" w:cs="Calibri Light"/>
      <w:b w:val="0"/>
      <w:color w:val="262626"/>
      <w:spacing w:val="6"/>
      <w:sz w:val="24"/>
      <w:szCs w:val="24"/>
    </w:rPr>
  </w:style>
  <w:style w:type="character" w:customStyle="1" w:styleId="BodyTextChar">
    <w:name w:val="Body Text Char"/>
    <w:basedOn w:val="DefaultParagraphFont"/>
    <w:link w:val="BodyText"/>
    <w:uiPriority w:val="1"/>
    <w:rsid w:val="00693F60"/>
    <w:rPr>
      <w:rFonts w:ascii="Calibri Light" w:eastAsia="Calibri Light" w:hAnsi="Calibri Light" w:cs="Calibri Light"/>
      <w:sz w:val="28"/>
      <w:szCs w:val="28"/>
    </w:rPr>
  </w:style>
  <w:style w:type="paragraph" w:customStyle="1" w:styleId="normal-paragraph0">
    <w:name w:val="normal-paragraph"/>
    <w:basedOn w:val="Normal"/>
    <w:link w:val="normal-paragraphChar0"/>
    <w:uiPriority w:val="1"/>
    <w:qFormat/>
    <w:rsid w:val="00693F60"/>
    <w:pPr>
      <w:spacing w:line="312" w:lineRule="auto"/>
    </w:pPr>
    <w:rPr>
      <w:color w:val="383838"/>
      <w:sz w:val="24"/>
      <w:szCs w:val="24"/>
    </w:rPr>
  </w:style>
  <w:style w:type="character" w:customStyle="1" w:styleId="normal-paragraphChar0">
    <w:name w:val="normal-paragraph Char"/>
    <w:basedOn w:val="DefaultParagraphFont"/>
    <w:link w:val="normal-paragraph0"/>
    <w:uiPriority w:val="1"/>
    <w:rsid w:val="00693F60"/>
    <w:rPr>
      <w:rFonts w:ascii="Calibri" w:eastAsia="Calibri" w:hAnsi="Calibri" w:cs="Calibri"/>
      <w:color w:val="383838"/>
      <w:sz w:val="24"/>
      <w:szCs w:val="24"/>
    </w:rPr>
  </w:style>
  <w:style w:type="table" w:customStyle="1" w:styleId="TableGrid2">
    <w:name w:val="Table Grid2"/>
    <w:basedOn w:val="TableNormal"/>
    <w:next w:val="TableGrid"/>
    <w:rsid w:val="0084669E"/>
    <w:pPr>
      <w:widowControl/>
      <w:autoSpaceDE/>
      <w:autoSpaceDN/>
    </w:pPr>
    <w:rPr>
      <w:rFonts w:ascii="Times New Roman" w:eastAsia="Times New Roman" w:hAnsi="Times New Roman" w:cs="Arial"/>
      <w:color w:val="333333"/>
      <w:kern w:val="28"/>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104222"/>
    <w:pPr>
      <w:widowControl/>
      <w:tabs>
        <w:tab w:val="left" w:pos="400"/>
        <w:tab w:val="right" w:leader="dot" w:pos="9639"/>
      </w:tabs>
      <w:autoSpaceDE/>
      <w:autoSpaceDN/>
      <w:spacing w:line="360" w:lineRule="auto"/>
    </w:pPr>
    <w:rPr>
      <w:rFonts w:ascii="Arial" w:eastAsia="Times New Roman" w:hAnsi="Arial" w:cs="Arial"/>
      <w:color w:val="333333"/>
      <w:kern w:val="28"/>
      <w:szCs w:val="20"/>
      <w:lang w:val="en-GB"/>
    </w:rPr>
  </w:style>
  <w:style w:type="paragraph" w:styleId="TOC2">
    <w:name w:val="toc 2"/>
    <w:basedOn w:val="Normal"/>
    <w:next w:val="Normal"/>
    <w:autoRedefine/>
    <w:uiPriority w:val="39"/>
    <w:rsid w:val="00104222"/>
    <w:pPr>
      <w:widowControl/>
      <w:tabs>
        <w:tab w:val="left" w:pos="880"/>
        <w:tab w:val="right" w:leader="dot" w:pos="9639"/>
      </w:tabs>
      <w:autoSpaceDE/>
      <w:autoSpaceDN/>
      <w:spacing w:line="360" w:lineRule="auto"/>
      <w:ind w:left="198"/>
    </w:pPr>
    <w:rPr>
      <w:rFonts w:ascii="Arial" w:eastAsia="Times New Roman" w:hAnsi="Arial" w:cs="Arial"/>
      <w:noProof/>
      <w:color w:val="333333"/>
      <w:kern w:val="28"/>
      <w:szCs w:val="20"/>
      <w:lang w:val="en-GB"/>
    </w:rPr>
  </w:style>
  <w:style w:type="character" w:styleId="Hyperlink">
    <w:name w:val="Hyperlink"/>
    <w:basedOn w:val="DefaultParagraphFont"/>
    <w:uiPriority w:val="99"/>
    <w:rsid w:val="00104222"/>
    <w:rPr>
      <w:color w:val="0000FF"/>
      <w:u w:val="single"/>
    </w:rPr>
  </w:style>
  <w:style w:type="character" w:customStyle="1" w:styleId="normaltextrun">
    <w:name w:val="normaltextrun"/>
    <w:basedOn w:val="DefaultParagraphFont"/>
    <w:rsid w:val="00104222"/>
  </w:style>
  <w:style w:type="character" w:customStyle="1" w:styleId="eop">
    <w:name w:val="eop"/>
    <w:basedOn w:val="DefaultParagraphFont"/>
    <w:rsid w:val="00104222"/>
  </w:style>
  <w:style w:type="character" w:customStyle="1" w:styleId="Heading1Char">
    <w:name w:val="Heading 1 Char"/>
    <w:basedOn w:val="DefaultParagraphFont"/>
    <w:link w:val="Heading1"/>
    <w:rsid w:val="00244210"/>
    <w:rPr>
      <w:rFonts w:eastAsia="Times New Roman" w:cstheme="minorHAnsi"/>
      <w:b/>
      <w:color w:val="2C3E72" w:themeColor="accent6"/>
      <w:kern w:val="32"/>
      <w:sz w:val="24"/>
      <w:szCs w:val="24"/>
      <w:lang w:val="en-GB"/>
    </w:rPr>
  </w:style>
  <w:style w:type="character" w:customStyle="1" w:styleId="Heading2Char">
    <w:name w:val="Heading 2 Char"/>
    <w:basedOn w:val="DefaultParagraphFont"/>
    <w:link w:val="Heading2"/>
    <w:rsid w:val="002439A8"/>
    <w:rPr>
      <w:rFonts w:eastAsia="Times New Roman" w:cstheme="minorHAnsi"/>
      <w:bCs/>
      <w:kern w:val="28"/>
      <w:sz w:val="24"/>
      <w:szCs w:val="24"/>
      <w:lang w:val="en-GB"/>
    </w:rPr>
  </w:style>
  <w:style w:type="character" w:customStyle="1" w:styleId="Heading3Char">
    <w:name w:val="Heading 3 Char"/>
    <w:basedOn w:val="DefaultParagraphFont"/>
    <w:link w:val="Heading3"/>
    <w:rsid w:val="00693F60"/>
    <w:rPr>
      <w:rFonts w:ascii="Arial" w:eastAsia="Times New Roman" w:hAnsi="Arial" w:cs="Arial"/>
      <w:bCs/>
      <w:color w:val="333333"/>
      <w:kern w:val="28"/>
      <w:szCs w:val="26"/>
      <w:lang w:val="en-GB"/>
    </w:rPr>
  </w:style>
  <w:style w:type="character" w:customStyle="1" w:styleId="Heading7Char">
    <w:name w:val="Heading 7 Char"/>
    <w:aliases w:val="Appendices Char"/>
    <w:basedOn w:val="DefaultParagraphFont"/>
    <w:link w:val="Heading7"/>
    <w:rsid w:val="00693F60"/>
    <w:rPr>
      <w:rFonts w:ascii="Verdana" w:eastAsia="Times New Roman" w:hAnsi="Verdana" w:cs="Arial"/>
      <w:b/>
      <w:color w:val="2B3D73"/>
      <w:kern w:val="32"/>
      <w:sz w:val="28"/>
      <w:szCs w:val="24"/>
      <w:lang w:val="en-GB"/>
    </w:rPr>
  </w:style>
  <w:style w:type="character" w:customStyle="1" w:styleId="Heading8Char">
    <w:name w:val="Heading 8 Char"/>
    <w:aliases w:val="AppendixSub Char"/>
    <w:basedOn w:val="DefaultParagraphFont"/>
    <w:link w:val="Heading8"/>
    <w:rsid w:val="00693F60"/>
    <w:rPr>
      <w:rFonts w:ascii="Verdana" w:eastAsia="Times New Roman" w:hAnsi="Verdana" w:cs="Arial"/>
      <w:b/>
      <w:iCs/>
      <w:color w:val="333333"/>
      <w:kern w:val="28"/>
      <w:sz w:val="24"/>
      <w:szCs w:val="24"/>
      <w:lang w:val="en-GB"/>
    </w:rPr>
  </w:style>
  <w:style w:type="paragraph" w:customStyle="1" w:styleId="Head1Normal">
    <w:name w:val="Head1Normal"/>
    <w:basedOn w:val="Normal"/>
    <w:link w:val="Head1NormalChar"/>
    <w:rsid w:val="000500C5"/>
    <w:pPr>
      <w:keepNext/>
      <w:widowControl/>
      <w:autoSpaceDE/>
      <w:autoSpaceDN/>
      <w:spacing w:before="120" w:after="120"/>
      <w:jc w:val="both"/>
    </w:pPr>
    <w:rPr>
      <w:rFonts w:ascii="Verdana" w:eastAsia="Times New Roman" w:hAnsi="Verdana" w:cs="Arial"/>
      <w:color w:val="333333"/>
      <w:kern w:val="28"/>
      <w:sz w:val="20"/>
      <w:szCs w:val="20"/>
      <w:lang w:val="en-GB"/>
    </w:rPr>
  </w:style>
  <w:style w:type="character" w:customStyle="1" w:styleId="Head1NormalChar">
    <w:name w:val="Head1Normal Char"/>
    <w:basedOn w:val="DefaultParagraphFont"/>
    <w:link w:val="Head1Normal"/>
    <w:rsid w:val="000500C5"/>
    <w:rPr>
      <w:rFonts w:ascii="Verdana" w:eastAsia="Times New Roman" w:hAnsi="Verdana" w:cs="Arial"/>
      <w:color w:val="333333"/>
      <w:kern w:val="28"/>
      <w:sz w:val="20"/>
      <w:szCs w:val="20"/>
      <w:lang w:val="en-GB"/>
    </w:rPr>
  </w:style>
  <w:style w:type="paragraph" w:styleId="BalloonText">
    <w:name w:val="Balloon Text"/>
    <w:basedOn w:val="Normal"/>
    <w:link w:val="BalloonTextChar"/>
    <w:uiPriority w:val="99"/>
    <w:semiHidden/>
    <w:unhideWhenUsed/>
    <w:rsid w:val="00142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2841"/>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42841"/>
    <w:rPr>
      <w:sz w:val="16"/>
      <w:szCs w:val="16"/>
    </w:rPr>
  </w:style>
  <w:style w:type="paragraph" w:styleId="CommentText">
    <w:name w:val="annotation text"/>
    <w:basedOn w:val="Normal"/>
    <w:link w:val="CommentTextChar"/>
    <w:uiPriority w:val="99"/>
    <w:semiHidden/>
    <w:unhideWhenUsed/>
    <w:rsid w:val="00142841"/>
    <w:rPr>
      <w:sz w:val="20"/>
      <w:szCs w:val="20"/>
    </w:rPr>
  </w:style>
  <w:style w:type="character" w:customStyle="1" w:styleId="CommentTextChar">
    <w:name w:val="Comment Text Char"/>
    <w:basedOn w:val="DefaultParagraphFont"/>
    <w:link w:val="CommentText"/>
    <w:uiPriority w:val="99"/>
    <w:semiHidden/>
    <w:rsid w:val="0014284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2841"/>
    <w:rPr>
      <w:b/>
      <w:bCs/>
    </w:rPr>
  </w:style>
  <w:style w:type="character" w:customStyle="1" w:styleId="CommentSubjectChar">
    <w:name w:val="Comment Subject Char"/>
    <w:basedOn w:val="CommentTextChar"/>
    <w:link w:val="CommentSubject"/>
    <w:uiPriority w:val="99"/>
    <w:semiHidden/>
    <w:rsid w:val="00142841"/>
    <w:rPr>
      <w:rFonts w:ascii="Calibri" w:eastAsia="Calibri" w:hAnsi="Calibri" w:cs="Calibri"/>
      <w:b/>
      <w:bCs/>
      <w:sz w:val="20"/>
      <w:szCs w:val="20"/>
    </w:rPr>
  </w:style>
  <w:style w:type="character" w:styleId="UnresolvedMention">
    <w:name w:val="Unresolved Mention"/>
    <w:basedOn w:val="DefaultParagraphFont"/>
    <w:uiPriority w:val="99"/>
    <w:semiHidden/>
    <w:unhideWhenUsed/>
    <w:rsid w:val="00573DD4"/>
    <w:rPr>
      <w:color w:val="605E5C"/>
      <w:shd w:val="clear" w:color="auto" w:fill="E1DFDD"/>
    </w:rPr>
  </w:style>
  <w:style w:type="paragraph" w:styleId="NormalWeb">
    <w:name w:val="Normal (Web)"/>
    <w:basedOn w:val="Normal"/>
    <w:uiPriority w:val="99"/>
    <w:semiHidden/>
    <w:unhideWhenUsed/>
    <w:rsid w:val="00E107A4"/>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E107A4"/>
    <w:rPr>
      <w:rFonts w:ascii="Segoe UI" w:hAnsi="Segoe UI" w:cs="Segoe UI"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823">
      <w:bodyDiv w:val="1"/>
      <w:marLeft w:val="0"/>
      <w:marRight w:val="0"/>
      <w:marTop w:val="0"/>
      <w:marBottom w:val="0"/>
      <w:divBdr>
        <w:top w:val="none" w:sz="0" w:space="0" w:color="auto"/>
        <w:left w:val="none" w:sz="0" w:space="0" w:color="auto"/>
        <w:bottom w:val="none" w:sz="0" w:space="0" w:color="auto"/>
        <w:right w:val="none" w:sz="0" w:space="0" w:color="auto"/>
      </w:divBdr>
    </w:div>
    <w:div w:id="43260443">
      <w:bodyDiv w:val="1"/>
      <w:marLeft w:val="0"/>
      <w:marRight w:val="0"/>
      <w:marTop w:val="0"/>
      <w:marBottom w:val="0"/>
      <w:divBdr>
        <w:top w:val="none" w:sz="0" w:space="0" w:color="auto"/>
        <w:left w:val="none" w:sz="0" w:space="0" w:color="auto"/>
        <w:bottom w:val="none" w:sz="0" w:space="0" w:color="auto"/>
        <w:right w:val="none" w:sz="0" w:space="0" w:color="auto"/>
      </w:divBdr>
    </w:div>
    <w:div w:id="311257172">
      <w:bodyDiv w:val="1"/>
      <w:marLeft w:val="0"/>
      <w:marRight w:val="0"/>
      <w:marTop w:val="0"/>
      <w:marBottom w:val="0"/>
      <w:divBdr>
        <w:top w:val="none" w:sz="0" w:space="0" w:color="auto"/>
        <w:left w:val="none" w:sz="0" w:space="0" w:color="auto"/>
        <w:bottom w:val="none" w:sz="0" w:space="0" w:color="auto"/>
        <w:right w:val="none" w:sz="0" w:space="0" w:color="auto"/>
      </w:divBdr>
    </w:div>
    <w:div w:id="1255362396">
      <w:bodyDiv w:val="1"/>
      <w:marLeft w:val="0"/>
      <w:marRight w:val="0"/>
      <w:marTop w:val="0"/>
      <w:marBottom w:val="0"/>
      <w:divBdr>
        <w:top w:val="none" w:sz="0" w:space="0" w:color="auto"/>
        <w:left w:val="none" w:sz="0" w:space="0" w:color="auto"/>
        <w:bottom w:val="none" w:sz="0" w:space="0" w:color="auto"/>
        <w:right w:val="none" w:sz="0" w:space="0" w:color="auto"/>
      </w:divBdr>
    </w:div>
    <w:div w:id="1816143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socio-economic-duty-scrutiny-framework-htm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209105\NHS%20Wales\DHCW%20Governance%20Team%20-%20Documents\General\DHCW%20Templates\TEM-DHCW%20Report%20Cover%20Sheet%20v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4DC421C304517A89B0715C57B5D2B"/>
        <w:category>
          <w:name w:val="General"/>
          <w:gallery w:val="placeholder"/>
        </w:category>
        <w:types>
          <w:type w:val="bbPlcHdr"/>
        </w:types>
        <w:behaviors>
          <w:behavior w:val="content"/>
        </w:behaviors>
        <w:guid w:val="{2A450CDA-BE8C-44D8-AEC8-903B6CBE170C}"/>
      </w:docPartPr>
      <w:docPartBody>
        <w:p w:rsidR="00ED4701" w:rsidRDefault="00C367C6">
          <w:pPr>
            <w:pStyle w:val="85E4DC421C304517A89B0715C57B5D2B"/>
          </w:pPr>
          <w:r w:rsidRPr="00F35F0B">
            <w:rPr>
              <w:rStyle w:val="PlaceholderText"/>
            </w:rPr>
            <w:t>Choose an item.</w:t>
          </w:r>
        </w:p>
      </w:docPartBody>
    </w:docPart>
    <w:docPart>
      <w:docPartPr>
        <w:name w:val="AC4339E2D3FA4B5B9653EC8D26DE781D"/>
        <w:category>
          <w:name w:val="General"/>
          <w:gallery w:val="placeholder"/>
        </w:category>
        <w:types>
          <w:type w:val="bbPlcHdr"/>
        </w:types>
        <w:behaviors>
          <w:behavior w:val="content"/>
        </w:behaviors>
        <w:guid w:val="{16737132-0D4D-452F-983F-37240D3A630C}"/>
      </w:docPartPr>
      <w:docPartBody>
        <w:p w:rsidR="00ED4701" w:rsidRDefault="00C367C6">
          <w:pPr>
            <w:pStyle w:val="AC4339E2D3FA4B5B9653EC8D26DE781D"/>
          </w:pPr>
          <w:r w:rsidRPr="00A957A3">
            <w:rPr>
              <w:rStyle w:val="PlaceholderText"/>
            </w:rPr>
            <w:t>Choose an item.</w:t>
          </w:r>
        </w:p>
      </w:docPartBody>
    </w:docPart>
    <w:docPart>
      <w:docPartPr>
        <w:name w:val="A913621F866B4D3A9717F39A5B1D8086"/>
        <w:category>
          <w:name w:val="General"/>
          <w:gallery w:val="placeholder"/>
        </w:category>
        <w:types>
          <w:type w:val="bbPlcHdr"/>
        </w:types>
        <w:behaviors>
          <w:behavior w:val="content"/>
        </w:behaviors>
        <w:guid w:val="{C813E144-AE6D-4FD3-A865-53E0335BC12E}"/>
      </w:docPartPr>
      <w:docPartBody>
        <w:p w:rsidR="00ED4701" w:rsidRDefault="00C367C6">
          <w:pPr>
            <w:pStyle w:val="A913621F866B4D3A9717F39A5B1D8086"/>
          </w:pPr>
          <w:r w:rsidRPr="00F35F0B">
            <w:rPr>
              <w:rStyle w:val="PlaceholderText"/>
            </w:rPr>
            <w:t>Choose an item.</w:t>
          </w:r>
        </w:p>
      </w:docPartBody>
    </w:docPart>
    <w:docPart>
      <w:docPartPr>
        <w:name w:val="16BB3DA613EB4EFBB41C326D2D594447"/>
        <w:category>
          <w:name w:val="General"/>
          <w:gallery w:val="placeholder"/>
        </w:category>
        <w:types>
          <w:type w:val="bbPlcHdr"/>
        </w:types>
        <w:behaviors>
          <w:behavior w:val="content"/>
        </w:behaviors>
        <w:guid w:val="{CBF07D3A-38B4-4CC9-A867-87EACFBA3642}"/>
      </w:docPartPr>
      <w:docPartBody>
        <w:p w:rsidR="00ED4701" w:rsidRDefault="00C367C6">
          <w:pPr>
            <w:pStyle w:val="16BB3DA613EB4EFBB41C326D2D594447"/>
          </w:pPr>
          <w:r w:rsidRPr="00F35F0B">
            <w:rPr>
              <w:rStyle w:val="PlaceholderText"/>
            </w:rPr>
            <w:t>Choose an item.</w:t>
          </w:r>
        </w:p>
      </w:docPartBody>
    </w:docPart>
    <w:docPart>
      <w:docPartPr>
        <w:name w:val="8CAD111DB84D464D980F16FA997A0407"/>
        <w:category>
          <w:name w:val="General"/>
          <w:gallery w:val="placeholder"/>
        </w:category>
        <w:types>
          <w:type w:val="bbPlcHdr"/>
        </w:types>
        <w:behaviors>
          <w:behavior w:val="content"/>
        </w:behaviors>
        <w:guid w:val="{EE2451C9-5AF2-4B6D-BF09-4DD25EA33C0E}"/>
      </w:docPartPr>
      <w:docPartBody>
        <w:p w:rsidR="00ED4701" w:rsidRDefault="00C367C6">
          <w:pPr>
            <w:pStyle w:val="8CAD111DB84D464D980F16FA997A0407"/>
          </w:pPr>
          <w:r w:rsidRPr="00F35F0B">
            <w:rPr>
              <w:rStyle w:val="PlaceholderText"/>
            </w:rPr>
            <w:t>Choose an item.</w:t>
          </w:r>
        </w:p>
      </w:docPartBody>
    </w:docPart>
    <w:docPart>
      <w:docPartPr>
        <w:name w:val="C88BB17B3B684B6AA988F6534E89662C"/>
        <w:category>
          <w:name w:val="General"/>
          <w:gallery w:val="placeholder"/>
        </w:category>
        <w:types>
          <w:type w:val="bbPlcHdr"/>
        </w:types>
        <w:behaviors>
          <w:behavior w:val="content"/>
        </w:behaviors>
        <w:guid w:val="{B7F3F399-D7E8-428B-822E-A47474B9EC5A}"/>
      </w:docPartPr>
      <w:docPartBody>
        <w:p w:rsidR="00D94921" w:rsidRDefault="003D4DE0" w:rsidP="003D4DE0">
          <w:pPr>
            <w:pStyle w:val="C88BB17B3B684B6AA988F6534E89662C"/>
          </w:pPr>
          <w:r w:rsidRPr="00F35F0B">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662270BE-121F-42BA-90B0-60EBF60C9ABB}"/>
      </w:docPartPr>
      <w:docPartBody>
        <w:p w:rsidR="00661672" w:rsidRDefault="00BB11FA">
          <w:r w:rsidRPr="008828E3">
            <w:rPr>
              <w:rStyle w:val="PlaceholderText"/>
            </w:rPr>
            <w:t>Choose an item.</w:t>
          </w:r>
        </w:p>
      </w:docPartBody>
    </w:docPart>
    <w:docPart>
      <w:docPartPr>
        <w:name w:val="C6A3CD14C60640A39688B7AA5BA8C04B"/>
        <w:category>
          <w:name w:val="General"/>
          <w:gallery w:val="placeholder"/>
        </w:category>
        <w:types>
          <w:type w:val="bbPlcHdr"/>
        </w:types>
        <w:behaviors>
          <w:behavior w:val="content"/>
        </w:behaviors>
        <w:guid w:val="{D1849C80-BE88-4FB7-A7A7-49A4D10AF355}"/>
      </w:docPartPr>
      <w:docPartBody>
        <w:p w:rsidR="00661672" w:rsidRDefault="00BB11FA" w:rsidP="00BB11FA">
          <w:pPr>
            <w:pStyle w:val="C6A3CD14C60640A39688B7AA5BA8C04B"/>
          </w:pPr>
          <w:r w:rsidRPr="008828E3">
            <w:rPr>
              <w:rStyle w:val="PlaceholderText"/>
            </w:rPr>
            <w:t>Choose an item.</w:t>
          </w:r>
        </w:p>
      </w:docPartBody>
    </w:docPart>
    <w:docPart>
      <w:docPartPr>
        <w:name w:val="D8DD8FDA43B44B86A055046D544E4723"/>
        <w:category>
          <w:name w:val="General"/>
          <w:gallery w:val="placeholder"/>
        </w:category>
        <w:types>
          <w:type w:val="bbPlcHdr"/>
        </w:types>
        <w:behaviors>
          <w:behavior w:val="content"/>
        </w:behaviors>
        <w:guid w:val="{4A74604F-0FFC-4064-B69B-A483D1E4D41B}"/>
      </w:docPartPr>
      <w:docPartBody>
        <w:p w:rsidR="00661672" w:rsidRDefault="00BB11FA" w:rsidP="00BB11FA">
          <w:pPr>
            <w:pStyle w:val="D8DD8FDA43B44B86A055046D544E4723"/>
          </w:pPr>
          <w:r w:rsidRPr="00F35F0B">
            <w:rPr>
              <w:rStyle w:val="PlaceholderText"/>
            </w:rPr>
            <w:t>Choose an item.</w:t>
          </w:r>
        </w:p>
      </w:docPartBody>
    </w:docPart>
    <w:docPart>
      <w:docPartPr>
        <w:name w:val="1B4C7FF0966844ECA72C375801B8A57D"/>
        <w:category>
          <w:name w:val="General"/>
          <w:gallery w:val="placeholder"/>
        </w:category>
        <w:types>
          <w:type w:val="bbPlcHdr"/>
        </w:types>
        <w:behaviors>
          <w:behavior w:val="content"/>
        </w:behaviors>
        <w:guid w:val="{B2299E10-63C3-4488-8F75-970270C3C7B4}"/>
      </w:docPartPr>
      <w:docPartBody>
        <w:p w:rsidR="00661672" w:rsidRDefault="00BB11FA" w:rsidP="00BB11FA">
          <w:pPr>
            <w:pStyle w:val="1B4C7FF0966844ECA72C375801B8A57D"/>
          </w:pPr>
          <w:r w:rsidRPr="008828E3">
            <w:rPr>
              <w:rStyle w:val="PlaceholderText"/>
            </w:rPr>
            <w:t>Choose an item.</w:t>
          </w:r>
        </w:p>
      </w:docPartBody>
    </w:docPart>
    <w:docPart>
      <w:docPartPr>
        <w:name w:val="41A2DE5C10064B08990CD41B366AF27A"/>
        <w:category>
          <w:name w:val="General"/>
          <w:gallery w:val="placeholder"/>
        </w:category>
        <w:types>
          <w:type w:val="bbPlcHdr"/>
        </w:types>
        <w:behaviors>
          <w:behavior w:val="content"/>
        </w:behaviors>
        <w:guid w:val="{01E2C8DB-EA40-42CA-ABB1-768D3042D700}"/>
      </w:docPartPr>
      <w:docPartBody>
        <w:p w:rsidR="00661672" w:rsidRDefault="00BB11FA" w:rsidP="00BB11FA">
          <w:pPr>
            <w:pStyle w:val="41A2DE5C10064B08990CD41B366AF27A"/>
          </w:pPr>
          <w:r w:rsidRPr="008828E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01"/>
    <w:rsid w:val="00017CA0"/>
    <w:rsid w:val="000A37E6"/>
    <w:rsid w:val="00156577"/>
    <w:rsid w:val="00271DC2"/>
    <w:rsid w:val="00326048"/>
    <w:rsid w:val="003320BA"/>
    <w:rsid w:val="00336659"/>
    <w:rsid w:val="0034497E"/>
    <w:rsid w:val="003A0B6B"/>
    <w:rsid w:val="003D4DE0"/>
    <w:rsid w:val="0046327E"/>
    <w:rsid w:val="00495CA3"/>
    <w:rsid w:val="005F0A72"/>
    <w:rsid w:val="00661672"/>
    <w:rsid w:val="00862219"/>
    <w:rsid w:val="00867E30"/>
    <w:rsid w:val="009B3A34"/>
    <w:rsid w:val="00A112CC"/>
    <w:rsid w:val="00BB11FA"/>
    <w:rsid w:val="00BF3F44"/>
    <w:rsid w:val="00C367C6"/>
    <w:rsid w:val="00D7727A"/>
    <w:rsid w:val="00D94921"/>
    <w:rsid w:val="00E928FE"/>
    <w:rsid w:val="00EC24D8"/>
    <w:rsid w:val="00ED4701"/>
    <w:rsid w:val="00FA59B4"/>
    <w:rsid w:val="00FE0A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11FA"/>
    <w:rPr>
      <w:color w:val="808080"/>
    </w:rPr>
  </w:style>
  <w:style w:type="paragraph" w:customStyle="1" w:styleId="85E4DC421C304517A89B0715C57B5D2B">
    <w:name w:val="85E4DC421C304517A89B0715C57B5D2B"/>
  </w:style>
  <w:style w:type="paragraph" w:customStyle="1" w:styleId="AC4339E2D3FA4B5B9653EC8D26DE781D">
    <w:name w:val="AC4339E2D3FA4B5B9653EC8D26DE781D"/>
  </w:style>
  <w:style w:type="paragraph" w:customStyle="1" w:styleId="A913621F866B4D3A9717F39A5B1D8086">
    <w:name w:val="A913621F866B4D3A9717F39A5B1D8086"/>
  </w:style>
  <w:style w:type="paragraph" w:customStyle="1" w:styleId="16BB3DA613EB4EFBB41C326D2D594447">
    <w:name w:val="16BB3DA613EB4EFBB41C326D2D594447"/>
  </w:style>
  <w:style w:type="paragraph" w:customStyle="1" w:styleId="8CAD111DB84D464D980F16FA997A0407">
    <w:name w:val="8CAD111DB84D464D980F16FA997A0407"/>
  </w:style>
  <w:style w:type="paragraph" w:customStyle="1" w:styleId="C88BB17B3B684B6AA988F6534E89662C">
    <w:name w:val="C88BB17B3B684B6AA988F6534E89662C"/>
    <w:rsid w:val="003D4DE0"/>
  </w:style>
  <w:style w:type="paragraph" w:customStyle="1" w:styleId="C6A3CD14C60640A39688B7AA5BA8C04B">
    <w:name w:val="C6A3CD14C60640A39688B7AA5BA8C04B"/>
    <w:rsid w:val="00BB11FA"/>
  </w:style>
  <w:style w:type="paragraph" w:customStyle="1" w:styleId="D8DD8FDA43B44B86A055046D544E4723">
    <w:name w:val="D8DD8FDA43B44B86A055046D544E4723"/>
    <w:rsid w:val="00BB11FA"/>
  </w:style>
  <w:style w:type="paragraph" w:customStyle="1" w:styleId="1B4C7FF0966844ECA72C375801B8A57D">
    <w:name w:val="1B4C7FF0966844ECA72C375801B8A57D"/>
    <w:rsid w:val="00BB11FA"/>
  </w:style>
  <w:style w:type="paragraph" w:customStyle="1" w:styleId="41A2DE5C10064B08990CD41B366AF27A">
    <w:name w:val="41A2DE5C10064B08990CD41B366AF27A"/>
    <w:rsid w:val="00BB1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7">
      <a:dk1>
        <a:srgbClr val="3F3F3F"/>
      </a:dk1>
      <a:lt1>
        <a:sysClr val="window" lastClr="FFFFFF"/>
      </a:lt1>
      <a:dk2>
        <a:srgbClr val="2C3E72"/>
      </a:dk2>
      <a:lt2>
        <a:srgbClr val="FFFFFF"/>
      </a:lt2>
      <a:accent1>
        <a:srgbClr val="7F7F7F"/>
      </a:accent1>
      <a:accent2>
        <a:srgbClr val="2C3E72"/>
      </a:accent2>
      <a:accent3>
        <a:srgbClr val="3F3F3F"/>
      </a:accent3>
      <a:accent4>
        <a:srgbClr val="2C3E72"/>
      </a:accent4>
      <a:accent5>
        <a:srgbClr val="3F3F3F"/>
      </a:accent5>
      <a:accent6>
        <a:srgbClr val="2C3E72"/>
      </a:accent6>
      <a:hlink>
        <a:srgbClr val="2C3E72"/>
      </a:hlink>
      <a:folHlink>
        <a:srgbClr val="2C3E72"/>
      </a:folHlink>
    </a:clrScheme>
    <a:fontScheme name="Custom 1">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4b3e0-0191-494c-afa7-483e101b7c12">
      <Terms xmlns="http://schemas.microsoft.com/office/infopath/2007/PartnerControls"/>
    </lcf76f155ced4ddcb4097134ff3c332f>
    <TaxCatchAll xmlns="9cb379ee-fdc7-462a-8c76-8dedc2c0dc4e" xsi:nil="true"/>
  </documentManagement>
</p:properties>
</file>

<file path=customXml/itemProps1.xml><?xml version="1.0" encoding="utf-8"?>
<ds:datastoreItem xmlns:ds="http://schemas.openxmlformats.org/officeDocument/2006/customXml" ds:itemID="{F2AABC74-7720-49FE-B938-8C45632EF837}">
  <ds:schemaRefs>
    <ds:schemaRef ds:uri="http://schemas.openxmlformats.org/officeDocument/2006/bibliography"/>
  </ds:schemaRefs>
</ds:datastoreItem>
</file>

<file path=customXml/itemProps2.xml><?xml version="1.0" encoding="utf-8"?>
<ds:datastoreItem xmlns:ds="http://schemas.openxmlformats.org/officeDocument/2006/customXml" ds:itemID="{F769C168-AB28-47E7-AA09-8A52F7043459}">
  <ds:schemaRefs>
    <ds:schemaRef ds:uri="http://schemas.microsoft.com/sharepoint/v3/contenttype/forms"/>
  </ds:schemaRefs>
</ds:datastoreItem>
</file>

<file path=customXml/itemProps3.xml><?xml version="1.0" encoding="utf-8"?>
<ds:datastoreItem xmlns:ds="http://schemas.openxmlformats.org/officeDocument/2006/customXml" ds:itemID="{ED2BB6BB-BD92-4EFD-9D11-CB8E0B0A2E54}"/>
</file>

<file path=customXml/itemProps4.xml><?xml version="1.0" encoding="utf-8"?>
<ds:datastoreItem xmlns:ds="http://schemas.openxmlformats.org/officeDocument/2006/customXml" ds:itemID="{6BCAE6C3-6F16-493D-9DD1-97E08DC99E00}">
  <ds:schemaRefs>
    <ds:schemaRef ds:uri="http://schemas.microsoft.com/office/2006/metadata/properties"/>
    <ds:schemaRef ds:uri="http://schemas.microsoft.com/office/infopath/2007/PartnerControls"/>
    <ds:schemaRef ds:uri="cebed09d-7aa0-4c91-8349-8d6e44a429f8"/>
  </ds:schemaRefs>
</ds:datastoreItem>
</file>

<file path=docProps/app.xml><?xml version="1.0" encoding="utf-8"?>
<Properties xmlns="http://schemas.openxmlformats.org/officeDocument/2006/extended-properties" xmlns:vt="http://schemas.openxmlformats.org/officeDocument/2006/docPropsVTypes">
  <Template>TEM-DHCW Report Cover Sheet v3.dotx</Template>
  <TotalTime>35</TotalTime>
  <Pages>6</Pages>
  <Words>1406</Words>
  <Characters>8019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Board Committee Report Cover Sheet</vt:lpstr>
    </vt:vector>
  </TitlesOfParts>
  <Company>NHS Wales</Company>
  <LinksUpToDate>false</LinksUpToDate>
  <CharactersWithSpaces>9407</CharactersWithSpaces>
  <SharedDoc>false</SharedDoc>
  <HLinks>
    <vt:vector size="6" baseType="variant">
      <vt:variant>
        <vt:i4>720926</vt:i4>
      </vt:variant>
      <vt:variant>
        <vt:i4>0</vt:i4>
      </vt:variant>
      <vt:variant>
        <vt:i4>0</vt:i4>
      </vt:variant>
      <vt:variant>
        <vt:i4>5</vt:i4>
      </vt:variant>
      <vt:variant>
        <vt:lpwstr>https://gov.wales/socio-economic-duty-scrutiny-framework-html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Committee Report Cover Sheet</dc:title>
  <dc:subject/>
  <dc:creator>Sophie Fuller</dc:creator>
  <cp:keywords>DHCW Board Report Template</cp:keywords>
  <cp:lastModifiedBy>Laura Tolley (DHCW - Corporate Governance)</cp:lastModifiedBy>
  <cp:revision>31</cp:revision>
  <dcterms:created xsi:type="dcterms:W3CDTF">2022-05-17T13:45:00Z</dcterms:created>
  <dcterms:modified xsi:type="dcterms:W3CDTF">2022-05-18T11:33:00Z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_dlc_policyId">
    <vt:lpwstr/>
  </property>
  <property fmtid="{D5CDD505-2E9C-101B-9397-08002B2CF9AE}" pid="7" name="ItemRetentionFormula">
    <vt:lpwstr/>
  </property>
  <property fmtid="{D5CDD505-2E9C-101B-9397-08002B2CF9AE}" pid="8" name="Organisation">
    <vt:lpwstr/>
  </property>
  <property fmtid="{D5CDD505-2E9C-101B-9397-08002B2CF9AE}" pid="9" name="Directorate">
    <vt:lpwstr/>
  </property>
  <property fmtid="{D5CDD505-2E9C-101B-9397-08002B2CF9AE}" pid="10" name="Management System Area">
    <vt:lpwstr>95;#Quality Management (ISO 9001)|a5a59913-81af-4a63-94e8-4803f338435e</vt:lpwstr>
  </property>
  <property fmtid="{D5CDD505-2E9C-101B-9397-08002B2CF9AE}" pid="11" name="Document Status">
    <vt:lpwstr>1;#Approved|6fe9cba8-b1b7-451f-9fa6-9fe04c97f359</vt:lpwstr>
  </property>
  <property fmtid="{D5CDD505-2E9C-101B-9397-08002B2CF9AE}" pid="12" name="NWIS Department">
    <vt:lpwstr>61;#DHCW|cfe06b90-24f6-4219-9901-e96804b994db</vt:lpwstr>
  </property>
  <property fmtid="{D5CDD505-2E9C-101B-9397-08002B2CF9AE}" pid="13" name="eb36d95f4cba4632acdee39f281b82a8">
    <vt:lpwstr/>
  </property>
  <property fmtid="{D5CDD505-2E9C-101B-9397-08002B2CF9AE}" pid="14" name="Order">
    <vt:r8>215200</vt:r8>
  </property>
  <property fmtid="{D5CDD505-2E9C-101B-9397-08002B2CF9AE}" pid="15" name="Content Type">
    <vt:lpwstr>69;#Template|00cc421f-a6dd-4d46-893e-3bebc021398a</vt:lpwstr>
  </property>
  <property fmtid="{D5CDD505-2E9C-101B-9397-08002B2CF9AE}" pid="16" name="IMS Area">
    <vt:lpwstr>73;#Quality Management - ISO 9001|b0ab0048-bdb0-45d5-85d7-99ab7c33e858</vt:lpwstr>
  </property>
  <property fmtid="{D5CDD505-2E9C-101B-9397-08002B2CF9AE}" pid="17" name="Management System">
    <vt:lpwstr>107;#Leadership|10b0629d-eab8-455f-b780-2652733c1253</vt:lpwstr>
  </property>
  <property fmtid="{D5CDD505-2E9C-101B-9397-08002B2CF9AE}" pid="18" name="_ExtendedDescription">
    <vt:lpwstr/>
  </property>
</Properties>
</file>