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6119" w14:textId="2D4DEB37" w:rsidR="007B4CB2" w:rsidRPr="00B521CC" w:rsidRDefault="007B4CB2">
      <w:pPr>
        <w:pStyle w:val="BodyText"/>
        <w:rPr>
          <w:sz w:val="24"/>
          <w:szCs w:val="24"/>
        </w:rPr>
      </w:pPr>
    </w:p>
    <w:p w14:paraId="40FEABF6" w14:textId="23D9E54C" w:rsidR="007B4CB2" w:rsidRPr="00B521CC" w:rsidRDefault="007B4CB2">
      <w:pPr>
        <w:pStyle w:val="BodyText"/>
        <w:rPr>
          <w:sz w:val="24"/>
          <w:szCs w:val="24"/>
        </w:rPr>
      </w:pPr>
    </w:p>
    <w:p w14:paraId="0517D8D5" w14:textId="5BE3A3F8" w:rsidR="007B4CB2" w:rsidRPr="00B521CC" w:rsidRDefault="00457441">
      <w:pPr>
        <w:pStyle w:val="BodyText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70C83E8" wp14:editId="10B62B3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133850" cy="471268"/>
                <wp:effectExtent l="0" t="0" r="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47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D26641" w14:textId="659829C2" w:rsidR="00D146B2" w:rsidRPr="00BC7241" w:rsidRDefault="00D146B2" w:rsidP="006F1619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DHCW SHA Board Meeting – P</w:t>
                            </w:r>
                            <w:r w:rsidR="00F11F78">
                              <w:rPr>
                                <w:b/>
                                <w:color w:val="002060"/>
                                <w:sz w:val="24"/>
                              </w:rPr>
                              <w:t>RIVATE</w:t>
                            </w:r>
                            <w:r w:rsidR="003D3682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 Abridged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 – </w:t>
                            </w:r>
                            <w:r w:rsidR="00757E30">
                              <w:rPr>
                                <w:b/>
                                <w:color w:val="00206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onfirmed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8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25.5pt;height:37.1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" filled="f" stroked="f">
                <v:textbox>
                  <w:txbxContent>
                    <w:p w14:paraId="5CD26641" w14:textId="659829C2" w:rsidR="00D146B2" w:rsidRPr="00BC7241" w:rsidRDefault="00D146B2" w:rsidP="006F1619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>DHCW SHA Board Meeting – P</w:t>
                      </w:r>
                      <w:r w:rsidR="00F11F78">
                        <w:rPr>
                          <w:b/>
                          <w:color w:val="002060"/>
                          <w:sz w:val="24"/>
                        </w:rPr>
                        <w:t>RIVATE</w:t>
                      </w:r>
                      <w:r w:rsidR="003D3682">
                        <w:rPr>
                          <w:b/>
                          <w:color w:val="002060"/>
                          <w:sz w:val="24"/>
                        </w:rPr>
                        <w:t xml:space="preserve"> Abridged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 xml:space="preserve"> – </w:t>
                      </w:r>
                      <w:r w:rsidR="00757E30">
                        <w:rPr>
                          <w:b/>
                          <w:color w:val="002060"/>
                          <w:sz w:val="24"/>
                        </w:rPr>
                        <w:t>C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onfirmed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61C65" w14:textId="3C00CDB8" w:rsidR="007B4CB2" w:rsidRPr="00B521CC" w:rsidRDefault="007B4CB2" w:rsidP="002C6B8D">
      <w:pPr>
        <w:pStyle w:val="BodyText"/>
        <w:jc w:val="center"/>
        <w:rPr>
          <w:sz w:val="24"/>
          <w:szCs w:val="24"/>
        </w:rPr>
      </w:pPr>
    </w:p>
    <w:p w14:paraId="5CDC57A9" w14:textId="77777777" w:rsidR="007B4CB2" w:rsidRPr="00B521CC" w:rsidRDefault="00CF30D5" w:rsidP="002C6B8D">
      <w:pPr>
        <w:pStyle w:val="BodyText"/>
        <w:jc w:val="center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6A2C38" wp14:editId="65C8B3C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5702300" cy="70485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27BA49" w14:textId="7075C2DF" w:rsidR="00D146B2" w:rsidRPr="00BC7241" w:rsidRDefault="00D146B2" w:rsidP="00A76C96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</w:pPr>
                            <w:r w:rsidRPr="00BC7241"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>Minutes</w:t>
                            </w:r>
                            <w:r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 xml:space="preserve"> of the </w:t>
                            </w:r>
                            <w:r w:rsidR="00F11F78"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 xml:space="preserve">Private </w:t>
                            </w:r>
                            <w:r w:rsidR="00687B4B"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 xml:space="preserve">Extraordinary </w:t>
                            </w:r>
                            <w:r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 xml:space="preserve">meeting of Digital Health and Care Wales (DHCW) Special Health Authority Board (SHA) held on </w:t>
                            </w:r>
                            <w:r w:rsidR="00FC3414"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 xml:space="preserve">Thursday </w:t>
                            </w:r>
                            <w:r w:rsidR="00F11F78"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>10 August 2023</w:t>
                            </w:r>
                            <w:r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 xml:space="preserve"> as a virtual meeting </w:t>
                            </w:r>
                            <w:r w:rsidR="00F11F78"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>held via MS Teams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C38" id="Text Box 30" o:spid="_x0000_s1027" type="#_x0000_t202" style="position:absolute;left:0;text-align:left;margin-left:0;margin-top:7.15pt;width:449pt;height:55.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" filled="f" stroked="f">
                <v:textbox>
                  <w:txbxContent>
                    <w:p w14:paraId="2227BA49" w14:textId="7075C2DF" w:rsidR="00D146B2" w:rsidRPr="00BC7241" w:rsidRDefault="00D146B2" w:rsidP="00A76C96">
                      <w:pPr>
                        <w:jc w:val="center"/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</w:pPr>
                      <w:r w:rsidRPr="00BC7241"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>Minutes</w:t>
                      </w:r>
                      <w:r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 xml:space="preserve"> of the </w:t>
                      </w:r>
                      <w:r w:rsidR="00F11F78"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 xml:space="preserve">Private </w:t>
                      </w:r>
                      <w:r w:rsidR="00687B4B"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 xml:space="preserve">Extraordinary </w:t>
                      </w:r>
                      <w:r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 xml:space="preserve">meeting of Digital Health and Care Wales (DHCW) Special Health Authority Board (SHA) held on </w:t>
                      </w:r>
                      <w:r w:rsidR="00FC3414"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 xml:space="preserve">Thursday </w:t>
                      </w:r>
                      <w:r w:rsidR="00F11F78"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>10 August 2023</w:t>
                      </w:r>
                      <w:r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 xml:space="preserve"> as a virtual meeting </w:t>
                      </w:r>
                      <w:r w:rsidR="00F11F78"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>held via MS Teams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BC9BC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2116F4E2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08BD55CD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629148D3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AA3BF0F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6E59EAD" w14:textId="77777777" w:rsidR="007B4CB2" w:rsidRPr="00B521CC" w:rsidRDefault="00E50CE5">
      <w:pPr>
        <w:pStyle w:val="BodyText"/>
        <w:spacing w:before="10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251658240" behindDoc="0" locked="0" layoutInCell="1" allowOverlap="1" wp14:anchorId="79094F13" wp14:editId="752B861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55958" w14:textId="61B1D10E" w:rsidR="007B4CB2" w:rsidRPr="00B521CC" w:rsidRDefault="004B091A" w:rsidP="00780C02">
      <w:pPr>
        <w:tabs>
          <w:tab w:val="left" w:pos="4107"/>
          <w:tab w:val="left" w:pos="6883"/>
        </w:tabs>
        <w:ind w:firstLine="606"/>
        <w:rPr>
          <w:rFonts w:ascii="Calibri Light" w:hAnsi="Calibri Light" w:cs="Calibri Light"/>
          <w:sz w:val="24"/>
          <w:szCs w:val="24"/>
        </w:rPr>
      </w:pPr>
      <w:r w:rsidRPr="00B521CC">
        <w:rPr>
          <w:rFonts w:ascii="Calibri Light" w:hAnsi="Calibri Light" w:cs="Calibri Light"/>
          <w:noProof/>
          <w:sz w:val="24"/>
          <w:szCs w:val="24"/>
          <w:lang w:val="en-GB" w:eastAsia="en-GB"/>
        </w:rPr>
        <w:drawing>
          <wp:anchor distT="0" distB="0" distL="0" distR="0" simplePos="0" relativeHeight="251658242" behindDoc="1" locked="0" layoutInCell="1" allowOverlap="1" wp14:anchorId="21C4C3E7" wp14:editId="149C45C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B4B">
        <w:rPr>
          <w:rFonts w:ascii="Calibri Light" w:hAnsi="Calibri Light" w:cs="Calibri Light"/>
          <w:color w:val="383838"/>
          <w:spacing w:val="4"/>
          <w:sz w:val="24"/>
          <w:szCs w:val="24"/>
        </w:rPr>
        <w:t>1</w:t>
      </w:r>
      <w:r w:rsidR="00F11F78">
        <w:rPr>
          <w:rFonts w:ascii="Calibri Light" w:hAnsi="Calibri Light" w:cs="Calibri Light"/>
          <w:color w:val="383838"/>
          <w:spacing w:val="4"/>
          <w:sz w:val="24"/>
          <w:szCs w:val="24"/>
        </w:rPr>
        <w:t>0</w:t>
      </w:r>
      <w:r w:rsidR="00687B4B">
        <w:rPr>
          <w:rFonts w:ascii="Calibri Light" w:hAnsi="Calibri Light" w:cs="Calibri Light"/>
          <w:color w:val="383838"/>
          <w:spacing w:val="4"/>
          <w:sz w:val="24"/>
          <w:szCs w:val="24"/>
        </w:rPr>
        <w:t>:00-1</w:t>
      </w:r>
      <w:r w:rsidR="007B51A2">
        <w:rPr>
          <w:rFonts w:ascii="Calibri Light" w:hAnsi="Calibri Light" w:cs="Calibri Light"/>
          <w:color w:val="383838"/>
          <w:spacing w:val="4"/>
          <w:sz w:val="24"/>
          <w:szCs w:val="24"/>
        </w:rPr>
        <w:t>1</w:t>
      </w:r>
      <w:r w:rsidR="00687B4B">
        <w:rPr>
          <w:rFonts w:ascii="Calibri Light" w:hAnsi="Calibri Light" w:cs="Calibri Light"/>
          <w:color w:val="383838"/>
          <w:spacing w:val="4"/>
          <w:sz w:val="24"/>
          <w:szCs w:val="24"/>
        </w:rPr>
        <w:t>:</w:t>
      </w:r>
      <w:r w:rsidR="00F11F78">
        <w:rPr>
          <w:rFonts w:ascii="Calibri Light" w:hAnsi="Calibri Light" w:cs="Calibri Light"/>
          <w:color w:val="383838"/>
          <w:spacing w:val="4"/>
          <w:sz w:val="24"/>
          <w:szCs w:val="24"/>
        </w:rPr>
        <w:t>30</w:t>
      </w:r>
      <w:r w:rsidRPr="00B521CC">
        <w:rPr>
          <w:rFonts w:ascii="Calibri Light" w:hAnsi="Calibri Light" w:cs="Calibri Light"/>
          <w:color w:val="383838"/>
          <w:spacing w:val="5"/>
          <w:sz w:val="24"/>
          <w:szCs w:val="24"/>
        </w:rPr>
        <w:tab/>
      </w:r>
      <w:r w:rsidR="00F11F78">
        <w:rPr>
          <w:rFonts w:ascii="Calibri Light" w:hAnsi="Calibri Light" w:cs="Calibri Light"/>
          <w:color w:val="383838"/>
          <w:spacing w:val="4"/>
          <w:sz w:val="24"/>
          <w:szCs w:val="24"/>
        </w:rPr>
        <w:t>10 August</w:t>
      </w:r>
      <w:r w:rsidR="003E3932">
        <w:rPr>
          <w:rFonts w:ascii="Calibri Light" w:hAnsi="Calibri Light" w:cs="Calibri Light"/>
          <w:color w:val="383838"/>
          <w:spacing w:val="4"/>
          <w:sz w:val="24"/>
          <w:szCs w:val="24"/>
        </w:rPr>
        <w:t xml:space="preserve"> 2023</w:t>
      </w:r>
      <w:r w:rsidRPr="00B521CC">
        <w:rPr>
          <w:rFonts w:ascii="Calibri Light" w:hAnsi="Calibri Light" w:cs="Calibri Light"/>
          <w:color w:val="383838"/>
          <w:spacing w:val="4"/>
          <w:sz w:val="24"/>
          <w:szCs w:val="24"/>
        </w:rPr>
        <w:tab/>
      </w:r>
    </w:p>
    <w:p w14:paraId="0241609C" w14:textId="77777777" w:rsidR="007B4CB2" w:rsidRPr="00B521CC" w:rsidRDefault="007B4CB2">
      <w:pPr>
        <w:spacing w:before="4"/>
        <w:rPr>
          <w:rFonts w:ascii="Calibri Light" w:hAnsi="Calibri Light" w:cs="Calibri Light"/>
          <w:sz w:val="24"/>
          <w:szCs w:val="24"/>
        </w:rPr>
      </w:pPr>
    </w:p>
    <w:p w14:paraId="7C31BDC7" w14:textId="77777777" w:rsidR="00780C02" w:rsidRPr="00B521CC" w:rsidRDefault="00780C02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1B4A6984" w14:textId="77777777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67"/>
        <w:gridCol w:w="788"/>
        <w:gridCol w:w="5629"/>
        <w:gridCol w:w="1984"/>
      </w:tblGrid>
      <w:tr w:rsidR="002325EF" w:rsidRPr="00B521CC" w14:paraId="2385164F" w14:textId="1EF719CE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10BEA7ED" w14:textId="1B487FD5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Members Present</w:t>
            </w:r>
          </w:p>
        </w:tc>
        <w:tc>
          <w:tcPr>
            <w:tcW w:w="788" w:type="dxa"/>
          </w:tcPr>
          <w:p w14:paraId="05188833" w14:textId="31B354BD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Initial</w:t>
            </w:r>
          </w:p>
        </w:tc>
        <w:tc>
          <w:tcPr>
            <w:tcW w:w="5629" w:type="dxa"/>
            <w:shd w:val="clear" w:color="auto" w:fill="auto"/>
          </w:tcPr>
          <w:p w14:paraId="7D3CE0B2" w14:textId="52C25A8C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1984" w:type="dxa"/>
          </w:tcPr>
          <w:p w14:paraId="08A5A751" w14:textId="757CA078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2325EF" w:rsidRPr="00B521CC" w14:paraId="7E339601" w14:textId="1310002A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C29AE25" w14:textId="1C313671" w:rsidR="002325EF" w:rsidRPr="00B521CC" w:rsidRDefault="008E7130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Simon Jones</w:t>
            </w:r>
          </w:p>
        </w:tc>
        <w:tc>
          <w:tcPr>
            <w:tcW w:w="788" w:type="dxa"/>
          </w:tcPr>
          <w:p w14:paraId="0D95BC3C" w14:textId="63B159E1" w:rsidR="002325EF" w:rsidRPr="00B521CC" w:rsidRDefault="008E7130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SJ</w:t>
            </w:r>
          </w:p>
        </w:tc>
        <w:tc>
          <w:tcPr>
            <w:tcW w:w="5629" w:type="dxa"/>
            <w:shd w:val="clear" w:color="auto" w:fill="auto"/>
          </w:tcPr>
          <w:p w14:paraId="260A8F99" w14:textId="25D1F052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Chair of the Board</w:t>
            </w:r>
          </w:p>
        </w:tc>
        <w:tc>
          <w:tcPr>
            <w:tcW w:w="1984" w:type="dxa"/>
          </w:tcPr>
          <w:p w14:paraId="67E31702" w14:textId="62370D21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2325EF" w:rsidRPr="00B521CC" w14:paraId="3DA7AD21" w14:textId="262896F8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724B2AC0" w14:textId="357EB0DA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Ruth Glazzard</w:t>
            </w:r>
          </w:p>
        </w:tc>
        <w:tc>
          <w:tcPr>
            <w:tcW w:w="788" w:type="dxa"/>
          </w:tcPr>
          <w:p w14:paraId="23FD1F37" w14:textId="6BE5EE14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RG</w:t>
            </w:r>
          </w:p>
        </w:tc>
        <w:tc>
          <w:tcPr>
            <w:tcW w:w="5629" w:type="dxa"/>
            <w:shd w:val="clear" w:color="auto" w:fill="auto"/>
          </w:tcPr>
          <w:p w14:paraId="48B4081A" w14:textId="4462F927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Vice Chair of the Board</w:t>
            </w:r>
          </w:p>
        </w:tc>
        <w:tc>
          <w:tcPr>
            <w:tcW w:w="1984" w:type="dxa"/>
          </w:tcPr>
          <w:p w14:paraId="7E347DBC" w14:textId="622C42EC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F11F78" w:rsidRPr="00B521CC" w14:paraId="77900789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4451AB5C" w14:textId="233E72A8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Marilyn Bryan Jones</w:t>
            </w:r>
          </w:p>
        </w:tc>
        <w:tc>
          <w:tcPr>
            <w:tcW w:w="788" w:type="dxa"/>
          </w:tcPr>
          <w:p w14:paraId="0C27D140" w14:textId="42688934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MBJ</w:t>
            </w:r>
          </w:p>
        </w:tc>
        <w:tc>
          <w:tcPr>
            <w:tcW w:w="5629" w:type="dxa"/>
            <w:shd w:val="clear" w:color="auto" w:fill="auto"/>
          </w:tcPr>
          <w:p w14:paraId="6E933C25" w14:textId="40BA773A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Independent Member</w:t>
            </w:r>
          </w:p>
        </w:tc>
        <w:tc>
          <w:tcPr>
            <w:tcW w:w="1984" w:type="dxa"/>
          </w:tcPr>
          <w:p w14:paraId="2177449D" w14:textId="2C44F6FA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6706CA" w:rsidRPr="00B521CC" w14:paraId="6930DB62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7F36AECB" w14:textId="39D03B15" w:rsidR="006706CA" w:rsidRDefault="006706CA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Ifan E</w:t>
            </w:r>
            <w:r w:rsidR="00CC38E8">
              <w:rPr>
                <w:rFonts w:ascii="Calibri Light" w:hAnsi="Calibri Light" w:cs="Calibri Light"/>
                <w:color w:val="auto"/>
                <w:szCs w:val="24"/>
              </w:rPr>
              <w:t>vans</w:t>
            </w:r>
          </w:p>
        </w:tc>
        <w:tc>
          <w:tcPr>
            <w:tcW w:w="788" w:type="dxa"/>
          </w:tcPr>
          <w:p w14:paraId="6FDC91C3" w14:textId="7628F401" w:rsidR="006706CA" w:rsidRDefault="00CC38E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IE</w:t>
            </w:r>
          </w:p>
        </w:tc>
        <w:tc>
          <w:tcPr>
            <w:tcW w:w="5629" w:type="dxa"/>
            <w:shd w:val="clear" w:color="auto" w:fill="auto"/>
          </w:tcPr>
          <w:p w14:paraId="7BD0D4F5" w14:textId="30406463" w:rsidR="006706CA" w:rsidRDefault="00CC38E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Executive Director of Strategy</w:t>
            </w:r>
          </w:p>
        </w:tc>
        <w:tc>
          <w:tcPr>
            <w:tcW w:w="1984" w:type="dxa"/>
          </w:tcPr>
          <w:p w14:paraId="1586A33B" w14:textId="2826C848" w:rsidR="006706CA" w:rsidRDefault="00CC38E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DHCW </w:t>
            </w:r>
          </w:p>
        </w:tc>
      </w:tr>
      <w:tr w:rsidR="00A12210" w:rsidRPr="00B521CC" w14:paraId="2DF5141B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4ACCD4D1" w14:textId="248458F7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Rowan Gardner </w:t>
            </w:r>
          </w:p>
        </w:tc>
        <w:tc>
          <w:tcPr>
            <w:tcW w:w="788" w:type="dxa"/>
          </w:tcPr>
          <w:p w14:paraId="2F0D219B" w14:textId="0B37EAA1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proofErr w:type="spellStart"/>
            <w:r>
              <w:rPr>
                <w:rFonts w:ascii="Calibri Light" w:hAnsi="Calibri Light" w:cs="Calibri Light"/>
                <w:color w:val="auto"/>
                <w:szCs w:val="24"/>
              </w:rPr>
              <w:t>RoG</w:t>
            </w:r>
            <w:proofErr w:type="spellEnd"/>
          </w:p>
        </w:tc>
        <w:tc>
          <w:tcPr>
            <w:tcW w:w="5629" w:type="dxa"/>
            <w:shd w:val="clear" w:color="auto" w:fill="auto"/>
          </w:tcPr>
          <w:p w14:paraId="25CEFC52" w14:textId="27BCE0D1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Independent Member</w:t>
            </w:r>
          </w:p>
        </w:tc>
        <w:tc>
          <w:tcPr>
            <w:tcW w:w="1984" w:type="dxa"/>
          </w:tcPr>
          <w:p w14:paraId="10B2946F" w14:textId="01F2F6BF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8E7130" w:rsidRPr="00B521CC" w14:paraId="62861FED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19FE6E07" w14:textId="3F0F6D46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Rhidian Hurle</w:t>
            </w:r>
          </w:p>
        </w:tc>
        <w:tc>
          <w:tcPr>
            <w:tcW w:w="788" w:type="dxa"/>
          </w:tcPr>
          <w:p w14:paraId="50CFC71A" w14:textId="4DDFE0AF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RH</w:t>
            </w:r>
          </w:p>
        </w:tc>
        <w:tc>
          <w:tcPr>
            <w:tcW w:w="5629" w:type="dxa"/>
            <w:shd w:val="clear" w:color="auto" w:fill="auto"/>
          </w:tcPr>
          <w:p w14:paraId="4E161200" w14:textId="20BB73A4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Executive Medical Director</w:t>
            </w:r>
          </w:p>
        </w:tc>
        <w:tc>
          <w:tcPr>
            <w:tcW w:w="1984" w:type="dxa"/>
          </w:tcPr>
          <w:p w14:paraId="3FBD76DF" w14:textId="52501ACA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F11F78" w:rsidRPr="00B521CC" w14:paraId="48230473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453A24C9" w14:textId="3EC07C7D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Sam Lloyd</w:t>
            </w:r>
          </w:p>
        </w:tc>
        <w:tc>
          <w:tcPr>
            <w:tcW w:w="788" w:type="dxa"/>
          </w:tcPr>
          <w:p w14:paraId="62A2042A" w14:textId="0C29B11B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SL</w:t>
            </w:r>
          </w:p>
        </w:tc>
        <w:tc>
          <w:tcPr>
            <w:tcW w:w="5629" w:type="dxa"/>
            <w:shd w:val="clear" w:color="auto" w:fill="auto"/>
          </w:tcPr>
          <w:p w14:paraId="7C86B498" w14:textId="04320950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Executive Director of Operations</w:t>
            </w:r>
          </w:p>
        </w:tc>
        <w:tc>
          <w:tcPr>
            <w:tcW w:w="1984" w:type="dxa"/>
          </w:tcPr>
          <w:p w14:paraId="56CB164A" w14:textId="2A91F49C" w:rsidR="00F11F78" w:rsidRDefault="00F11F78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F4261E" w:rsidRPr="00B521CC" w14:paraId="6064BEDC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7B52B7B9" w14:textId="57448333" w:rsidR="00F4261E" w:rsidRDefault="00F4261E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Marian Wyn Jones</w:t>
            </w:r>
          </w:p>
        </w:tc>
        <w:tc>
          <w:tcPr>
            <w:tcW w:w="788" w:type="dxa"/>
          </w:tcPr>
          <w:p w14:paraId="2F5F2CC5" w14:textId="666F6F54" w:rsidR="00F4261E" w:rsidRDefault="00F4261E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MWJ</w:t>
            </w:r>
          </w:p>
        </w:tc>
        <w:tc>
          <w:tcPr>
            <w:tcW w:w="5629" w:type="dxa"/>
            <w:shd w:val="clear" w:color="auto" w:fill="auto"/>
          </w:tcPr>
          <w:p w14:paraId="71453F14" w14:textId="38CC8130" w:rsidR="00F4261E" w:rsidRDefault="00F4261E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Independent Member</w:t>
            </w:r>
          </w:p>
        </w:tc>
        <w:tc>
          <w:tcPr>
            <w:tcW w:w="1984" w:type="dxa"/>
          </w:tcPr>
          <w:p w14:paraId="0891E758" w14:textId="3C5164A8" w:rsidR="00F4261E" w:rsidRDefault="00F4261E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DHCW </w:t>
            </w:r>
          </w:p>
        </w:tc>
      </w:tr>
      <w:tr w:rsidR="008E7130" w:rsidRPr="00B521CC" w14:paraId="01410193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0B37AE24" w14:textId="17223286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Claire Osmundsen-Little</w:t>
            </w:r>
          </w:p>
        </w:tc>
        <w:tc>
          <w:tcPr>
            <w:tcW w:w="788" w:type="dxa"/>
          </w:tcPr>
          <w:p w14:paraId="722041BD" w14:textId="15F8F83A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COL</w:t>
            </w:r>
          </w:p>
        </w:tc>
        <w:tc>
          <w:tcPr>
            <w:tcW w:w="5629" w:type="dxa"/>
            <w:shd w:val="clear" w:color="auto" w:fill="auto"/>
          </w:tcPr>
          <w:p w14:paraId="5A86E55F" w14:textId="0B578FBB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Executive Director of Finance</w:t>
            </w:r>
          </w:p>
        </w:tc>
        <w:tc>
          <w:tcPr>
            <w:tcW w:w="1984" w:type="dxa"/>
          </w:tcPr>
          <w:p w14:paraId="041A5524" w14:textId="3931B76D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F11F78" w:rsidRPr="00B521CC" w14:paraId="381B37A6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6592F1CB" w14:textId="76C6049F" w:rsidR="00F11F78" w:rsidRPr="00B521CC" w:rsidRDefault="00F11F78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David Selway</w:t>
            </w:r>
          </w:p>
        </w:tc>
        <w:tc>
          <w:tcPr>
            <w:tcW w:w="788" w:type="dxa"/>
          </w:tcPr>
          <w:p w14:paraId="5152E3F8" w14:textId="5C128EC2" w:rsidR="00F11F78" w:rsidRPr="00B521CC" w:rsidRDefault="00F11F78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DS</w:t>
            </w:r>
          </w:p>
        </w:tc>
        <w:tc>
          <w:tcPr>
            <w:tcW w:w="5629" w:type="dxa"/>
            <w:shd w:val="clear" w:color="auto" w:fill="auto"/>
          </w:tcPr>
          <w:p w14:paraId="74007828" w14:textId="47FE8D58" w:rsidR="00F11F78" w:rsidRPr="00B521CC" w:rsidRDefault="00F11F78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Independent Member</w:t>
            </w:r>
          </w:p>
        </w:tc>
        <w:tc>
          <w:tcPr>
            <w:tcW w:w="1984" w:type="dxa"/>
          </w:tcPr>
          <w:p w14:paraId="510E9948" w14:textId="45D1E08A" w:rsidR="00F11F78" w:rsidRPr="00B521CC" w:rsidRDefault="00F11F78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2325EF" w:rsidRPr="00B521CC" w14:paraId="753D2DC4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5E714011" w14:textId="20C91A87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Helen Thomas</w:t>
            </w:r>
          </w:p>
        </w:tc>
        <w:tc>
          <w:tcPr>
            <w:tcW w:w="788" w:type="dxa"/>
          </w:tcPr>
          <w:p w14:paraId="594C53E3" w14:textId="2E40258D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HT</w:t>
            </w:r>
          </w:p>
        </w:tc>
        <w:tc>
          <w:tcPr>
            <w:tcW w:w="5629" w:type="dxa"/>
            <w:shd w:val="clear" w:color="auto" w:fill="auto"/>
          </w:tcPr>
          <w:p w14:paraId="39B3AE68" w14:textId="5BE773A4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Chief Executive Officer</w:t>
            </w:r>
          </w:p>
        </w:tc>
        <w:tc>
          <w:tcPr>
            <w:tcW w:w="1984" w:type="dxa"/>
          </w:tcPr>
          <w:p w14:paraId="3D36AAA4" w14:textId="04ECA1E5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</w:tbl>
    <w:p w14:paraId="43B5A21A" w14:textId="39A9CF95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90"/>
        <w:gridCol w:w="788"/>
        <w:gridCol w:w="5606"/>
        <w:gridCol w:w="1984"/>
      </w:tblGrid>
      <w:tr w:rsidR="00EB4973" w:rsidRPr="00B521CC" w14:paraId="4C6607D7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438BEA40" w14:textId="6CA84FD5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In Attendance</w:t>
            </w:r>
          </w:p>
        </w:tc>
        <w:tc>
          <w:tcPr>
            <w:tcW w:w="788" w:type="dxa"/>
          </w:tcPr>
          <w:p w14:paraId="5D48CE8D" w14:textId="01409FD2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Initial</w:t>
            </w:r>
          </w:p>
        </w:tc>
        <w:tc>
          <w:tcPr>
            <w:tcW w:w="5606" w:type="dxa"/>
            <w:shd w:val="clear" w:color="auto" w:fill="auto"/>
          </w:tcPr>
          <w:p w14:paraId="69A673D6" w14:textId="47B3F19C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1984" w:type="dxa"/>
          </w:tcPr>
          <w:p w14:paraId="31B6C9BC" w14:textId="77777777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8E7130" w:rsidRPr="00B521CC" w14:paraId="2A9219D1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01561829" w14:textId="511066F2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Chris Darling</w:t>
            </w:r>
          </w:p>
        </w:tc>
        <w:tc>
          <w:tcPr>
            <w:tcW w:w="788" w:type="dxa"/>
          </w:tcPr>
          <w:p w14:paraId="5EE99F34" w14:textId="7D4A3065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CD</w:t>
            </w:r>
          </w:p>
        </w:tc>
        <w:tc>
          <w:tcPr>
            <w:tcW w:w="5606" w:type="dxa"/>
            <w:shd w:val="clear" w:color="auto" w:fill="auto"/>
          </w:tcPr>
          <w:p w14:paraId="438D8494" w14:textId="222F94C5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Board Secretary</w:t>
            </w:r>
          </w:p>
        </w:tc>
        <w:tc>
          <w:tcPr>
            <w:tcW w:w="1984" w:type="dxa"/>
          </w:tcPr>
          <w:p w14:paraId="2723FC48" w14:textId="166B09A2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FC3414" w:rsidRPr="00B521CC" w14:paraId="25F863BF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4CEEEE69" w14:textId="4ED03C2D" w:rsidR="00FC3414" w:rsidRDefault="00FC3414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Laura Tolley</w:t>
            </w:r>
          </w:p>
        </w:tc>
        <w:tc>
          <w:tcPr>
            <w:tcW w:w="788" w:type="dxa"/>
          </w:tcPr>
          <w:p w14:paraId="053D223E" w14:textId="3CAFAA0C" w:rsidR="00FC3414" w:rsidRDefault="00FC3414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LT</w:t>
            </w:r>
          </w:p>
        </w:tc>
        <w:tc>
          <w:tcPr>
            <w:tcW w:w="5606" w:type="dxa"/>
            <w:shd w:val="clear" w:color="auto" w:fill="auto"/>
          </w:tcPr>
          <w:p w14:paraId="15574DD0" w14:textId="7E515EBF" w:rsidR="00FC3414" w:rsidRDefault="00FC3414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Head of Corporate Governance (Secretariat) </w:t>
            </w:r>
          </w:p>
        </w:tc>
        <w:tc>
          <w:tcPr>
            <w:tcW w:w="1984" w:type="dxa"/>
          </w:tcPr>
          <w:p w14:paraId="5150DB42" w14:textId="02377543" w:rsidR="00FC3414" w:rsidRDefault="00FC3414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  <w:tr w:rsidR="00A32602" w:rsidRPr="00B521CC" w14:paraId="79DC54D6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723EA696" w14:textId="0350421E" w:rsidR="00A32602" w:rsidRDefault="00A32602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Sam Hall</w:t>
            </w:r>
          </w:p>
        </w:tc>
        <w:tc>
          <w:tcPr>
            <w:tcW w:w="788" w:type="dxa"/>
          </w:tcPr>
          <w:p w14:paraId="6889D009" w14:textId="37C7A98B" w:rsidR="00A32602" w:rsidRDefault="00A32602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SH</w:t>
            </w:r>
          </w:p>
        </w:tc>
        <w:tc>
          <w:tcPr>
            <w:tcW w:w="5606" w:type="dxa"/>
            <w:shd w:val="clear" w:color="auto" w:fill="auto"/>
          </w:tcPr>
          <w:p w14:paraId="09FED9BE" w14:textId="419C7C39" w:rsidR="00A32602" w:rsidRDefault="00F87203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Director of Primary, Community and Mental Health Digital Services </w:t>
            </w:r>
          </w:p>
        </w:tc>
        <w:tc>
          <w:tcPr>
            <w:tcW w:w="1984" w:type="dxa"/>
          </w:tcPr>
          <w:p w14:paraId="10F3F3CA" w14:textId="25DA0225" w:rsidR="00A32602" w:rsidRDefault="00F87203" w:rsidP="00FC341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</w:tbl>
    <w:p w14:paraId="19A49FA5" w14:textId="5B8D3583" w:rsidR="002E3254" w:rsidRPr="00B521C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534AC1BF" w14:textId="77777777" w:rsidR="002E3254" w:rsidRPr="00B521C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3256"/>
        <w:gridCol w:w="4110"/>
        <w:gridCol w:w="3261"/>
      </w:tblGrid>
      <w:tr w:rsidR="00B803DB" w:rsidRPr="00B521CC" w14:paraId="4760BA4E" w14:textId="77777777" w:rsidTr="00F248EC">
        <w:trPr>
          <w:trHeight w:val="541"/>
        </w:trPr>
        <w:tc>
          <w:tcPr>
            <w:tcW w:w="3256" w:type="dxa"/>
            <w:shd w:val="clear" w:color="auto" w:fill="auto"/>
          </w:tcPr>
          <w:p w14:paraId="497634FE" w14:textId="48564EF0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Apologies</w:t>
            </w:r>
          </w:p>
        </w:tc>
        <w:tc>
          <w:tcPr>
            <w:tcW w:w="4110" w:type="dxa"/>
            <w:shd w:val="clear" w:color="auto" w:fill="auto"/>
          </w:tcPr>
          <w:p w14:paraId="56DBDC0C" w14:textId="77777777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3261" w:type="dxa"/>
          </w:tcPr>
          <w:p w14:paraId="4B95A827" w14:textId="77777777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1651C4" w:rsidRPr="00B521CC" w14:paraId="388EFED1" w14:textId="77777777" w:rsidTr="00F248EC">
        <w:trPr>
          <w:trHeight w:val="747"/>
        </w:trPr>
        <w:tc>
          <w:tcPr>
            <w:tcW w:w="3256" w:type="dxa"/>
            <w:shd w:val="clear" w:color="auto" w:fill="auto"/>
          </w:tcPr>
          <w:p w14:paraId="24AD4CDC" w14:textId="26BB627D" w:rsidR="001651C4" w:rsidRDefault="001651C4" w:rsidP="00F248EC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Andrew Fletcher</w:t>
            </w:r>
          </w:p>
        </w:tc>
        <w:tc>
          <w:tcPr>
            <w:tcW w:w="4110" w:type="dxa"/>
            <w:shd w:val="clear" w:color="auto" w:fill="auto"/>
          </w:tcPr>
          <w:p w14:paraId="276A6239" w14:textId="36909C54" w:rsidR="001651C4" w:rsidRDefault="001651C4" w:rsidP="00F248EC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Associate Board Member – Trade Union </w:t>
            </w:r>
          </w:p>
        </w:tc>
        <w:tc>
          <w:tcPr>
            <w:tcW w:w="3261" w:type="dxa"/>
            <w:shd w:val="clear" w:color="auto" w:fill="auto"/>
          </w:tcPr>
          <w:p w14:paraId="3746F76E" w14:textId="14CF0D44" w:rsidR="001651C4" w:rsidRDefault="001651C4" w:rsidP="00F248EC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DHCW </w:t>
            </w:r>
          </w:p>
        </w:tc>
      </w:tr>
      <w:tr w:rsidR="001651C4" w:rsidRPr="00B521CC" w14:paraId="3D297D91" w14:textId="77777777" w:rsidTr="00F248EC">
        <w:trPr>
          <w:trHeight w:val="747"/>
        </w:trPr>
        <w:tc>
          <w:tcPr>
            <w:tcW w:w="3256" w:type="dxa"/>
            <w:shd w:val="clear" w:color="auto" w:fill="auto"/>
          </w:tcPr>
          <w:p w14:paraId="0C05C807" w14:textId="00B4C4C8" w:rsidR="001651C4" w:rsidRDefault="001651C4" w:rsidP="001651C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Alistair Klaas Neill </w:t>
            </w:r>
          </w:p>
        </w:tc>
        <w:tc>
          <w:tcPr>
            <w:tcW w:w="4110" w:type="dxa"/>
            <w:shd w:val="clear" w:color="auto" w:fill="auto"/>
          </w:tcPr>
          <w:p w14:paraId="54D76C4A" w14:textId="31EDCEAD" w:rsidR="001651C4" w:rsidRDefault="001651C4" w:rsidP="001651C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Independent Member</w:t>
            </w:r>
          </w:p>
        </w:tc>
        <w:tc>
          <w:tcPr>
            <w:tcW w:w="3261" w:type="dxa"/>
            <w:shd w:val="clear" w:color="auto" w:fill="auto"/>
          </w:tcPr>
          <w:p w14:paraId="6762321D" w14:textId="0B1E8829" w:rsidR="001651C4" w:rsidRDefault="001651C4" w:rsidP="001651C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DHCW </w:t>
            </w:r>
          </w:p>
        </w:tc>
      </w:tr>
      <w:tr w:rsidR="001651C4" w:rsidRPr="00B521CC" w14:paraId="1D164393" w14:textId="77777777" w:rsidTr="00F248EC">
        <w:trPr>
          <w:trHeight w:val="747"/>
        </w:trPr>
        <w:tc>
          <w:tcPr>
            <w:tcW w:w="3256" w:type="dxa"/>
            <w:shd w:val="clear" w:color="auto" w:fill="auto"/>
          </w:tcPr>
          <w:p w14:paraId="358327F1" w14:textId="728F8BD1" w:rsidR="001651C4" w:rsidRDefault="001651C4" w:rsidP="001651C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Sarah-Jane Taylor</w:t>
            </w:r>
          </w:p>
        </w:tc>
        <w:tc>
          <w:tcPr>
            <w:tcW w:w="4110" w:type="dxa"/>
            <w:shd w:val="clear" w:color="auto" w:fill="auto"/>
          </w:tcPr>
          <w:p w14:paraId="03A01EF2" w14:textId="3E9B6F2E" w:rsidR="001651C4" w:rsidRDefault="001651C4" w:rsidP="001651C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Director of People and OD </w:t>
            </w:r>
          </w:p>
        </w:tc>
        <w:tc>
          <w:tcPr>
            <w:tcW w:w="3261" w:type="dxa"/>
            <w:shd w:val="clear" w:color="auto" w:fill="auto"/>
          </w:tcPr>
          <w:p w14:paraId="03CE516C" w14:textId="1181C15B" w:rsidR="001651C4" w:rsidRDefault="001651C4" w:rsidP="001651C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</w:tr>
    </w:tbl>
    <w:p w14:paraId="26208AB6" w14:textId="44365671" w:rsidR="00B803DB" w:rsidRPr="00B521CC" w:rsidRDefault="00B803DB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1093"/>
        <w:gridCol w:w="4340"/>
        <w:gridCol w:w="1133"/>
        <w:gridCol w:w="4061"/>
      </w:tblGrid>
      <w:tr w:rsidR="00D25A7B" w:rsidRPr="00B521CC" w14:paraId="79158DAE" w14:textId="77777777" w:rsidTr="002E3254">
        <w:trPr>
          <w:trHeight w:val="541"/>
        </w:trPr>
        <w:tc>
          <w:tcPr>
            <w:tcW w:w="10627" w:type="dxa"/>
            <w:gridSpan w:val="4"/>
            <w:shd w:val="clear" w:color="auto" w:fill="auto"/>
          </w:tcPr>
          <w:p w14:paraId="5B557926" w14:textId="611A0396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Acronyms</w:t>
            </w:r>
          </w:p>
        </w:tc>
      </w:tr>
      <w:tr w:rsidR="00D25A7B" w:rsidRPr="00B521CC" w14:paraId="02171AC4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4AE9351C" w14:textId="4EEEEF38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DHCW</w:t>
            </w:r>
          </w:p>
        </w:tc>
        <w:tc>
          <w:tcPr>
            <w:tcW w:w="4340" w:type="dxa"/>
            <w:shd w:val="clear" w:color="auto" w:fill="auto"/>
          </w:tcPr>
          <w:p w14:paraId="6FA75866" w14:textId="30A9D6CA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Digital Health and Care Wales</w:t>
            </w:r>
          </w:p>
        </w:tc>
        <w:tc>
          <w:tcPr>
            <w:tcW w:w="1133" w:type="dxa"/>
          </w:tcPr>
          <w:p w14:paraId="4C29A683" w14:textId="5EFB75F6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SHA</w:t>
            </w:r>
          </w:p>
        </w:tc>
        <w:tc>
          <w:tcPr>
            <w:tcW w:w="4061" w:type="dxa"/>
          </w:tcPr>
          <w:p w14:paraId="01F72A1C" w14:textId="3923C98E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Special Health Authority</w:t>
            </w:r>
          </w:p>
        </w:tc>
      </w:tr>
      <w:tr w:rsidR="005E5B2A" w:rsidRPr="00B521CC" w14:paraId="3867D500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7BDDCA8E" w14:textId="7CBFEB20" w:rsidR="005E5B2A" w:rsidRPr="00B521CC" w:rsidRDefault="005E5B2A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CEO</w:t>
            </w:r>
          </w:p>
        </w:tc>
        <w:tc>
          <w:tcPr>
            <w:tcW w:w="4340" w:type="dxa"/>
            <w:shd w:val="clear" w:color="auto" w:fill="auto"/>
          </w:tcPr>
          <w:p w14:paraId="06B0A359" w14:textId="1EAAD52F" w:rsidR="005E5B2A" w:rsidRPr="00E90DF9" w:rsidRDefault="005E5B2A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E90DF9">
              <w:rPr>
                <w:rFonts w:ascii="Calibri Light" w:hAnsi="Calibri Light" w:cs="Calibri Light"/>
                <w:color w:val="auto"/>
                <w:szCs w:val="24"/>
              </w:rPr>
              <w:t>Chief Executive Officer</w:t>
            </w:r>
          </w:p>
        </w:tc>
        <w:tc>
          <w:tcPr>
            <w:tcW w:w="1133" w:type="dxa"/>
          </w:tcPr>
          <w:p w14:paraId="41774740" w14:textId="6353A239" w:rsidR="005E5B2A" w:rsidRPr="00E90DF9" w:rsidRDefault="00F11F78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DPIF</w:t>
            </w:r>
          </w:p>
        </w:tc>
        <w:tc>
          <w:tcPr>
            <w:tcW w:w="4061" w:type="dxa"/>
          </w:tcPr>
          <w:p w14:paraId="17F54BC0" w14:textId="3EF9351A" w:rsidR="005E5B2A" w:rsidRPr="00E90DF9" w:rsidRDefault="00F11F78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pacing w:val="6"/>
              </w:rPr>
              <w:t>Digital Priorities Investment Fund</w:t>
            </w:r>
          </w:p>
        </w:tc>
      </w:tr>
      <w:tr w:rsidR="00CC1E79" w:rsidRPr="00B521CC" w14:paraId="68838137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161BDC71" w14:textId="3F2E7DD1" w:rsidR="00CC1E79" w:rsidRPr="00B521CC" w:rsidRDefault="00CC1E79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DMTP</w:t>
            </w:r>
          </w:p>
        </w:tc>
        <w:tc>
          <w:tcPr>
            <w:tcW w:w="4340" w:type="dxa"/>
            <w:shd w:val="clear" w:color="auto" w:fill="auto"/>
          </w:tcPr>
          <w:p w14:paraId="45E49C2A" w14:textId="3D0B3562" w:rsidR="00CC1E79" w:rsidRPr="00E90DF9" w:rsidRDefault="00CC1E79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Digital Medicines Transformation Portfolio</w:t>
            </w:r>
          </w:p>
        </w:tc>
        <w:tc>
          <w:tcPr>
            <w:tcW w:w="1133" w:type="dxa"/>
          </w:tcPr>
          <w:p w14:paraId="6E47CB2D" w14:textId="46F4A0CB" w:rsidR="00CC1E79" w:rsidRDefault="00CC1E79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NDR</w:t>
            </w:r>
          </w:p>
        </w:tc>
        <w:tc>
          <w:tcPr>
            <w:tcW w:w="4061" w:type="dxa"/>
          </w:tcPr>
          <w:p w14:paraId="534A67F8" w14:textId="7EB5E17E" w:rsidR="00CC1E79" w:rsidRDefault="00CC1E79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pacing w:val="6"/>
              </w:rPr>
            </w:pPr>
            <w:r>
              <w:rPr>
                <w:rFonts w:ascii="Calibri Light" w:hAnsi="Calibri Light" w:cs="Calibri Light"/>
                <w:color w:val="auto"/>
                <w:spacing w:val="6"/>
              </w:rPr>
              <w:t xml:space="preserve">National Data Resource </w:t>
            </w:r>
          </w:p>
        </w:tc>
      </w:tr>
    </w:tbl>
    <w:p w14:paraId="56FD4FB3" w14:textId="77777777" w:rsidR="008821C3" w:rsidRPr="00B521CC" w:rsidRDefault="008821C3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pPr w:leftFromText="180" w:rightFromText="180" w:vertAnchor="text" w:horzAnchor="margin" w:tblpY="68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087"/>
        <w:gridCol w:w="1276"/>
        <w:gridCol w:w="1418"/>
      </w:tblGrid>
      <w:tr w:rsidR="00B803DB" w:rsidRPr="00B521CC" w14:paraId="1CE6CAAC" w14:textId="619CB3B4" w:rsidTr="49492594">
        <w:trPr>
          <w:trHeight w:val="420"/>
        </w:trPr>
        <w:tc>
          <w:tcPr>
            <w:tcW w:w="846" w:type="dxa"/>
            <w:shd w:val="clear" w:color="auto" w:fill="auto"/>
          </w:tcPr>
          <w:p w14:paraId="05E8F6C4" w14:textId="77777777" w:rsidR="00B803DB" w:rsidRPr="00B521CC" w:rsidRDefault="00B803DB" w:rsidP="000C5269">
            <w:pPr>
              <w:pStyle w:val="table-header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Item No</w:t>
            </w:r>
          </w:p>
        </w:tc>
        <w:tc>
          <w:tcPr>
            <w:tcW w:w="7087" w:type="dxa"/>
            <w:shd w:val="clear" w:color="auto" w:fill="auto"/>
          </w:tcPr>
          <w:p w14:paraId="554F60CB" w14:textId="0AAFAF0E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Item Detail</w:t>
            </w:r>
          </w:p>
        </w:tc>
        <w:tc>
          <w:tcPr>
            <w:tcW w:w="1276" w:type="dxa"/>
          </w:tcPr>
          <w:p w14:paraId="60413D33" w14:textId="0684E6AA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 xml:space="preserve">Outcome </w:t>
            </w:r>
          </w:p>
        </w:tc>
        <w:tc>
          <w:tcPr>
            <w:tcW w:w="1418" w:type="dxa"/>
          </w:tcPr>
          <w:p w14:paraId="53A6F61A" w14:textId="241D393C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Action</w:t>
            </w:r>
          </w:p>
        </w:tc>
      </w:tr>
      <w:tr w:rsidR="00B803DB" w:rsidRPr="00B521CC" w14:paraId="0DE2CED3" w14:textId="77777777" w:rsidTr="49492594">
        <w:trPr>
          <w:trHeight w:val="420"/>
        </w:trPr>
        <w:tc>
          <w:tcPr>
            <w:tcW w:w="10627" w:type="dxa"/>
            <w:gridSpan w:val="4"/>
            <w:shd w:val="clear" w:color="auto" w:fill="auto"/>
          </w:tcPr>
          <w:p w14:paraId="62FFE436" w14:textId="5DD45477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PRELIMINARY MATTERS</w:t>
            </w:r>
          </w:p>
        </w:tc>
      </w:tr>
      <w:tr w:rsidR="00B803DB" w:rsidRPr="00B521CC" w14:paraId="515948A4" w14:textId="573F90A4" w:rsidTr="49492594">
        <w:trPr>
          <w:trHeight w:val="461"/>
        </w:trPr>
        <w:tc>
          <w:tcPr>
            <w:tcW w:w="846" w:type="dxa"/>
          </w:tcPr>
          <w:p w14:paraId="5CF9F403" w14:textId="00E12C61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1.1</w:t>
            </w:r>
          </w:p>
        </w:tc>
        <w:tc>
          <w:tcPr>
            <w:tcW w:w="7087" w:type="dxa"/>
          </w:tcPr>
          <w:p w14:paraId="560C5E21" w14:textId="61EF444F" w:rsidR="00B803DB" w:rsidRPr="00B521CC" w:rsidRDefault="00B803DB" w:rsidP="0094253E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  <w:t>Welcome and Apologies</w:t>
            </w:r>
          </w:p>
          <w:p w14:paraId="7C12F486" w14:textId="62010EA6" w:rsidR="009926E6" w:rsidRPr="000F6243" w:rsidRDefault="00AB73D9" w:rsidP="00FB1A83">
            <w:pPr>
              <w:pStyle w:val="Style2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The Chair</w:t>
            </w:r>
            <w:r w:rsidR="002F57C7" w:rsidRPr="00B521CC">
              <w:rPr>
                <w:rFonts w:ascii="Calibri Light" w:hAnsi="Calibri Light" w:cs="Calibri Light"/>
                <w:color w:val="auto"/>
                <w:szCs w:val="24"/>
              </w:rPr>
              <w:t xml:space="preserve"> welcomed </w:t>
            </w:r>
            <w:r w:rsidR="00D146B2">
              <w:rPr>
                <w:rFonts w:ascii="Calibri Light" w:hAnsi="Calibri Light" w:cs="Calibri Light"/>
                <w:color w:val="auto"/>
                <w:szCs w:val="24"/>
              </w:rPr>
              <w:t>everyone</w:t>
            </w:r>
            <w:r w:rsidR="002F57C7" w:rsidRPr="00B521CC">
              <w:rPr>
                <w:rFonts w:ascii="Calibri Light" w:hAnsi="Calibri Light" w:cs="Calibri Light"/>
                <w:color w:val="auto"/>
                <w:szCs w:val="24"/>
              </w:rPr>
              <w:t xml:space="preserve"> to </w:t>
            </w:r>
            <w:r w:rsidR="006D3E2F">
              <w:rPr>
                <w:rFonts w:ascii="Calibri Light" w:hAnsi="Calibri Light" w:cs="Calibri Light"/>
                <w:color w:val="auto"/>
                <w:szCs w:val="24"/>
              </w:rPr>
              <w:t xml:space="preserve">the </w:t>
            </w:r>
            <w:r w:rsidR="00687B4B">
              <w:rPr>
                <w:rFonts w:ascii="Calibri Light" w:hAnsi="Calibri Light" w:cs="Calibri Light"/>
                <w:color w:val="auto"/>
                <w:szCs w:val="24"/>
              </w:rPr>
              <w:t xml:space="preserve">extraordinary </w:t>
            </w:r>
            <w:r w:rsidR="006D3E2F">
              <w:rPr>
                <w:rFonts w:ascii="Calibri Light" w:hAnsi="Calibri Light" w:cs="Calibri Light"/>
                <w:color w:val="auto"/>
                <w:szCs w:val="24"/>
              </w:rPr>
              <w:t>DHCW SHA</w:t>
            </w:r>
            <w:r w:rsidR="00F11F78">
              <w:rPr>
                <w:rFonts w:ascii="Calibri Light" w:hAnsi="Calibri Light" w:cs="Calibri Light"/>
                <w:color w:val="auto"/>
                <w:szCs w:val="24"/>
              </w:rPr>
              <w:t xml:space="preserve"> Private</w:t>
            </w:r>
            <w:r w:rsidR="006D3E2F">
              <w:rPr>
                <w:rFonts w:ascii="Calibri Light" w:hAnsi="Calibri Light" w:cs="Calibri Light"/>
                <w:color w:val="auto"/>
                <w:szCs w:val="24"/>
              </w:rPr>
              <w:t xml:space="preserve"> Board meeting</w:t>
            </w:r>
            <w:r w:rsidR="005A0707">
              <w:rPr>
                <w:rFonts w:ascii="Calibri Light" w:hAnsi="Calibri Light" w:cs="Calibri Light"/>
                <w:color w:val="auto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2FDF0048" w14:textId="5FA75B13" w:rsidR="00B803DB" w:rsidRPr="005B2BEA" w:rsidRDefault="006A2CD9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hAnsi="Calibri Light" w:cs="Calibri Light"/>
                <w:color w:val="auto"/>
                <w:sz w:val="22"/>
              </w:rPr>
              <w:t>Noted</w:t>
            </w:r>
          </w:p>
        </w:tc>
        <w:tc>
          <w:tcPr>
            <w:tcW w:w="1418" w:type="dxa"/>
          </w:tcPr>
          <w:p w14:paraId="3C9CB853" w14:textId="419B35E0" w:rsidR="00B803DB" w:rsidRPr="005B2BEA" w:rsidRDefault="003B0C1D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hAnsi="Calibri Light" w:cs="Calibri Light"/>
                <w:color w:val="auto"/>
                <w:sz w:val="22"/>
              </w:rPr>
              <w:t>None to note</w:t>
            </w:r>
          </w:p>
        </w:tc>
      </w:tr>
      <w:tr w:rsidR="00B803DB" w:rsidRPr="00B521CC" w14:paraId="2585F5D8" w14:textId="3C2438E7" w:rsidTr="49492594">
        <w:trPr>
          <w:trHeight w:val="343"/>
        </w:trPr>
        <w:tc>
          <w:tcPr>
            <w:tcW w:w="846" w:type="dxa"/>
          </w:tcPr>
          <w:p w14:paraId="6944A9CC" w14:textId="1158AF66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1.2</w:t>
            </w:r>
          </w:p>
        </w:tc>
        <w:tc>
          <w:tcPr>
            <w:tcW w:w="7087" w:type="dxa"/>
          </w:tcPr>
          <w:p w14:paraId="4202010E" w14:textId="77777777" w:rsidR="003B7D39" w:rsidRPr="00B521CC" w:rsidRDefault="00B803DB" w:rsidP="003B7D3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  <w:t>Apologies for Absence</w:t>
            </w:r>
          </w:p>
          <w:p w14:paraId="1DD91245" w14:textId="77777777" w:rsidR="004E5785" w:rsidRDefault="004E5785" w:rsidP="004E5785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Apologies for absence were noted from:</w:t>
            </w:r>
          </w:p>
          <w:p w14:paraId="74E2B717" w14:textId="101BB680" w:rsidR="00155908" w:rsidRDefault="00155908" w:rsidP="00F11F78">
            <w:pPr>
              <w:pStyle w:val="Style2"/>
              <w:framePr w:hSpace="0" w:wrap="auto" w:vAnchor="margin" w:hAnchor="text" w:yAlign="inline"/>
              <w:numPr>
                <w:ilvl w:val="0"/>
                <w:numId w:val="43"/>
              </w:numPr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Andrew Fletcher – Associate Board Member, Trade Union </w:t>
            </w:r>
          </w:p>
          <w:p w14:paraId="2E931BEC" w14:textId="5CA2E6CD" w:rsidR="00155908" w:rsidRDefault="00155908" w:rsidP="00F11F78">
            <w:pPr>
              <w:pStyle w:val="Style2"/>
              <w:framePr w:hSpace="0" w:wrap="auto" w:vAnchor="margin" w:hAnchor="text" w:yAlign="inline"/>
              <w:numPr>
                <w:ilvl w:val="0"/>
                <w:numId w:val="43"/>
              </w:numPr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Alistair Klaas Neill – Independent Member</w:t>
            </w:r>
          </w:p>
          <w:p w14:paraId="0A32D85F" w14:textId="3C7AA8D6" w:rsidR="007B7AFD" w:rsidRPr="000B1C40" w:rsidRDefault="00F11F78" w:rsidP="000B1C40">
            <w:pPr>
              <w:pStyle w:val="Style2"/>
              <w:framePr w:hSpace="0" w:wrap="auto" w:vAnchor="margin" w:hAnchor="text" w:yAlign="inline"/>
              <w:numPr>
                <w:ilvl w:val="0"/>
                <w:numId w:val="43"/>
              </w:numPr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Sarah-Jane Taylor</w:t>
            </w:r>
            <w:r w:rsidR="00155908">
              <w:rPr>
                <w:rFonts w:ascii="Calibri Light" w:hAnsi="Calibri Light" w:cs="Calibri Light"/>
                <w:color w:val="auto"/>
                <w:szCs w:val="24"/>
              </w:rPr>
              <w:t xml:space="preserve"> -</w:t>
            </w:r>
            <w:r>
              <w:rPr>
                <w:rFonts w:ascii="Calibri Light" w:hAnsi="Calibri Light" w:cs="Calibri Light"/>
                <w:color w:val="auto"/>
                <w:szCs w:val="24"/>
              </w:rPr>
              <w:t xml:space="preserve">Director of People and OD </w:t>
            </w:r>
          </w:p>
        </w:tc>
        <w:tc>
          <w:tcPr>
            <w:tcW w:w="1276" w:type="dxa"/>
          </w:tcPr>
          <w:p w14:paraId="177E5D0A" w14:textId="5C82E8D3" w:rsidR="00B803DB" w:rsidRPr="005B2BEA" w:rsidRDefault="006A2CD9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hAnsi="Calibri Light" w:cs="Calibri Light"/>
                <w:color w:val="auto"/>
                <w:sz w:val="22"/>
              </w:rPr>
              <w:t>Noted</w:t>
            </w:r>
          </w:p>
        </w:tc>
        <w:tc>
          <w:tcPr>
            <w:tcW w:w="1418" w:type="dxa"/>
          </w:tcPr>
          <w:p w14:paraId="54A7CAF6" w14:textId="2808AABF" w:rsidR="00B803DB" w:rsidRPr="005B2BEA" w:rsidRDefault="003B0C1D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hAnsi="Calibri Light" w:cs="Calibri Light"/>
                <w:color w:val="auto"/>
                <w:sz w:val="22"/>
              </w:rPr>
              <w:t>None to note</w:t>
            </w:r>
          </w:p>
        </w:tc>
      </w:tr>
      <w:tr w:rsidR="00B803DB" w:rsidRPr="00B521CC" w14:paraId="35B5133C" w14:textId="1995CD6A" w:rsidTr="49492594">
        <w:trPr>
          <w:trHeight w:val="343"/>
        </w:trPr>
        <w:tc>
          <w:tcPr>
            <w:tcW w:w="846" w:type="dxa"/>
          </w:tcPr>
          <w:p w14:paraId="1F352C6C" w14:textId="334563B1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color w:val="auto"/>
                <w:szCs w:val="24"/>
              </w:rPr>
              <w:t>1.3</w:t>
            </w:r>
          </w:p>
        </w:tc>
        <w:tc>
          <w:tcPr>
            <w:tcW w:w="7087" w:type="dxa"/>
          </w:tcPr>
          <w:p w14:paraId="4C9D046E" w14:textId="4477255E" w:rsidR="00B803DB" w:rsidRPr="00B521CC" w:rsidRDefault="00B803DB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szCs w:val="24"/>
              </w:rPr>
              <w:t>Declarations of Interest</w:t>
            </w:r>
          </w:p>
          <w:p w14:paraId="3FD42F45" w14:textId="33F853ED" w:rsidR="00ED2C2D" w:rsidRPr="00B521CC" w:rsidRDefault="00B46733" w:rsidP="006A34D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There were no declarations of interest received in relation to the agenda.</w:t>
            </w:r>
          </w:p>
        </w:tc>
        <w:tc>
          <w:tcPr>
            <w:tcW w:w="1276" w:type="dxa"/>
          </w:tcPr>
          <w:p w14:paraId="390C3253" w14:textId="09EBCB5B" w:rsidR="00B803DB" w:rsidRPr="005B2BEA" w:rsidRDefault="006A2CD9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 w:val="22"/>
              </w:rPr>
            </w:pPr>
            <w:r w:rsidRPr="005B2BEA">
              <w:rPr>
                <w:rFonts w:ascii="Calibri Light" w:hAnsi="Calibri Light" w:cs="Calibri Light"/>
                <w:sz w:val="22"/>
              </w:rPr>
              <w:t>Noted</w:t>
            </w:r>
          </w:p>
        </w:tc>
        <w:tc>
          <w:tcPr>
            <w:tcW w:w="1418" w:type="dxa"/>
          </w:tcPr>
          <w:p w14:paraId="22F62278" w14:textId="6F8B33CE" w:rsidR="00B803DB" w:rsidRPr="005B2BEA" w:rsidRDefault="003B0C1D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 w:val="22"/>
              </w:rPr>
            </w:pPr>
            <w:r w:rsidRPr="005B2BEA">
              <w:rPr>
                <w:rFonts w:ascii="Calibri Light" w:hAnsi="Calibri Light" w:cs="Calibri Light"/>
                <w:color w:val="auto"/>
                <w:sz w:val="22"/>
              </w:rPr>
              <w:t>None to note</w:t>
            </w:r>
          </w:p>
        </w:tc>
      </w:tr>
      <w:tr w:rsidR="006E0174" w:rsidRPr="00B521CC" w14:paraId="731ECF28" w14:textId="77777777" w:rsidTr="49492594">
        <w:trPr>
          <w:trHeight w:val="343"/>
        </w:trPr>
        <w:tc>
          <w:tcPr>
            <w:tcW w:w="10627" w:type="dxa"/>
            <w:gridSpan w:val="4"/>
          </w:tcPr>
          <w:p w14:paraId="13D1CFD5" w14:textId="08D728B0" w:rsidR="006E0174" w:rsidRPr="00B521CC" w:rsidRDefault="006E0174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MAIN AGENDA</w:t>
            </w:r>
          </w:p>
        </w:tc>
      </w:tr>
      <w:tr w:rsidR="006E0174" w:rsidRPr="00B521CC" w14:paraId="43853005" w14:textId="77777777" w:rsidTr="49492594">
        <w:trPr>
          <w:trHeight w:val="343"/>
        </w:trPr>
        <w:tc>
          <w:tcPr>
            <w:tcW w:w="10627" w:type="dxa"/>
            <w:gridSpan w:val="4"/>
          </w:tcPr>
          <w:p w14:paraId="3671B6F9" w14:textId="20A5E92B" w:rsidR="006E0174" w:rsidRPr="00B521CC" w:rsidRDefault="006E0174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 xml:space="preserve">PART </w:t>
            </w:r>
            <w:r w:rsidR="00553DF4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2</w:t>
            </w: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 xml:space="preserve"> – </w:t>
            </w:r>
            <w:r w:rsidR="00553DF4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FOR APPROVAL</w:t>
            </w:r>
          </w:p>
        </w:tc>
      </w:tr>
      <w:tr w:rsidR="00165DB9" w:rsidRPr="00B521CC" w14:paraId="3C97DC80" w14:textId="77777777" w:rsidTr="49492594">
        <w:trPr>
          <w:trHeight w:val="343"/>
        </w:trPr>
        <w:tc>
          <w:tcPr>
            <w:tcW w:w="846" w:type="dxa"/>
          </w:tcPr>
          <w:p w14:paraId="3518AAFE" w14:textId="5DE5AA17" w:rsidR="00165DB9" w:rsidRPr="00B521CC" w:rsidRDefault="006D3C3E" w:rsidP="006E0174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2</w:t>
            </w:r>
            <w:r w:rsidR="00165DB9">
              <w:rPr>
                <w:rFonts w:ascii="Calibri Light" w:hAnsi="Calibri Light" w:cs="Calibri Light"/>
                <w:color w:val="auto"/>
                <w:szCs w:val="24"/>
              </w:rPr>
              <w:t>.1</w:t>
            </w:r>
          </w:p>
        </w:tc>
        <w:tc>
          <w:tcPr>
            <w:tcW w:w="7087" w:type="dxa"/>
          </w:tcPr>
          <w:p w14:paraId="0E64A4D9" w14:textId="019BEB9E" w:rsidR="00165DB9" w:rsidRPr="00E66D0A" w:rsidRDefault="007C3889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DHCW Additional Savings</w:t>
            </w:r>
            <w:r w:rsidR="000F6243">
              <w:rPr>
                <w:rFonts w:ascii="Calibri Light" w:hAnsi="Calibri Light" w:cs="Calibri Light"/>
                <w:b/>
                <w:bCs/>
              </w:rPr>
              <w:t xml:space="preserve"> </w:t>
            </w:r>
          </w:p>
        </w:tc>
        <w:tc>
          <w:tcPr>
            <w:tcW w:w="1276" w:type="dxa"/>
          </w:tcPr>
          <w:p w14:paraId="4614D2C0" w14:textId="3DA04792" w:rsidR="00165DB9" w:rsidRPr="00B521CC" w:rsidRDefault="000F6243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0F6243">
              <w:rPr>
                <w:rFonts w:ascii="Calibri Light" w:hAnsi="Calibri Light" w:cs="Calibri Light"/>
                <w:color w:val="auto"/>
                <w:sz w:val="22"/>
              </w:rPr>
              <w:t xml:space="preserve">Approved </w:t>
            </w:r>
          </w:p>
        </w:tc>
        <w:tc>
          <w:tcPr>
            <w:tcW w:w="1418" w:type="dxa"/>
          </w:tcPr>
          <w:p w14:paraId="27E5F940" w14:textId="610F4676" w:rsidR="00165DB9" w:rsidRPr="00B521CC" w:rsidRDefault="000A33DF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None to note</w:t>
            </w:r>
          </w:p>
        </w:tc>
      </w:tr>
      <w:tr w:rsidR="00165DB9" w:rsidRPr="00B521CC" w14:paraId="0A756847" w14:textId="77777777" w:rsidTr="49492594">
        <w:trPr>
          <w:trHeight w:val="343"/>
        </w:trPr>
        <w:tc>
          <w:tcPr>
            <w:tcW w:w="846" w:type="dxa"/>
          </w:tcPr>
          <w:p w14:paraId="28F2E295" w14:textId="77777777" w:rsidR="00165DB9" w:rsidRPr="00B521CC" w:rsidRDefault="00165DB9" w:rsidP="006E0174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7087" w:type="dxa"/>
          </w:tcPr>
          <w:p w14:paraId="1B7B8CDF" w14:textId="77777777" w:rsidR="00101012" w:rsidRDefault="001651C4" w:rsidP="00101012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pacing w:val="6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>The Chair advised there ha</w:t>
            </w:r>
            <w:r w:rsidR="002A375D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d</w:t>
            </w: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been</w:t>
            </w:r>
            <w:r w:rsidR="002A375D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All-Wales</w:t>
            </w: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Chair, Vice Chair and </w:t>
            </w: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lastRenderedPageBreak/>
              <w:t>CEO meetings regarding the</w:t>
            </w:r>
            <w:r w:rsidR="002A375D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current financial challenges. The following </w:t>
            </w:r>
            <w:r w:rsidR="00101012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points were highlighted:</w:t>
            </w:r>
          </w:p>
          <w:p w14:paraId="62506484" w14:textId="19C9E880" w:rsidR="00C03F19" w:rsidRDefault="00A7479D" w:rsidP="00101012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pacing w:val="6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There was a need to bring the </w:t>
            </w:r>
            <w:r w:rsidR="00DD5E55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NHS Wales </w:t>
            </w: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>financial position to the original plan and additional</w:t>
            </w:r>
            <w:r w:rsidR="00DD5E55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ly</w:t>
            </w: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identify 10</w:t>
            </w:r>
            <w:r w:rsidR="00101012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%, 20% and 30% additional savings plans.</w:t>
            </w:r>
          </w:p>
          <w:p w14:paraId="02D87C1C" w14:textId="55668B77" w:rsidR="002529A2" w:rsidRDefault="00C03F19" w:rsidP="002529A2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pacing w:val="6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>Chair</w:t>
            </w:r>
            <w:r w:rsidR="002529A2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s, Vice Chairs and Chief Executives across NHS Wales met </w:t>
            </w:r>
            <w:r w:rsidR="00530088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in their respective peer group meetings</w:t>
            </w:r>
            <w:r w:rsidR="002529A2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to discuss the position. </w:t>
            </w:r>
          </w:p>
          <w:p w14:paraId="5BDD3CEB" w14:textId="54FC0714" w:rsidR="00B55F51" w:rsidRDefault="002529A2" w:rsidP="002529A2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pacing w:val="6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The DHCW savings plan was shared with the Board, noting that </w:t>
            </w:r>
            <w:r w:rsidR="00BA7C21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DHCW already had a</w:t>
            </w:r>
            <w:r w:rsidR="00BE2997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significant cost saving target </w:t>
            </w:r>
            <w:r w:rsidR="00BA7C21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for 2022/23</w:t>
            </w: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>.</w:t>
            </w:r>
          </w:p>
          <w:p w14:paraId="59EDF79E" w14:textId="71CA3DB1" w:rsidR="00314991" w:rsidRPr="00B521CC" w:rsidRDefault="00314991" w:rsidP="00314991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b/>
                <w:bCs/>
                <w:spacing w:val="6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spacing w:val="6"/>
                <w:szCs w:val="24"/>
              </w:rPr>
              <w:t>The Board resolved to:</w:t>
            </w:r>
          </w:p>
          <w:p w14:paraId="08EB3DEE" w14:textId="13579AF5" w:rsidR="00165DB9" w:rsidRDefault="006D3C3E" w:rsidP="0031499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</w:rPr>
            </w:pPr>
            <w:r w:rsidRPr="49492594">
              <w:rPr>
                <w:rFonts w:ascii="Calibri Light" w:hAnsi="Calibri Light" w:cs="Calibri Light"/>
                <w:b/>
                <w:bCs/>
                <w:lang w:val="en-GB"/>
              </w:rPr>
              <w:t>APPROVE</w:t>
            </w:r>
            <w:r w:rsidR="000A33DF" w:rsidRPr="49492594">
              <w:rPr>
                <w:rFonts w:ascii="Calibri Light" w:hAnsi="Calibri Light" w:cs="Calibri Light"/>
                <w:b/>
                <w:bCs/>
                <w:lang w:val="en-GB"/>
              </w:rPr>
              <w:t xml:space="preserve"> </w:t>
            </w:r>
            <w:r w:rsidR="000A33DF" w:rsidRPr="49492594">
              <w:rPr>
                <w:rFonts w:ascii="Calibri Light" w:hAnsi="Calibri Light" w:cs="Calibri Light"/>
                <w:lang w:val="en-GB"/>
              </w:rPr>
              <w:t xml:space="preserve">the </w:t>
            </w:r>
            <w:r w:rsidR="007C3889">
              <w:rPr>
                <w:rFonts w:ascii="Calibri Light" w:hAnsi="Calibri Light" w:cs="Calibri Light"/>
                <w:lang w:val="en-GB"/>
              </w:rPr>
              <w:t>DHCW Additional Savings</w:t>
            </w:r>
            <w:r w:rsidR="0037633B">
              <w:rPr>
                <w:rFonts w:ascii="Calibri Light" w:hAnsi="Calibri Light" w:cs="Calibri Light"/>
                <w:lang w:val="en-GB"/>
              </w:rPr>
              <w:t xml:space="preserve"> in response to the WG </w:t>
            </w:r>
            <w:proofErr w:type="gramStart"/>
            <w:r w:rsidR="0037633B">
              <w:rPr>
                <w:rFonts w:ascii="Calibri Light" w:hAnsi="Calibri Light" w:cs="Calibri Light"/>
                <w:lang w:val="en-GB"/>
              </w:rPr>
              <w:t>request</w:t>
            </w:r>
            <w:r w:rsidR="009846B9">
              <w:rPr>
                <w:rFonts w:ascii="Calibri Light" w:hAnsi="Calibri Light" w:cs="Calibri Light"/>
                <w:lang w:val="en-GB"/>
              </w:rPr>
              <w:t>, and</w:t>
            </w:r>
            <w:proofErr w:type="gramEnd"/>
            <w:r w:rsidR="009846B9">
              <w:rPr>
                <w:rFonts w:ascii="Calibri Light" w:hAnsi="Calibri Light" w:cs="Calibri Light"/>
                <w:lang w:val="en-GB"/>
              </w:rPr>
              <w:t xml:space="preserve"> </w:t>
            </w:r>
            <w:r w:rsidR="009846B9" w:rsidRPr="00616A68">
              <w:rPr>
                <w:rFonts w:ascii="Calibri Light" w:hAnsi="Calibri Light" w:cs="Calibri Light"/>
                <w:b/>
                <w:bCs/>
                <w:lang w:val="en-GB"/>
              </w:rPr>
              <w:t>NOTING</w:t>
            </w:r>
            <w:r w:rsidR="009846B9">
              <w:rPr>
                <w:rFonts w:ascii="Calibri Light" w:hAnsi="Calibri Light" w:cs="Calibri Light"/>
                <w:lang w:val="en-GB"/>
              </w:rPr>
              <w:t xml:space="preserve"> the impact assessments undertaken to identify the additional savings.</w:t>
            </w:r>
            <w:r w:rsidR="007C3889">
              <w:rPr>
                <w:rFonts w:ascii="Calibri Light" w:hAnsi="Calibri Light" w:cs="Calibri Light"/>
                <w:lang w:val="en-GB"/>
              </w:rPr>
              <w:t xml:space="preserve"> </w:t>
            </w:r>
            <w:r w:rsidR="00314991" w:rsidRPr="49492594">
              <w:rPr>
                <w:rFonts w:ascii="Calibri Light" w:hAnsi="Calibri Light" w:cs="Calibri Light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43B39818" w14:textId="77777777" w:rsidR="00165DB9" w:rsidRPr="00B521CC" w:rsidRDefault="00165DB9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1418" w:type="dxa"/>
          </w:tcPr>
          <w:p w14:paraId="5BDEB93E" w14:textId="77777777" w:rsidR="00165DB9" w:rsidRPr="00B521CC" w:rsidRDefault="00165DB9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  <w:tr w:rsidR="00FB5BFB" w:rsidRPr="00B521CC" w14:paraId="082945FF" w14:textId="77777777" w:rsidTr="49492594">
        <w:trPr>
          <w:trHeight w:val="343"/>
        </w:trPr>
        <w:tc>
          <w:tcPr>
            <w:tcW w:w="846" w:type="dxa"/>
          </w:tcPr>
          <w:p w14:paraId="789B0013" w14:textId="23C78C4C" w:rsidR="00FB5BFB" w:rsidRPr="00B521CC" w:rsidRDefault="00FB5BFB" w:rsidP="006E0174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2.2</w:t>
            </w:r>
          </w:p>
        </w:tc>
        <w:tc>
          <w:tcPr>
            <w:tcW w:w="7087" w:type="dxa"/>
          </w:tcPr>
          <w:p w14:paraId="6D5EC34C" w14:textId="5AE31700" w:rsidR="00FB5BFB" w:rsidRPr="00D64651" w:rsidRDefault="00D64651" w:rsidP="007C3889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b/>
                <w:bCs/>
                <w:color w:val="auto"/>
                <w:spacing w:val="6"/>
                <w:szCs w:val="24"/>
              </w:rPr>
            </w:pPr>
            <w:r w:rsidRPr="00D64651">
              <w:rPr>
                <w:rFonts w:ascii="Calibri Light" w:hAnsi="Calibri Light" w:cs="Calibri Light"/>
                <w:b/>
                <w:bCs/>
              </w:rPr>
              <w:t>DHCW Draft Response to Recommendations from the HSC PAPAC Report</w:t>
            </w:r>
          </w:p>
        </w:tc>
        <w:tc>
          <w:tcPr>
            <w:tcW w:w="1276" w:type="dxa"/>
          </w:tcPr>
          <w:p w14:paraId="6777381D" w14:textId="31252181" w:rsidR="00FB5BFB" w:rsidRPr="00B521CC" w:rsidRDefault="00D64651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D64651">
              <w:rPr>
                <w:rFonts w:ascii="Calibri Light" w:hAnsi="Calibri Light" w:cs="Calibri Light"/>
                <w:color w:val="auto"/>
                <w:sz w:val="22"/>
              </w:rPr>
              <w:t>Discussed</w:t>
            </w:r>
          </w:p>
        </w:tc>
        <w:tc>
          <w:tcPr>
            <w:tcW w:w="1418" w:type="dxa"/>
          </w:tcPr>
          <w:p w14:paraId="63B093F7" w14:textId="53808693" w:rsidR="00FB5BFB" w:rsidRPr="00B521CC" w:rsidRDefault="00D64651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None to note</w:t>
            </w:r>
          </w:p>
        </w:tc>
      </w:tr>
      <w:tr w:rsidR="00FB5BFB" w:rsidRPr="00B521CC" w14:paraId="46BE9F64" w14:textId="77777777" w:rsidTr="49492594">
        <w:trPr>
          <w:trHeight w:val="343"/>
        </w:trPr>
        <w:tc>
          <w:tcPr>
            <w:tcW w:w="846" w:type="dxa"/>
          </w:tcPr>
          <w:p w14:paraId="326F0441" w14:textId="77777777" w:rsidR="00FB5BFB" w:rsidRPr="00B521CC" w:rsidRDefault="00FB5BFB" w:rsidP="006E0174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7087" w:type="dxa"/>
          </w:tcPr>
          <w:p w14:paraId="7732569F" w14:textId="1D7A96A8" w:rsidR="00161625" w:rsidRDefault="00DE6424" w:rsidP="00B255B1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pacing w:val="6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>Chris Darling, Board Secretary</w:t>
            </w:r>
            <w:r w:rsidR="00154161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ran through </w:t>
            </w:r>
            <w:r w:rsidR="00506D65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DHCW’s </w:t>
            </w:r>
            <w:r w:rsidR="00154161"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draft response to recommendations from </w:t>
            </w:r>
            <w:r w:rsidR="00506D65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the Health and Social Care Committee and Public Accounts Public Administration Committee Report.</w:t>
            </w:r>
          </w:p>
          <w:p w14:paraId="09902897" w14:textId="77777777" w:rsidR="00D64651" w:rsidRPr="00B521CC" w:rsidRDefault="00D64651" w:rsidP="00D64651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b/>
                <w:bCs/>
                <w:spacing w:val="6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spacing w:val="6"/>
                <w:szCs w:val="24"/>
              </w:rPr>
              <w:t>The Board resolved to:</w:t>
            </w:r>
          </w:p>
          <w:p w14:paraId="6803096D" w14:textId="09035864" w:rsidR="00FB5BFB" w:rsidRDefault="00B255B1" w:rsidP="007C3889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pacing w:val="6"/>
                <w:szCs w:val="24"/>
              </w:rPr>
            </w:pPr>
            <w:r w:rsidRPr="00506D65">
              <w:rPr>
                <w:rFonts w:ascii="Calibri Light" w:hAnsi="Calibri Light" w:cs="Calibri Light"/>
                <w:b/>
                <w:bCs/>
                <w:color w:val="auto"/>
                <w:spacing w:val="6"/>
                <w:szCs w:val="24"/>
              </w:rPr>
              <w:t>NOTE</w:t>
            </w:r>
            <w:r>
              <w:rPr>
                <w:rFonts w:ascii="Calibri Light" w:hAnsi="Calibri Light" w:cs="Calibri Light"/>
                <w:color w:val="auto"/>
                <w:spacing w:val="6"/>
                <w:szCs w:val="24"/>
              </w:rPr>
              <w:t xml:space="preserve"> the DHCW Draft Response to the Recommendations from the Health and Social Care Committee and Public Accounts Public Administration Committee </w:t>
            </w:r>
            <w:r w:rsidR="00506D65">
              <w:rPr>
                <w:rFonts w:ascii="Calibri Light" w:hAnsi="Calibri Light" w:cs="Calibri Light"/>
                <w:color w:val="auto"/>
                <w:spacing w:val="6"/>
                <w:szCs w:val="24"/>
              </w:rPr>
              <w:t>Report.</w:t>
            </w:r>
          </w:p>
        </w:tc>
        <w:tc>
          <w:tcPr>
            <w:tcW w:w="1276" w:type="dxa"/>
          </w:tcPr>
          <w:p w14:paraId="578D964E" w14:textId="77777777" w:rsidR="00FB5BFB" w:rsidRPr="00B521CC" w:rsidRDefault="00FB5BFB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1418" w:type="dxa"/>
          </w:tcPr>
          <w:p w14:paraId="6DCC03E7" w14:textId="77777777" w:rsidR="00FB5BFB" w:rsidRPr="00B521CC" w:rsidRDefault="00FB5BFB" w:rsidP="006E0174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  <w:tr w:rsidR="001B413A" w:rsidRPr="00B521CC" w14:paraId="51834692" w14:textId="77777777" w:rsidTr="49492594">
        <w:trPr>
          <w:trHeight w:val="343"/>
        </w:trPr>
        <w:tc>
          <w:tcPr>
            <w:tcW w:w="10627" w:type="dxa"/>
            <w:gridSpan w:val="4"/>
          </w:tcPr>
          <w:p w14:paraId="4E453EB3" w14:textId="375D0577" w:rsidR="001B413A" w:rsidRPr="00B521CC" w:rsidRDefault="001B413A" w:rsidP="001B413A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>PART</w:t>
            </w:r>
            <w:r w:rsidR="006D3C3E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 xml:space="preserve"> 3</w:t>
            </w:r>
            <w:r w:rsidRPr="00B521CC"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  <w:t xml:space="preserve"> - CLOSING MATTERS</w:t>
            </w:r>
          </w:p>
        </w:tc>
      </w:tr>
      <w:tr w:rsidR="001B413A" w:rsidRPr="00B521CC" w14:paraId="51261DB1" w14:textId="604F002B" w:rsidTr="49492594">
        <w:trPr>
          <w:trHeight w:val="343"/>
        </w:trPr>
        <w:tc>
          <w:tcPr>
            <w:tcW w:w="846" w:type="dxa"/>
          </w:tcPr>
          <w:p w14:paraId="59AADFB7" w14:textId="6250AB10" w:rsidR="001B413A" w:rsidRPr="00B521CC" w:rsidRDefault="006D3C3E" w:rsidP="001B413A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3</w:t>
            </w:r>
            <w:r w:rsidR="001B413A" w:rsidRPr="00B521CC">
              <w:rPr>
                <w:rFonts w:ascii="Calibri Light" w:hAnsi="Calibri Light" w:cs="Calibri Light"/>
                <w:color w:val="auto"/>
                <w:szCs w:val="24"/>
              </w:rPr>
              <w:t>.1</w:t>
            </w:r>
          </w:p>
        </w:tc>
        <w:tc>
          <w:tcPr>
            <w:tcW w:w="7087" w:type="dxa"/>
          </w:tcPr>
          <w:p w14:paraId="48B52AF0" w14:textId="77777777" w:rsidR="001B413A" w:rsidRPr="00B521CC" w:rsidRDefault="001B413A" w:rsidP="001B413A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  <w:t>Any other urgent business</w:t>
            </w:r>
          </w:p>
          <w:p w14:paraId="0B55651F" w14:textId="0DA86517" w:rsidR="001B413A" w:rsidRPr="00B521CC" w:rsidRDefault="001B413A" w:rsidP="001B413A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There was no other urgent business raised.</w:t>
            </w:r>
          </w:p>
        </w:tc>
        <w:tc>
          <w:tcPr>
            <w:tcW w:w="1276" w:type="dxa"/>
          </w:tcPr>
          <w:p w14:paraId="658ECE6E" w14:textId="143BCEA0" w:rsidR="001B413A" w:rsidRPr="006022EE" w:rsidRDefault="001B413A" w:rsidP="001B413A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hAnsi="Calibri Light" w:cs="Calibri Light"/>
                <w:color w:val="auto"/>
                <w:sz w:val="22"/>
              </w:rPr>
              <w:t>Discussed</w:t>
            </w:r>
          </w:p>
        </w:tc>
        <w:tc>
          <w:tcPr>
            <w:tcW w:w="1418" w:type="dxa"/>
          </w:tcPr>
          <w:p w14:paraId="51C666F5" w14:textId="6337E6B9" w:rsidR="001B413A" w:rsidRPr="006022EE" w:rsidRDefault="001B413A" w:rsidP="001B413A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hAnsi="Calibri Light" w:cs="Calibri Light"/>
                <w:color w:val="auto"/>
                <w:sz w:val="22"/>
              </w:rPr>
              <w:t>None to note</w:t>
            </w:r>
          </w:p>
        </w:tc>
      </w:tr>
      <w:tr w:rsidR="001B413A" w:rsidRPr="00B521CC" w14:paraId="21348FA7" w14:textId="4EA9DF52" w:rsidTr="49492594">
        <w:trPr>
          <w:trHeight w:val="343"/>
        </w:trPr>
        <w:tc>
          <w:tcPr>
            <w:tcW w:w="846" w:type="dxa"/>
          </w:tcPr>
          <w:p w14:paraId="0CC401F2" w14:textId="13D7409D" w:rsidR="001B413A" w:rsidRPr="00B521CC" w:rsidRDefault="00AA350D" w:rsidP="001B413A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3</w:t>
            </w:r>
            <w:r w:rsidR="001B413A" w:rsidRPr="00B521CC">
              <w:rPr>
                <w:rFonts w:ascii="Calibri Light" w:hAnsi="Calibri Light" w:cs="Calibri Light"/>
                <w:color w:val="auto"/>
                <w:szCs w:val="24"/>
              </w:rPr>
              <w:t>.2</w:t>
            </w:r>
          </w:p>
        </w:tc>
        <w:tc>
          <w:tcPr>
            <w:tcW w:w="7087" w:type="dxa"/>
          </w:tcPr>
          <w:p w14:paraId="1EF34BEB" w14:textId="3DAE75D6" w:rsidR="001B413A" w:rsidRDefault="001B413A" w:rsidP="001B413A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  <w:t>Date and Time of Next Meeting</w:t>
            </w:r>
            <w:r w:rsidRPr="00B521CC">
              <w:rPr>
                <w:rFonts w:ascii="Calibri Light" w:hAnsi="Calibri Light" w:cs="Calibri Light"/>
                <w:color w:val="auto"/>
                <w:szCs w:val="24"/>
              </w:rPr>
              <w:t xml:space="preserve"> </w:t>
            </w:r>
          </w:p>
          <w:p w14:paraId="568B47E0" w14:textId="721E93C3" w:rsidR="001B413A" w:rsidRPr="00AA350D" w:rsidRDefault="00AA350D" w:rsidP="00AA350D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TBC</w:t>
            </w:r>
          </w:p>
        </w:tc>
        <w:tc>
          <w:tcPr>
            <w:tcW w:w="1276" w:type="dxa"/>
          </w:tcPr>
          <w:p w14:paraId="2149BC3B" w14:textId="5D02E04E" w:rsidR="001B413A" w:rsidRPr="006022EE" w:rsidRDefault="001B413A" w:rsidP="001B413A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hAnsi="Calibri Light" w:cs="Calibri Light"/>
                <w:color w:val="auto"/>
                <w:sz w:val="22"/>
              </w:rPr>
              <w:t>Noted</w:t>
            </w:r>
          </w:p>
        </w:tc>
        <w:tc>
          <w:tcPr>
            <w:tcW w:w="1418" w:type="dxa"/>
          </w:tcPr>
          <w:p w14:paraId="65E92474" w14:textId="753B372F" w:rsidR="001B413A" w:rsidRPr="006022EE" w:rsidRDefault="001B413A" w:rsidP="001B413A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hAnsi="Calibri Light" w:cs="Calibri Light"/>
                <w:color w:val="auto"/>
                <w:sz w:val="22"/>
              </w:rPr>
              <w:t>None to note</w:t>
            </w:r>
          </w:p>
        </w:tc>
      </w:tr>
    </w:tbl>
    <w:p w14:paraId="7877AFB0" w14:textId="77777777" w:rsidR="00A77BFE" w:rsidRDefault="00A77BFE" w:rsidP="0003591A">
      <w:pPr>
        <w:rPr>
          <w:rFonts w:ascii="Calibri Light" w:hAnsi="Calibri Light" w:cs="Calibri Light"/>
          <w:sz w:val="24"/>
          <w:szCs w:val="24"/>
        </w:rPr>
      </w:pPr>
    </w:p>
    <w:p w14:paraId="35ADB32E" w14:textId="77777777" w:rsidR="001C0DE0" w:rsidRDefault="001C0DE0" w:rsidP="0003591A">
      <w:pPr>
        <w:rPr>
          <w:rFonts w:ascii="Calibri Light" w:hAnsi="Calibri Light" w:cs="Calibri Light"/>
          <w:sz w:val="24"/>
          <w:szCs w:val="24"/>
        </w:rPr>
      </w:pPr>
    </w:p>
    <w:p w14:paraId="094098F1" w14:textId="7CEFC465" w:rsidR="00324AE8" w:rsidRPr="00B521CC" w:rsidRDefault="00324AE8" w:rsidP="0003591A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sectPr w:rsidR="00324AE8" w:rsidRPr="00B521CC">
      <w:headerReference w:type="default" r:id="rId12"/>
      <w:footerReference w:type="default" r:id="rId13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394B" w14:textId="77777777" w:rsidR="00C8759D" w:rsidRDefault="00C8759D" w:rsidP="002C6B8D">
      <w:r>
        <w:separator/>
      </w:r>
    </w:p>
  </w:endnote>
  <w:endnote w:type="continuationSeparator" w:id="0">
    <w:p w14:paraId="011FE9D5" w14:textId="77777777" w:rsidR="00C8759D" w:rsidRDefault="00C8759D" w:rsidP="002C6B8D">
      <w:r>
        <w:continuationSeparator/>
      </w:r>
    </w:p>
  </w:endnote>
  <w:endnote w:type="continuationNotice" w:id="1">
    <w:p w14:paraId="64511E8E" w14:textId="77777777" w:rsidR="00C8759D" w:rsidRDefault="00C8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8A1" w14:textId="6BFDCC1C" w:rsidR="00D146B2" w:rsidRPr="006F5365" w:rsidRDefault="00D146B2" w:rsidP="00043614">
    <w:pPr>
      <w:pStyle w:val="Footer"/>
    </w:pPr>
    <w:r>
      <w:ptab w:relativeTo="margin" w:alignment="center" w:leader="none"/>
    </w:r>
    <w:r w:rsidRPr="00043614">
      <w:rPr>
        <w:b/>
      </w:rPr>
      <w:fldChar w:fldCharType="begin"/>
    </w:r>
    <w:r w:rsidRPr="00043614">
      <w:rPr>
        <w:b/>
      </w:rPr>
      <w:instrText xml:space="preserve"> PAGE   \* MERGEFORMAT </w:instrText>
    </w:r>
    <w:r w:rsidRPr="00043614">
      <w:rPr>
        <w:b/>
      </w:rPr>
      <w:fldChar w:fldCharType="separate"/>
    </w:r>
    <w:r>
      <w:rPr>
        <w:b/>
        <w:noProof/>
      </w:rPr>
      <w:t>2</w:t>
    </w:r>
    <w:r w:rsidRPr="00043614">
      <w:rPr>
        <w:b/>
      </w:rPr>
      <w:fldChar w:fldCharType="end"/>
    </w:r>
    <w:r>
      <w:ptab w:relativeTo="margin" w:alignment="right" w:leader="none"/>
    </w:r>
    <w:r>
      <w:t>DHCW SHA Board Meeting 202</w:t>
    </w:r>
    <w:r w:rsidR="00AA350D">
      <w:t>30810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A5A3" w14:textId="77777777" w:rsidR="00C8759D" w:rsidRDefault="00C8759D" w:rsidP="002C6B8D">
      <w:r>
        <w:separator/>
      </w:r>
    </w:p>
  </w:footnote>
  <w:footnote w:type="continuationSeparator" w:id="0">
    <w:p w14:paraId="05DD41BA" w14:textId="77777777" w:rsidR="00C8759D" w:rsidRDefault="00C8759D" w:rsidP="002C6B8D">
      <w:r>
        <w:continuationSeparator/>
      </w:r>
    </w:p>
  </w:footnote>
  <w:footnote w:type="continuationNotice" w:id="1">
    <w:p w14:paraId="7210C57E" w14:textId="77777777" w:rsidR="00C8759D" w:rsidRDefault="00C8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E722" w14:textId="77777777" w:rsidR="00D146B2" w:rsidRDefault="00D146B2" w:rsidP="00780C0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AA6E0" wp14:editId="66D0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AF068D" w14:textId="77777777" w:rsidR="00D146B2" w:rsidRDefault="00D14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528"/>
    <w:multiLevelType w:val="hybridMultilevel"/>
    <w:tmpl w:val="1BB42626"/>
    <w:lvl w:ilvl="0" w:tplc="99F0242A">
      <w:numFmt w:val="bullet"/>
      <w:lvlText w:val="-"/>
      <w:lvlJc w:val="left"/>
      <w:pPr>
        <w:ind w:left="89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1E97028"/>
    <w:multiLevelType w:val="hybridMultilevel"/>
    <w:tmpl w:val="10500E1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3626489"/>
    <w:multiLevelType w:val="hybridMultilevel"/>
    <w:tmpl w:val="DE5C0438"/>
    <w:lvl w:ilvl="0" w:tplc="08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" w15:restartNumberingAfterBreak="0">
    <w:nsid w:val="040C70EC"/>
    <w:multiLevelType w:val="hybridMultilevel"/>
    <w:tmpl w:val="CAE8CBC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688526E"/>
    <w:multiLevelType w:val="hybridMultilevel"/>
    <w:tmpl w:val="1A32315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89D16D1"/>
    <w:multiLevelType w:val="hybridMultilevel"/>
    <w:tmpl w:val="2928344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B7E0C7F"/>
    <w:multiLevelType w:val="hybridMultilevel"/>
    <w:tmpl w:val="90466BE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0C3B5DCE"/>
    <w:multiLevelType w:val="hybridMultilevel"/>
    <w:tmpl w:val="BF58396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0C8158F9"/>
    <w:multiLevelType w:val="hybridMultilevel"/>
    <w:tmpl w:val="3EE8B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ED4A06"/>
    <w:multiLevelType w:val="hybridMultilevel"/>
    <w:tmpl w:val="6186DD6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0F4331E7"/>
    <w:multiLevelType w:val="multilevel"/>
    <w:tmpl w:val="56B281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lvlText w:val="Appendix 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1674F79"/>
    <w:multiLevelType w:val="hybridMultilevel"/>
    <w:tmpl w:val="271E380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18D301C3"/>
    <w:multiLevelType w:val="hybridMultilevel"/>
    <w:tmpl w:val="619C1AC4"/>
    <w:lvl w:ilvl="0" w:tplc="29BEBBCE">
      <w:start w:val="2"/>
      <w:numFmt w:val="bullet"/>
      <w:lvlText w:val="-"/>
      <w:lvlJc w:val="left"/>
      <w:pPr>
        <w:ind w:left="53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 w15:restartNumberingAfterBreak="0">
    <w:nsid w:val="18E66861"/>
    <w:multiLevelType w:val="hybridMultilevel"/>
    <w:tmpl w:val="24008D98"/>
    <w:lvl w:ilvl="0" w:tplc="99F0242A">
      <w:numFmt w:val="bullet"/>
      <w:lvlText w:val="-"/>
      <w:lvlJc w:val="left"/>
      <w:pPr>
        <w:ind w:left="161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4" w15:restartNumberingAfterBreak="0">
    <w:nsid w:val="1CCF76AB"/>
    <w:multiLevelType w:val="hybridMultilevel"/>
    <w:tmpl w:val="B184CB1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1E375049"/>
    <w:multiLevelType w:val="hybridMultilevel"/>
    <w:tmpl w:val="6E7C2C48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6" w15:restartNumberingAfterBreak="0">
    <w:nsid w:val="1EF01F5A"/>
    <w:multiLevelType w:val="hybridMultilevel"/>
    <w:tmpl w:val="EE1A13D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1F6E6BCF"/>
    <w:multiLevelType w:val="hybridMultilevel"/>
    <w:tmpl w:val="4784E2CC"/>
    <w:lvl w:ilvl="0" w:tplc="08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1FBD5419"/>
    <w:multiLevelType w:val="hybridMultilevel"/>
    <w:tmpl w:val="F678DD52"/>
    <w:lvl w:ilvl="0" w:tplc="1F8C9DC6">
      <w:start w:val="6"/>
      <w:numFmt w:val="bullet"/>
      <w:lvlText w:val="-"/>
      <w:lvlJc w:val="left"/>
      <w:pPr>
        <w:ind w:left="159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218C3AB5"/>
    <w:multiLevelType w:val="hybridMultilevel"/>
    <w:tmpl w:val="023E85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26D6750"/>
    <w:multiLevelType w:val="hybridMultilevel"/>
    <w:tmpl w:val="644C456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27536480"/>
    <w:multiLevelType w:val="hybridMultilevel"/>
    <w:tmpl w:val="7A68795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34F724EE"/>
    <w:multiLevelType w:val="hybridMultilevel"/>
    <w:tmpl w:val="D40ECD7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35E60487"/>
    <w:multiLevelType w:val="hybridMultilevel"/>
    <w:tmpl w:val="0518B9FC"/>
    <w:lvl w:ilvl="0" w:tplc="1F8C9DC6">
      <w:start w:val="6"/>
      <w:numFmt w:val="bullet"/>
      <w:lvlText w:val="-"/>
      <w:lvlJc w:val="left"/>
      <w:pPr>
        <w:ind w:left="14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360E065B"/>
    <w:multiLevelType w:val="hybridMultilevel"/>
    <w:tmpl w:val="F51E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267DFC"/>
    <w:multiLevelType w:val="hybridMultilevel"/>
    <w:tmpl w:val="F3905D34"/>
    <w:lvl w:ilvl="0" w:tplc="DF4E38F4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82171A"/>
    <w:multiLevelType w:val="hybridMultilevel"/>
    <w:tmpl w:val="FDC06C90"/>
    <w:lvl w:ilvl="0" w:tplc="67A0D3AC">
      <w:start w:val="5"/>
      <w:numFmt w:val="bullet"/>
      <w:lvlText w:val="-"/>
      <w:lvlJc w:val="left"/>
      <w:pPr>
        <w:ind w:left="530" w:hanging="360"/>
      </w:pPr>
      <w:rPr>
        <w:rFonts w:ascii="Calibri" w:eastAsia="+mn-ea" w:hAnsi="Calibri" w:cs="Calibri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4086239F"/>
    <w:multiLevelType w:val="hybridMultilevel"/>
    <w:tmpl w:val="A04CF04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40D2672E"/>
    <w:multiLevelType w:val="multilevel"/>
    <w:tmpl w:val="EA44EB2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1A63AB8"/>
    <w:multiLevelType w:val="hybridMultilevel"/>
    <w:tmpl w:val="3C64352E"/>
    <w:lvl w:ilvl="0" w:tplc="2272B7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22D71AF"/>
    <w:multiLevelType w:val="hybridMultilevel"/>
    <w:tmpl w:val="40509C0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43C469E7"/>
    <w:multiLevelType w:val="hybridMultilevel"/>
    <w:tmpl w:val="1DB895A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 w15:restartNumberingAfterBreak="0">
    <w:nsid w:val="48DE4170"/>
    <w:multiLevelType w:val="hybridMultilevel"/>
    <w:tmpl w:val="3AEA9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C677E3"/>
    <w:multiLevelType w:val="hybridMultilevel"/>
    <w:tmpl w:val="8168D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5" w15:restartNumberingAfterBreak="0">
    <w:nsid w:val="5D567D55"/>
    <w:multiLevelType w:val="hybridMultilevel"/>
    <w:tmpl w:val="F40E497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 w15:restartNumberingAfterBreak="0">
    <w:nsid w:val="60556D81"/>
    <w:multiLevelType w:val="hybridMultilevel"/>
    <w:tmpl w:val="6898FF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1115B6"/>
    <w:multiLevelType w:val="hybridMultilevel"/>
    <w:tmpl w:val="1DEAFFC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8" w15:restartNumberingAfterBreak="0">
    <w:nsid w:val="68EA2C5A"/>
    <w:multiLevelType w:val="hybridMultilevel"/>
    <w:tmpl w:val="656C650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9" w15:restartNumberingAfterBreak="0">
    <w:nsid w:val="6A5E5CB7"/>
    <w:multiLevelType w:val="hybridMultilevel"/>
    <w:tmpl w:val="4E906F8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0" w15:restartNumberingAfterBreak="0">
    <w:nsid w:val="72BE29F3"/>
    <w:multiLevelType w:val="hybridMultilevel"/>
    <w:tmpl w:val="001435E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1" w15:restartNumberingAfterBreak="0">
    <w:nsid w:val="75CB499E"/>
    <w:multiLevelType w:val="hybridMultilevel"/>
    <w:tmpl w:val="452295F4"/>
    <w:lvl w:ilvl="0" w:tplc="2DF443AA">
      <w:start w:val="18"/>
      <w:numFmt w:val="bullet"/>
      <w:lvlText w:val="-"/>
      <w:lvlJc w:val="left"/>
      <w:pPr>
        <w:ind w:left="125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2" w15:restartNumberingAfterBreak="0">
    <w:nsid w:val="78105877"/>
    <w:multiLevelType w:val="hybridMultilevel"/>
    <w:tmpl w:val="A3E0742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3" w15:restartNumberingAfterBreak="0">
    <w:nsid w:val="796145A9"/>
    <w:multiLevelType w:val="hybridMultilevel"/>
    <w:tmpl w:val="478AF4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902EB0"/>
    <w:multiLevelType w:val="hybridMultilevel"/>
    <w:tmpl w:val="D362140A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5" w15:restartNumberingAfterBreak="0">
    <w:nsid w:val="7CE64F18"/>
    <w:multiLevelType w:val="hybridMultilevel"/>
    <w:tmpl w:val="2E560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50355"/>
    <w:multiLevelType w:val="hybridMultilevel"/>
    <w:tmpl w:val="01E0327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7" w15:restartNumberingAfterBreak="0">
    <w:nsid w:val="7E083B2B"/>
    <w:multiLevelType w:val="hybridMultilevel"/>
    <w:tmpl w:val="1D2A41B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056929543">
    <w:abstractNumId w:val="34"/>
  </w:num>
  <w:num w:numId="2" w16cid:durableId="2081634033">
    <w:abstractNumId w:val="33"/>
  </w:num>
  <w:num w:numId="3" w16cid:durableId="1492523323">
    <w:abstractNumId w:val="19"/>
  </w:num>
  <w:num w:numId="4" w16cid:durableId="84112488">
    <w:abstractNumId w:val="7"/>
  </w:num>
  <w:num w:numId="5" w16cid:durableId="2139489255">
    <w:abstractNumId w:val="42"/>
  </w:num>
  <w:num w:numId="6" w16cid:durableId="1867326920">
    <w:abstractNumId w:val="40"/>
  </w:num>
  <w:num w:numId="7" w16cid:durableId="40254710">
    <w:abstractNumId w:val="14"/>
  </w:num>
  <w:num w:numId="8" w16cid:durableId="1880437751">
    <w:abstractNumId w:val="27"/>
  </w:num>
  <w:num w:numId="9" w16cid:durableId="1024135948">
    <w:abstractNumId w:val="0"/>
  </w:num>
  <w:num w:numId="10" w16cid:durableId="1096054870">
    <w:abstractNumId w:val="38"/>
  </w:num>
  <w:num w:numId="11" w16cid:durableId="1932464549">
    <w:abstractNumId w:val="16"/>
  </w:num>
  <w:num w:numId="12" w16cid:durableId="1821577723">
    <w:abstractNumId w:val="3"/>
  </w:num>
  <w:num w:numId="13" w16cid:durableId="896863978">
    <w:abstractNumId w:val="47"/>
  </w:num>
  <w:num w:numId="14" w16cid:durableId="1833593876">
    <w:abstractNumId w:val="11"/>
  </w:num>
  <w:num w:numId="15" w16cid:durableId="33163987">
    <w:abstractNumId w:val="35"/>
  </w:num>
  <w:num w:numId="16" w16cid:durableId="646863918">
    <w:abstractNumId w:val="31"/>
  </w:num>
  <w:num w:numId="17" w16cid:durableId="1187595115">
    <w:abstractNumId w:val="28"/>
  </w:num>
  <w:num w:numId="18" w16cid:durableId="899294204">
    <w:abstractNumId w:val="8"/>
  </w:num>
  <w:num w:numId="19" w16cid:durableId="947393980">
    <w:abstractNumId w:val="45"/>
  </w:num>
  <w:num w:numId="20" w16cid:durableId="514803145">
    <w:abstractNumId w:val="2"/>
  </w:num>
  <w:num w:numId="21" w16cid:durableId="1135217838">
    <w:abstractNumId w:val="6"/>
  </w:num>
  <w:num w:numId="22" w16cid:durableId="109512850">
    <w:abstractNumId w:val="17"/>
  </w:num>
  <w:num w:numId="23" w16cid:durableId="1667510214">
    <w:abstractNumId w:val="37"/>
  </w:num>
  <w:num w:numId="24" w16cid:durableId="1235386089">
    <w:abstractNumId w:val="13"/>
  </w:num>
  <w:num w:numId="25" w16cid:durableId="92749106">
    <w:abstractNumId w:val="39"/>
  </w:num>
  <w:num w:numId="26" w16cid:durableId="1171482197">
    <w:abstractNumId w:val="25"/>
  </w:num>
  <w:num w:numId="27" w16cid:durableId="656149539">
    <w:abstractNumId w:val="15"/>
  </w:num>
  <w:num w:numId="28" w16cid:durableId="449781321">
    <w:abstractNumId w:val="44"/>
  </w:num>
  <w:num w:numId="29" w16cid:durableId="384988800">
    <w:abstractNumId w:val="23"/>
  </w:num>
  <w:num w:numId="30" w16cid:durableId="1534808811">
    <w:abstractNumId w:val="10"/>
  </w:num>
  <w:num w:numId="31" w16cid:durableId="532424156">
    <w:abstractNumId w:val="30"/>
  </w:num>
  <w:num w:numId="32" w16cid:durableId="744496322">
    <w:abstractNumId w:val="41"/>
  </w:num>
  <w:num w:numId="33" w16cid:durableId="2029943771">
    <w:abstractNumId w:val="36"/>
  </w:num>
  <w:num w:numId="34" w16cid:durableId="24259028">
    <w:abstractNumId w:val="21"/>
  </w:num>
  <w:num w:numId="35" w16cid:durableId="1277178948">
    <w:abstractNumId w:val="32"/>
  </w:num>
  <w:num w:numId="36" w16cid:durableId="220289734">
    <w:abstractNumId w:val="18"/>
  </w:num>
  <w:num w:numId="37" w16cid:durableId="2076509419">
    <w:abstractNumId w:val="24"/>
  </w:num>
  <w:num w:numId="38" w16cid:durableId="598369982">
    <w:abstractNumId w:val="22"/>
  </w:num>
  <w:num w:numId="39" w16cid:durableId="941647598">
    <w:abstractNumId w:val="4"/>
  </w:num>
  <w:num w:numId="40" w16cid:durableId="730543823">
    <w:abstractNumId w:val="43"/>
  </w:num>
  <w:num w:numId="41" w16cid:durableId="423453247">
    <w:abstractNumId w:val="20"/>
  </w:num>
  <w:num w:numId="42" w16cid:durableId="262416137">
    <w:abstractNumId w:val="29"/>
  </w:num>
  <w:num w:numId="43" w16cid:durableId="1869174214">
    <w:abstractNumId w:val="9"/>
  </w:num>
  <w:num w:numId="44" w16cid:durableId="1431586660">
    <w:abstractNumId w:val="46"/>
  </w:num>
  <w:num w:numId="45" w16cid:durableId="2128546128">
    <w:abstractNumId w:val="1"/>
  </w:num>
  <w:num w:numId="46" w16cid:durableId="1235630277">
    <w:abstractNumId w:val="12"/>
  </w:num>
  <w:num w:numId="47" w16cid:durableId="1870413438">
    <w:abstractNumId w:val="26"/>
  </w:num>
  <w:num w:numId="48" w16cid:durableId="2138060860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F"/>
    <w:rsid w:val="0000085D"/>
    <w:rsid w:val="000008F7"/>
    <w:rsid w:val="00003936"/>
    <w:rsid w:val="00003E48"/>
    <w:rsid w:val="00003FCF"/>
    <w:rsid w:val="000045CB"/>
    <w:rsid w:val="00004B78"/>
    <w:rsid w:val="000056A2"/>
    <w:rsid w:val="000056A8"/>
    <w:rsid w:val="000064E3"/>
    <w:rsid w:val="00006B96"/>
    <w:rsid w:val="000073F3"/>
    <w:rsid w:val="00007548"/>
    <w:rsid w:val="0000777B"/>
    <w:rsid w:val="00007A57"/>
    <w:rsid w:val="00007DAE"/>
    <w:rsid w:val="00010AED"/>
    <w:rsid w:val="00010BEB"/>
    <w:rsid w:val="0001151C"/>
    <w:rsid w:val="00011824"/>
    <w:rsid w:val="00011873"/>
    <w:rsid w:val="00012027"/>
    <w:rsid w:val="00012506"/>
    <w:rsid w:val="000142B6"/>
    <w:rsid w:val="000142E4"/>
    <w:rsid w:val="0001458C"/>
    <w:rsid w:val="00014E65"/>
    <w:rsid w:val="0001601F"/>
    <w:rsid w:val="0001658A"/>
    <w:rsid w:val="000179A6"/>
    <w:rsid w:val="00017A5A"/>
    <w:rsid w:val="00017B1E"/>
    <w:rsid w:val="00017D12"/>
    <w:rsid w:val="00020115"/>
    <w:rsid w:val="0002014F"/>
    <w:rsid w:val="00021316"/>
    <w:rsid w:val="00022E24"/>
    <w:rsid w:val="000235B0"/>
    <w:rsid w:val="00023C5B"/>
    <w:rsid w:val="000244C3"/>
    <w:rsid w:val="000247B2"/>
    <w:rsid w:val="00024F89"/>
    <w:rsid w:val="000253B0"/>
    <w:rsid w:val="00025587"/>
    <w:rsid w:val="000257C7"/>
    <w:rsid w:val="000258DA"/>
    <w:rsid w:val="00025A20"/>
    <w:rsid w:val="000263D7"/>
    <w:rsid w:val="0002701B"/>
    <w:rsid w:val="00027039"/>
    <w:rsid w:val="0002722D"/>
    <w:rsid w:val="0002734C"/>
    <w:rsid w:val="00027935"/>
    <w:rsid w:val="000305C3"/>
    <w:rsid w:val="000306CB"/>
    <w:rsid w:val="000306D5"/>
    <w:rsid w:val="00031623"/>
    <w:rsid w:val="000317A5"/>
    <w:rsid w:val="00031A6D"/>
    <w:rsid w:val="00031F73"/>
    <w:rsid w:val="00032651"/>
    <w:rsid w:val="00032752"/>
    <w:rsid w:val="00032A06"/>
    <w:rsid w:val="00033181"/>
    <w:rsid w:val="0003350F"/>
    <w:rsid w:val="00033600"/>
    <w:rsid w:val="00033CE1"/>
    <w:rsid w:val="00035798"/>
    <w:rsid w:val="000357E6"/>
    <w:rsid w:val="0003591A"/>
    <w:rsid w:val="00035FEA"/>
    <w:rsid w:val="00036AB9"/>
    <w:rsid w:val="00036B64"/>
    <w:rsid w:val="00037251"/>
    <w:rsid w:val="000374E6"/>
    <w:rsid w:val="00037751"/>
    <w:rsid w:val="000379B6"/>
    <w:rsid w:val="00040104"/>
    <w:rsid w:val="000406D4"/>
    <w:rsid w:val="000412FF"/>
    <w:rsid w:val="000424D4"/>
    <w:rsid w:val="00043614"/>
    <w:rsid w:val="00043A3F"/>
    <w:rsid w:val="00043AFE"/>
    <w:rsid w:val="00044072"/>
    <w:rsid w:val="0004448B"/>
    <w:rsid w:val="00045AEB"/>
    <w:rsid w:val="00046501"/>
    <w:rsid w:val="00046C23"/>
    <w:rsid w:val="0004713C"/>
    <w:rsid w:val="00047CA9"/>
    <w:rsid w:val="00047D6A"/>
    <w:rsid w:val="00050BD3"/>
    <w:rsid w:val="000513B6"/>
    <w:rsid w:val="00051840"/>
    <w:rsid w:val="0005189D"/>
    <w:rsid w:val="00051AFE"/>
    <w:rsid w:val="00051B83"/>
    <w:rsid w:val="00051E46"/>
    <w:rsid w:val="0005228E"/>
    <w:rsid w:val="00052528"/>
    <w:rsid w:val="00052968"/>
    <w:rsid w:val="000531AA"/>
    <w:rsid w:val="000533B0"/>
    <w:rsid w:val="000542B8"/>
    <w:rsid w:val="00056080"/>
    <w:rsid w:val="00056547"/>
    <w:rsid w:val="000565B7"/>
    <w:rsid w:val="00056911"/>
    <w:rsid w:val="00057292"/>
    <w:rsid w:val="0005738A"/>
    <w:rsid w:val="000577FA"/>
    <w:rsid w:val="00057C53"/>
    <w:rsid w:val="00057C83"/>
    <w:rsid w:val="00060252"/>
    <w:rsid w:val="00060306"/>
    <w:rsid w:val="000603EB"/>
    <w:rsid w:val="00060453"/>
    <w:rsid w:val="00060682"/>
    <w:rsid w:val="00061274"/>
    <w:rsid w:val="0006142A"/>
    <w:rsid w:val="00061480"/>
    <w:rsid w:val="00061B12"/>
    <w:rsid w:val="00061BF9"/>
    <w:rsid w:val="00062540"/>
    <w:rsid w:val="00062BA5"/>
    <w:rsid w:val="00063039"/>
    <w:rsid w:val="00063CB7"/>
    <w:rsid w:val="00063DEF"/>
    <w:rsid w:val="00064783"/>
    <w:rsid w:val="00064B96"/>
    <w:rsid w:val="00065099"/>
    <w:rsid w:val="00065861"/>
    <w:rsid w:val="00065FF1"/>
    <w:rsid w:val="000663EF"/>
    <w:rsid w:val="000665D6"/>
    <w:rsid w:val="00066BA9"/>
    <w:rsid w:val="00067CBD"/>
    <w:rsid w:val="000706B8"/>
    <w:rsid w:val="0007070F"/>
    <w:rsid w:val="000709AF"/>
    <w:rsid w:val="0007165E"/>
    <w:rsid w:val="00071A1D"/>
    <w:rsid w:val="0007204B"/>
    <w:rsid w:val="000721FF"/>
    <w:rsid w:val="00072BEE"/>
    <w:rsid w:val="00072D00"/>
    <w:rsid w:val="00072D6D"/>
    <w:rsid w:val="00073341"/>
    <w:rsid w:val="000734BB"/>
    <w:rsid w:val="00073504"/>
    <w:rsid w:val="00073E29"/>
    <w:rsid w:val="00074230"/>
    <w:rsid w:val="00074509"/>
    <w:rsid w:val="00074D03"/>
    <w:rsid w:val="00074D51"/>
    <w:rsid w:val="00075458"/>
    <w:rsid w:val="000754FA"/>
    <w:rsid w:val="00075A30"/>
    <w:rsid w:val="00075EFB"/>
    <w:rsid w:val="000765E4"/>
    <w:rsid w:val="00076A63"/>
    <w:rsid w:val="00077126"/>
    <w:rsid w:val="00080398"/>
    <w:rsid w:val="00080DB1"/>
    <w:rsid w:val="0008197F"/>
    <w:rsid w:val="000819F4"/>
    <w:rsid w:val="00081B83"/>
    <w:rsid w:val="00081BD2"/>
    <w:rsid w:val="00081F27"/>
    <w:rsid w:val="000821DD"/>
    <w:rsid w:val="00082E8A"/>
    <w:rsid w:val="00083782"/>
    <w:rsid w:val="00083E30"/>
    <w:rsid w:val="00084297"/>
    <w:rsid w:val="0008448F"/>
    <w:rsid w:val="0008455D"/>
    <w:rsid w:val="000845F6"/>
    <w:rsid w:val="00085B5D"/>
    <w:rsid w:val="00085EEB"/>
    <w:rsid w:val="00086318"/>
    <w:rsid w:val="00086711"/>
    <w:rsid w:val="00087160"/>
    <w:rsid w:val="000877A0"/>
    <w:rsid w:val="0008794A"/>
    <w:rsid w:val="00087A19"/>
    <w:rsid w:val="0009011C"/>
    <w:rsid w:val="0009074C"/>
    <w:rsid w:val="00091AA9"/>
    <w:rsid w:val="00092254"/>
    <w:rsid w:val="00092455"/>
    <w:rsid w:val="00092575"/>
    <w:rsid w:val="0009273A"/>
    <w:rsid w:val="00092D31"/>
    <w:rsid w:val="000930C8"/>
    <w:rsid w:val="00093525"/>
    <w:rsid w:val="00093CCE"/>
    <w:rsid w:val="000946C3"/>
    <w:rsid w:val="000949EF"/>
    <w:rsid w:val="00094F4C"/>
    <w:rsid w:val="00095BF9"/>
    <w:rsid w:val="00096985"/>
    <w:rsid w:val="00096B63"/>
    <w:rsid w:val="000971FA"/>
    <w:rsid w:val="00097242"/>
    <w:rsid w:val="000973DF"/>
    <w:rsid w:val="00097606"/>
    <w:rsid w:val="0009769B"/>
    <w:rsid w:val="00097936"/>
    <w:rsid w:val="00097B14"/>
    <w:rsid w:val="000A026F"/>
    <w:rsid w:val="000A0866"/>
    <w:rsid w:val="000A08AC"/>
    <w:rsid w:val="000A0A0F"/>
    <w:rsid w:val="000A154B"/>
    <w:rsid w:val="000A17CF"/>
    <w:rsid w:val="000A2980"/>
    <w:rsid w:val="000A33DF"/>
    <w:rsid w:val="000A3C57"/>
    <w:rsid w:val="000A4EC5"/>
    <w:rsid w:val="000A5D1B"/>
    <w:rsid w:val="000A6A3E"/>
    <w:rsid w:val="000A750D"/>
    <w:rsid w:val="000A7605"/>
    <w:rsid w:val="000A7961"/>
    <w:rsid w:val="000B0213"/>
    <w:rsid w:val="000B024A"/>
    <w:rsid w:val="000B029D"/>
    <w:rsid w:val="000B06B3"/>
    <w:rsid w:val="000B1432"/>
    <w:rsid w:val="000B1AAB"/>
    <w:rsid w:val="000B1C40"/>
    <w:rsid w:val="000B291C"/>
    <w:rsid w:val="000B2948"/>
    <w:rsid w:val="000B3BF8"/>
    <w:rsid w:val="000B3C4D"/>
    <w:rsid w:val="000B3E66"/>
    <w:rsid w:val="000B40E7"/>
    <w:rsid w:val="000B4323"/>
    <w:rsid w:val="000B45B1"/>
    <w:rsid w:val="000B46BC"/>
    <w:rsid w:val="000B4B3C"/>
    <w:rsid w:val="000B4BF1"/>
    <w:rsid w:val="000B5058"/>
    <w:rsid w:val="000B5209"/>
    <w:rsid w:val="000B5B85"/>
    <w:rsid w:val="000B6318"/>
    <w:rsid w:val="000B6A44"/>
    <w:rsid w:val="000B6B0D"/>
    <w:rsid w:val="000B6CD7"/>
    <w:rsid w:val="000B71B1"/>
    <w:rsid w:val="000B7E4F"/>
    <w:rsid w:val="000C0083"/>
    <w:rsid w:val="000C00D5"/>
    <w:rsid w:val="000C0E7F"/>
    <w:rsid w:val="000C162A"/>
    <w:rsid w:val="000C19AC"/>
    <w:rsid w:val="000C2576"/>
    <w:rsid w:val="000C377B"/>
    <w:rsid w:val="000C4056"/>
    <w:rsid w:val="000C4F69"/>
    <w:rsid w:val="000C4FDB"/>
    <w:rsid w:val="000C5269"/>
    <w:rsid w:val="000C5523"/>
    <w:rsid w:val="000C574A"/>
    <w:rsid w:val="000C58E2"/>
    <w:rsid w:val="000C591C"/>
    <w:rsid w:val="000C61A6"/>
    <w:rsid w:val="000C6573"/>
    <w:rsid w:val="000C68A0"/>
    <w:rsid w:val="000C7008"/>
    <w:rsid w:val="000C7214"/>
    <w:rsid w:val="000C7224"/>
    <w:rsid w:val="000C7714"/>
    <w:rsid w:val="000C772D"/>
    <w:rsid w:val="000D05BB"/>
    <w:rsid w:val="000D15C6"/>
    <w:rsid w:val="000D160F"/>
    <w:rsid w:val="000D1FAC"/>
    <w:rsid w:val="000D23FE"/>
    <w:rsid w:val="000D3307"/>
    <w:rsid w:val="000D4A26"/>
    <w:rsid w:val="000D6184"/>
    <w:rsid w:val="000D63AD"/>
    <w:rsid w:val="000D69B2"/>
    <w:rsid w:val="000D70A7"/>
    <w:rsid w:val="000D7522"/>
    <w:rsid w:val="000D76F8"/>
    <w:rsid w:val="000D7825"/>
    <w:rsid w:val="000D7AAF"/>
    <w:rsid w:val="000E0024"/>
    <w:rsid w:val="000E0789"/>
    <w:rsid w:val="000E0837"/>
    <w:rsid w:val="000E1450"/>
    <w:rsid w:val="000E175E"/>
    <w:rsid w:val="000E2531"/>
    <w:rsid w:val="000E33C8"/>
    <w:rsid w:val="000E369E"/>
    <w:rsid w:val="000E3866"/>
    <w:rsid w:val="000E46AD"/>
    <w:rsid w:val="000E4A19"/>
    <w:rsid w:val="000E6AD7"/>
    <w:rsid w:val="000E7146"/>
    <w:rsid w:val="000E7528"/>
    <w:rsid w:val="000E771E"/>
    <w:rsid w:val="000F0AE0"/>
    <w:rsid w:val="000F1475"/>
    <w:rsid w:val="000F153F"/>
    <w:rsid w:val="000F1FD9"/>
    <w:rsid w:val="000F24F4"/>
    <w:rsid w:val="000F2CE6"/>
    <w:rsid w:val="000F2D44"/>
    <w:rsid w:val="000F4278"/>
    <w:rsid w:val="000F4F04"/>
    <w:rsid w:val="000F6243"/>
    <w:rsid w:val="000F6889"/>
    <w:rsid w:val="000F6A58"/>
    <w:rsid w:val="000F6BE7"/>
    <w:rsid w:val="000F6C2C"/>
    <w:rsid w:val="000F6C38"/>
    <w:rsid w:val="001000EE"/>
    <w:rsid w:val="00100205"/>
    <w:rsid w:val="001007B8"/>
    <w:rsid w:val="00101012"/>
    <w:rsid w:val="00101635"/>
    <w:rsid w:val="0010179C"/>
    <w:rsid w:val="00101E63"/>
    <w:rsid w:val="001029A9"/>
    <w:rsid w:val="00103469"/>
    <w:rsid w:val="0010453A"/>
    <w:rsid w:val="00104673"/>
    <w:rsid w:val="001048E6"/>
    <w:rsid w:val="00104A37"/>
    <w:rsid w:val="00104CE3"/>
    <w:rsid w:val="00105FFD"/>
    <w:rsid w:val="00106B46"/>
    <w:rsid w:val="00107E4B"/>
    <w:rsid w:val="00107EF0"/>
    <w:rsid w:val="001103D0"/>
    <w:rsid w:val="00110B8D"/>
    <w:rsid w:val="0011103E"/>
    <w:rsid w:val="00111892"/>
    <w:rsid w:val="00111CCC"/>
    <w:rsid w:val="00112679"/>
    <w:rsid w:val="0011290E"/>
    <w:rsid w:val="00112C45"/>
    <w:rsid w:val="001136A7"/>
    <w:rsid w:val="0011423B"/>
    <w:rsid w:val="00115E15"/>
    <w:rsid w:val="0011661A"/>
    <w:rsid w:val="001169EC"/>
    <w:rsid w:val="00116D02"/>
    <w:rsid w:val="00117485"/>
    <w:rsid w:val="001202D5"/>
    <w:rsid w:val="001204F1"/>
    <w:rsid w:val="0012078C"/>
    <w:rsid w:val="00120E08"/>
    <w:rsid w:val="001211D8"/>
    <w:rsid w:val="00121250"/>
    <w:rsid w:val="001214A1"/>
    <w:rsid w:val="0012186B"/>
    <w:rsid w:val="00121BC4"/>
    <w:rsid w:val="00121F4F"/>
    <w:rsid w:val="001222B6"/>
    <w:rsid w:val="00123160"/>
    <w:rsid w:val="00123C90"/>
    <w:rsid w:val="00124E97"/>
    <w:rsid w:val="00125A07"/>
    <w:rsid w:val="00126CA5"/>
    <w:rsid w:val="00126EFF"/>
    <w:rsid w:val="0012704F"/>
    <w:rsid w:val="00130881"/>
    <w:rsid w:val="001309F8"/>
    <w:rsid w:val="00130C1D"/>
    <w:rsid w:val="00130F9E"/>
    <w:rsid w:val="001315E6"/>
    <w:rsid w:val="001319D4"/>
    <w:rsid w:val="001322D5"/>
    <w:rsid w:val="0013236C"/>
    <w:rsid w:val="00132B91"/>
    <w:rsid w:val="00132FE9"/>
    <w:rsid w:val="0013334C"/>
    <w:rsid w:val="001333B9"/>
    <w:rsid w:val="001337F4"/>
    <w:rsid w:val="00133DF4"/>
    <w:rsid w:val="00134971"/>
    <w:rsid w:val="001352EB"/>
    <w:rsid w:val="00135742"/>
    <w:rsid w:val="00135F45"/>
    <w:rsid w:val="001371C0"/>
    <w:rsid w:val="00137603"/>
    <w:rsid w:val="00137F7C"/>
    <w:rsid w:val="00137FD8"/>
    <w:rsid w:val="00140085"/>
    <w:rsid w:val="00140270"/>
    <w:rsid w:val="00140A1E"/>
    <w:rsid w:val="00141079"/>
    <w:rsid w:val="00141527"/>
    <w:rsid w:val="001417A5"/>
    <w:rsid w:val="00141BAE"/>
    <w:rsid w:val="001421CF"/>
    <w:rsid w:val="0014349C"/>
    <w:rsid w:val="00143A8C"/>
    <w:rsid w:val="00143B69"/>
    <w:rsid w:val="00144A50"/>
    <w:rsid w:val="00144DC4"/>
    <w:rsid w:val="00146FE6"/>
    <w:rsid w:val="00147A7F"/>
    <w:rsid w:val="00147BE0"/>
    <w:rsid w:val="00150194"/>
    <w:rsid w:val="00151E91"/>
    <w:rsid w:val="001540B3"/>
    <w:rsid w:val="001540C7"/>
    <w:rsid w:val="00154161"/>
    <w:rsid w:val="001544A9"/>
    <w:rsid w:val="001544FD"/>
    <w:rsid w:val="00154515"/>
    <w:rsid w:val="00154D77"/>
    <w:rsid w:val="001554C9"/>
    <w:rsid w:val="00155908"/>
    <w:rsid w:val="0015592A"/>
    <w:rsid w:val="00156255"/>
    <w:rsid w:val="0015660C"/>
    <w:rsid w:val="00156734"/>
    <w:rsid w:val="00156AF3"/>
    <w:rsid w:val="00157137"/>
    <w:rsid w:val="0015717A"/>
    <w:rsid w:val="001573B7"/>
    <w:rsid w:val="00157C73"/>
    <w:rsid w:val="00157C97"/>
    <w:rsid w:val="00157CA7"/>
    <w:rsid w:val="00161625"/>
    <w:rsid w:val="00161D09"/>
    <w:rsid w:val="00161E26"/>
    <w:rsid w:val="001632BA"/>
    <w:rsid w:val="001633C0"/>
    <w:rsid w:val="00164524"/>
    <w:rsid w:val="00164637"/>
    <w:rsid w:val="00164681"/>
    <w:rsid w:val="00164732"/>
    <w:rsid w:val="00164AD9"/>
    <w:rsid w:val="001651C4"/>
    <w:rsid w:val="00165923"/>
    <w:rsid w:val="00165D4E"/>
    <w:rsid w:val="00165DB9"/>
    <w:rsid w:val="00166943"/>
    <w:rsid w:val="00167333"/>
    <w:rsid w:val="00170A0E"/>
    <w:rsid w:val="0017184D"/>
    <w:rsid w:val="00171FF3"/>
    <w:rsid w:val="001727FD"/>
    <w:rsid w:val="00172DA2"/>
    <w:rsid w:val="00173500"/>
    <w:rsid w:val="00173695"/>
    <w:rsid w:val="001736C2"/>
    <w:rsid w:val="001737A6"/>
    <w:rsid w:val="001742E0"/>
    <w:rsid w:val="0017551A"/>
    <w:rsid w:val="00175B66"/>
    <w:rsid w:val="0017601E"/>
    <w:rsid w:val="0017685A"/>
    <w:rsid w:val="0017690E"/>
    <w:rsid w:val="00176D4A"/>
    <w:rsid w:val="0017777C"/>
    <w:rsid w:val="001777AD"/>
    <w:rsid w:val="00177A90"/>
    <w:rsid w:val="00177AB5"/>
    <w:rsid w:val="001806EA"/>
    <w:rsid w:val="00181285"/>
    <w:rsid w:val="00181871"/>
    <w:rsid w:val="00181BB7"/>
    <w:rsid w:val="00181D3F"/>
    <w:rsid w:val="001823A8"/>
    <w:rsid w:val="00183C5C"/>
    <w:rsid w:val="00183F20"/>
    <w:rsid w:val="001840D8"/>
    <w:rsid w:val="00184555"/>
    <w:rsid w:val="0018487F"/>
    <w:rsid w:val="00185191"/>
    <w:rsid w:val="00185625"/>
    <w:rsid w:val="00185909"/>
    <w:rsid w:val="00186314"/>
    <w:rsid w:val="001869BA"/>
    <w:rsid w:val="00186D88"/>
    <w:rsid w:val="001879C2"/>
    <w:rsid w:val="00190994"/>
    <w:rsid w:val="001909B6"/>
    <w:rsid w:val="0019105D"/>
    <w:rsid w:val="00191069"/>
    <w:rsid w:val="0019116E"/>
    <w:rsid w:val="0019213D"/>
    <w:rsid w:val="0019218D"/>
    <w:rsid w:val="001922BF"/>
    <w:rsid w:val="00192725"/>
    <w:rsid w:val="00192B28"/>
    <w:rsid w:val="00192FE0"/>
    <w:rsid w:val="001938F2"/>
    <w:rsid w:val="00193B43"/>
    <w:rsid w:val="00193C35"/>
    <w:rsid w:val="00193EE5"/>
    <w:rsid w:val="0019491A"/>
    <w:rsid w:val="00194A1C"/>
    <w:rsid w:val="001955D4"/>
    <w:rsid w:val="00195EBB"/>
    <w:rsid w:val="00196335"/>
    <w:rsid w:val="00196A2E"/>
    <w:rsid w:val="00197330"/>
    <w:rsid w:val="00197752"/>
    <w:rsid w:val="00197CAC"/>
    <w:rsid w:val="001A0181"/>
    <w:rsid w:val="001A0F32"/>
    <w:rsid w:val="001A1115"/>
    <w:rsid w:val="001A193C"/>
    <w:rsid w:val="001A1BC8"/>
    <w:rsid w:val="001A1FC1"/>
    <w:rsid w:val="001A24F4"/>
    <w:rsid w:val="001A28E3"/>
    <w:rsid w:val="001A300C"/>
    <w:rsid w:val="001A3FE6"/>
    <w:rsid w:val="001A4257"/>
    <w:rsid w:val="001A5B75"/>
    <w:rsid w:val="001A5E36"/>
    <w:rsid w:val="001A62FA"/>
    <w:rsid w:val="001A6352"/>
    <w:rsid w:val="001A6B69"/>
    <w:rsid w:val="001B0014"/>
    <w:rsid w:val="001B02CD"/>
    <w:rsid w:val="001B13FD"/>
    <w:rsid w:val="001B3B68"/>
    <w:rsid w:val="001B3D1B"/>
    <w:rsid w:val="001B413A"/>
    <w:rsid w:val="001B52ED"/>
    <w:rsid w:val="001B57F4"/>
    <w:rsid w:val="001B7508"/>
    <w:rsid w:val="001B751E"/>
    <w:rsid w:val="001B7C7C"/>
    <w:rsid w:val="001C031A"/>
    <w:rsid w:val="001C05AF"/>
    <w:rsid w:val="001C0946"/>
    <w:rsid w:val="001C0AE0"/>
    <w:rsid w:val="001C0DE0"/>
    <w:rsid w:val="001C1714"/>
    <w:rsid w:val="001C1F6C"/>
    <w:rsid w:val="001C271B"/>
    <w:rsid w:val="001C2723"/>
    <w:rsid w:val="001C2B62"/>
    <w:rsid w:val="001C3029"/>
    <w:rsid w:val="001C35CD"/>
    <w:rsid w:val="001C36D7"/>
    <w:rsid w:val="001C45E1"/>
    <w:rsid w:val="001C5118"/>
    <w:rsid w:val="001C5515"/>
    <w:rsid w:val="001C5702"/>
    <w:rsid w:val="001C5C61"/>
    <w:rsid w:val="001C5C96"/>
    <w:rsid w:val="001C5E11"/>
    <w:rsid w:val="001C6524"/>
    <w:rsid w:val="001C676C"/>
    <w:rsid w:val="001C6E82"/>
    <w:rsid w:val="001C71C5"/>
    <w:rsid w:val="001C7437"/>
    <w:rsid w:val="001C7B8A"/>
    <w:rsid w:val="001D01C6"/>
    <w:rsid w:val="001D0238"/>
    <w:rsid w:val="001D092F"/>
    <w:rsid w:val="001D0BAB"/>
    <w:rsid w:val="001D2331"/>
    <w:rsid w:val="001D258C"/>
    <w:rsid w:val="001D2A42"/>
    <w:rsid w:val="001D2D98"/>
    <w:rsid w:val="001D3509"/>
    <w:rsid w:val="001D3FB2"/>
    <w:rsid w:val="001D405D"/>
    <w:rsid w:val="001D4258"/>
    <w:rsid w:val="001D44C6"/>
    <w:rsid w:val="001D4AB3"/>
    <w:rsid w:val="001D4CC7"/>
    <w:rsid w:val="001D4FE0"/>
    <w:rsid w:val="001D56C7"/>
    <w:rsid w:val="001D5CE4"/>
    <w:rsid w:val="001D615C"/>
    <w:rsid w:val="001D61F8"/>
    <w:rsid w:val="001D73D8"/>
    <w:rsid w:val="001D744B"/>
    <w:rsid w:val="001D7577"/>
    <w:rsid w:val="001E09C6"/>
    <w:rsid w:val="001E09F8"/>
    <w:rsid w:val="001E0CBF"/>
    <w:rsid w:val="001E12C6"/>
    <w:rsid w:val="001E341E"/>
    <w:rsid w:val="001E3AEC"/>
    <w:rsid w:val="001E4557"/>
    <w:rsid w:val="001E48BC"/>
    <w:rsid w:val="001E495A"/>
    <w:rsid w:val="001E5603"/>
    <w:rsid w:val="001E58CA"/>
    <w:rsid w:val="001E5BF8"/>
    <w:rsid w:val="001E64D0"/>
    <w:rsid w:val="001F017C"/>
    <w:rsid w:val="001F0470"/>
    <w:rsid w:val="001F05E4"/>
    <w:rsid w:val="001F0838"/>
    <w:rsid w:val="001F17CB"/>
    <w:rsid w:val="001F19E6"/>
    <w:rsid w:val="001F2626"/>
    <w:rsid w:val="001F2F9D"/>
    <w:rsid w:val="001F2FC0"/>
    <w:rsid w:val="001F3944"/>
    <w:rsid w:val="001F419D"/>
    <w:rsid w:val="001F4230"/>
    <w:rsid w:val="001F5291"/>
    <w:rsid w:val="001F5672"/>
    <w:rsid w:val="001F623A"/>
    <w:rsid w:val="001F7921"/>
    <w:rsid w:val="0020205D"/>
    <w:rsid w:val="00202095"/>
    <w:rsid w:val="002021B5"/>
    <w:rsid w:val="00202CE0"/>
    <w:rsid w:val="00202D74"/>
    <w:rsid w:val="00202EA4"/>
    <w:rsid w:val="00203045"/>
    <w:rsid w:val="002036CB"/>
    <w:rsid w:val="0020566A"/>
    <w:rsid w:val="00205790"/>
    <w:rsid w:val="00205EB8"/>
    <w:rsid w:val="00205F8F"/>
    <w:rsid w:val="00206115"/>
    <w:rsid w:val="00206715"/>
    <w:rsid w:val="0020712A"/>
    <w:rsid w:val="002075A0"/>
    <w:rsid w:val="00207902"/>
    <w:rsid w:val="00210708"/>
    <w:rsid w:val="0021104F"/>
    <w:rsid w:val="00211303"/>
    <w:rsid w:val="00211316"/>
    <w:rsid w:val="00211911"/>
    <w:rsid w:val="00212881"/>
    <w:rsid w:val="00214203"/>
    <w:rsid w:val="002147BD"/>
    <w:rsid w:val="00214D65"/>
    <w:rsid w:val="0021620D"/>
    <w:rsid w:val="002177A8"/>
    <w:rsid w:val="00217867"/>
    <w:rsid w:val="00217F4C"/>
    <w:rsid w:val="00220D55"/>
    <w:rsid w:val="00220F29"/>
    <w:rsid w:val="002220C8"/>
    <w:rsid w:val="002229C4"/>
    <w:rsid w:val="00222E49"/>
    <w:rsid w:val="00223943"/>
    <w:rsid w:val="00224DEB"/>
    <w:rsid w:val="00225184"/>
    <w:rsid w:val="00230265"/>
    <w:rsid w:val="00230741"/>
    <w:rsid w:val="00230919"/>
    <w:rsid w:val="00230F8A"/>
    <w:rsid w:val="0023111A"/>
    <w:rsid w:val="0023128B"/>
    <w:rsid w:val="002325EF"/>
    <w:rsid w:val="00232635"/>
    <w:rsid w:val="00232C63"/>
    <w:rsid w:val="0023321D"/>
    <w:rsid w:val="00233686"/>
    <w:rsid w:val="0023410B"/>
    <w:rsid w:val="00234638"/>
    <w:rsid w:val="002355EE"/>
    <w:rsid w:val="00235712"/>
    <w:rsid w:val="002359BF"/>
    <w:rsid w:val="00235ECD"/>
    <w:rsid w:val="00236917"/>
    <w:rsid w:val="00237108"/>
    <w:rsid w:val="002376A6"/>
    <w:rsid w:val="0024030C"/>
    <w:rsid w:val="002406BA"/>
    <w:rsid w:val="0024071A"/>
    <w:rsid w:val="00240B76"/>
    <w:rsid w:val="0024113E"/>
    <w:rsid w:val="00241AA6"/>
    <w:rsid w:val="002425A5"/>
    <w:rsid w:val="0024376A"/>
    <w:rsid w:val="00243B28"/>
    <w:rsid w:val="00243FB8"/>
    <w:rsid w:val="00244145"/>
    <w:rsid w:val="0024470F"/>
    <w:rsid w:val="00244821"/>
    <w:rsid w:val="002450F3"/>
    <w:rsid w:val="00245D07"/>
    <w:rsid w:val="00246FB4"/>
    <w:rsid w:val="0024775D"/>
    <w:rsid w:val="00247943"/>
    <w:rsid w:val="0025033A"/>
    <w:rsid w:val="00251482"/>
    <w:rsid w:val="002514B9"/>
    <w:rsid w:val="00251D28"/>
    <w:rsid w:val="00252174"/>
    <w:rsid w:val="0025292A"/>
    <w:rsid w:val="002529A2"/>
    <w:rsid w:val="0025405F"/>
    <w:rsid w:val="00254139"/>
    <w:rsid w:val="00254425"/>
    <w:rsid w:val="00254A49"/>
    <w:rsid w:val="002559DC"/>
    <w:rsid w:val="00255B84"/>
    <w:rsid w:val="00255C1D"/>
    <w:rsid w:val="002569A0"/>
    <w:rsid w:val="0025703F"/>
    <w:rsid w:val="0025741B"/>
    <w:rsid w:val="00257D0E"/>
    <w:rsid w:val="002600D3"/>
    <w:rsid w:val="002607C8"/>
    <w:rsid w:val="00260AF5"/>
    <w:rsid w:val="00260DEE"/>
    <w:rsid w:val="00260F57"/>
    <w:rsid w:val="002611E3"/>
    <w:rsid w:val="002613B4"/>
    <w:rsid w:val="0026193A"/>
    <w:rsid w:val="00262052"/>
    <w:rsid w:val="00262588"/>
    <w:rsid w:val="0026258F"/>
    <w:rsid w:val="0026265A"/>
    <w:rsid w:val="00263160"/>
    <w:rsid w:val="002637CE"/>
    <w:rsid w:val="0026438C"/>
    <w:rsid w:val="002666C6"/>
    <w:rsid w:val="002668D8"/>
    <w:rsid w:val="00266F00"/>
    <w:rsid w:val="00270114"/>
    <w:rsid w:val="00270199"/>
    <w:rsid w:val="002702AC"/>
    <w:rsid w:val="0027035F"/>
    <w:rsid w:val="00270FAE"/>
    <w:rsid w:val="002714AD"/>
    <w:rsid w:val="00271575"/>
    <w:rsid w:val="00271C9F"/>
    <w:rsid w:val="00272796"/>
    <w:rsid w:val="0027346F"/>
    <w:rsid w:val="00273B02"/>
    <w:rsid w:val="00275EBD"/>
    <w:rsid w:val="00276BA6"/>
    <w:rsid w:val="00276D0C"/>
    <w:rsid w:val="00276DDF"/>
    <w:rsid w:val="00277FC9"/>
    <w:rsid w:val="0028021D"/>
    <w:rsid w:val="002804BF"/>
    <w:rsid w:val="00280D4D"/>
    <w:rsid w:val="00280D8F"/>
    <w:rsid w:val="00280E89"/>
    <w:rsid w:val="002814AB"/>
    <w:rsid w:val="002823FA"/>
    <w:rsid w:val="00282EE6"/>
    <w:rsid w:val="0028364B"/>
    <w:rsid w:val="0028390A"/>
    <w:rsid w:val="0028410B"/>
    <w:rsid w:val="002849F5"/>
    <w:rsid w:val="00284E5B"/>
    <w:rsid w:val="00284F5C"/>
    <w:rsid w:val="00285074"/>
    <w:rsid w:val="002866C7"/>
    <w:rsid w:val="00286A6F"/>
    <w:rsid w:val="00286D96"/>
    <w:rsid w:val="00286E65"/>
    <w:rsid w:val="00287B07"/>
    <w:rsid w:val="00290094"/>
    <w:rsid w:val="002902C2"/>
    <w:rsid w:val="00290A65"/>
    <w:rsid w:val="00291553"/>
    <w:rsid w:val="002920E1"/>
    <w:rsid w:val="00292519"/>
    <w:rsid w:val="00293642"/>
    <w:rsid w:val="00293912"/>
    <w:rsid w:val="0029459D"/>
    <w:rsid w:val="00294623"/>
    <w:rsid w:val="00295183"/>
    <w:rsid w:val="00295430"/>
    <w:rsid w:val="00295597"/>
    <w:rsid w:val="00295AD6"/>
    <w:rsid w:val="00295B01"/>
    <w:rsid w:val="00296340"/>
    <w:rsid w:val="00296961"/>
    <w:rsid w:val="002971CB"/>
    <w:rsid w:val="002A076B"/>
    <w:rsid w:val="002A094A"/>
    <w:rsid w:val="002A0B68"/>
    <w:rsid w:val="002A1B44"/>
    <w:rsid w:val="002A24DD"/>
    <w:rsid w:val="002A375D"/>
    <w:rsid w:val="002A3816"/>
    <w:rsid w:val="002A402C"/>
    <w:rsid w:val="002A4CD1"/>
    <w:rsid w:val="002A55E4"/>
    <w:rsid w:val="002A5882"/>
    <w:rsid w:val="002A58F2"/>
    <w:rsid w:val="002A5C5D"/>
    <w:rsid w:val="002A5D55"/>
    <w:rsid w:val="002A60AA"/>
    <w:rsid w:val="002A6370"/>
    <w:rsid w:val="002A66F9"/>
    <w:rsid w:val="002A7122"/>
    <w:rsid w:val="002A7342"/>
    <w:rsid w:val="002A77AC"/>
    <w:rsid w:val="002A7B51"/>
    <w:rsid w:val="002B0322"/>
    <w:rsid w:val="002B0380"/>
    <w:rsid w:val="002B0600"/>
    <w:rsid w:val="002B068F"/>
    <w:rsid w:val="002B1086"/>
    <w:rsid w:val="002B1092"/>
    <w:rsid w:val="002B11CE"/>
    <w:rsid w:val="002B14B6"/>
    <w:rsid w:val="002B24C2"/>
    <w:rsid w:val="002B2BA5"/>
    <w:rsid w:val="002B2BFB"/>
    <w:rsid w:val="002B328F"/>
    <w:rsid w:val="002B35DA"/>
    <w:rsid w:val="002B4BA4"/>
    <w:rsid w:val="002B5168"/>
    <w:rsid w:val="002B56E9"/>
    <w:rsid w:val="002B57C3"/>
    <w:rsid w:val="002B6051"/>
    <w:rsid w:val="002B6BF1"/>
    <w:rsid w:val="002B77B1"/>
    <w:rsid w:val="002B7C89"/>
    <w:rsid w:val="002C081F"/>
    <w:rsid w:val="002C13B9"/>
    <w:rsid w:val="002C1A3E"/>
    <w:rsid w:val="002C1B3F"/>
    <w:rsid w:val="002C2960"/>
    <w:rsid w:val="002C3211"/>
    <w:rsid w:val="002C3907"/>
    <w:rsid w:val="002C3A93"/>
    <w:rsid w:val="002C3BBC"/>
    <w:rsid w:val="002C3C95"/>
    <w:rsid w:val="002C4225"/>
    <w:rsid w:val="002C4F97"/>
    <w:rsid w:val="002C52EF"/>
    <w:rsid w:val="002C5555"/>
    <w:rsid w:val="002C56B4"/>
    <w:rsid w:val="002C5AED"/>
    <w:rsid w:val="002C5BD5"/>
    <w:rsid w:val="002C652E"/>
    <w:rsid w:val="002C6AF3"/>
    <w:rsid w:val="002C6B8D"/>
    <w:rsid w:val="002C71BC"/>
    <w:rsid w:val="002C788F"/>
    <w:rsid w:val="002D0DBD"/>
    <w:rsid w:val="002D19D3"/>
    <w:rsid w:val="002D1D42"/>
    <w:rsid w:val="002D1F5D"/>
    <w:rsid w:val="002D200C"/>
    <w:rsid w:val="002D21AC"/>
    <w:rsid w:val="002D22B1"/>
    <w:rsid w:val="002D23FE"/>
    <w:rsid w:val="002D3015"/>
    <w:rsid w:val="002D3128"/>
    <w:rsid w:val="002D3278"/>
    <w:rsid w:val="002D4C9A"/>
    <w:rsid w:val="002D52D0"/>
    <w:rsid w:val="002D58CA"/>
    <w:rsid w:val="002D6296"/>
    <w:rsid w:val="002D6EC3"/>
    <w:rsid w:val="002D7949"/>
    <w:rsid w:val="002D7D0F"/>
    <w:rsid w:val="002E0FB6"/>
    <w:rsid w:val="002E122F"/>
    <w:rsid w:val="002E2084"/>
    <w:rsid w:val="002E26BE"/>
    <w:rsid w:val="002E3254"/>
    <w:rsid w:val="002E3C58"/>
    <w:rsid w:val="002E436B"/>
    <w:rsid w:val="002E4BA4"/>
    <w:rsid w:val="002E53B3"/>
    <w:rsid w:val="002E54BC"/>
    <w:rsid w:val="002E54C3"/>
    <w:rsid w:val="002E5E05"/>
    <w:rsid w:val="002E61A2"/>
    <w:rsid w:val="002E66E1"/>
    <w:rsid w:val="002E6CBC"/>
    <w:rsid w:val="002E6FC5"/>
    <w:rsid w:val="002E7852"/>
    <w:rsid w:val="002F0FB0"/>
    <w:rsid w:val="002F1035"/>
    <w:rsid w:val="002F109D"/>
    <w:rsid w:val="002F1F71"/>
    <w:rsid w:val="002F2387"/>
    <w:rsid w:val="002F3034"/>
    <w:rsid w:val="002F3386"/>
    <w:rsid w:val="002F381C"/>
    <w:rsid w:val="002F499A"/>
    <w:rsid w:val="002F57C7"/>
    <w:rsid w:val="002F7339"/>
    <w:rsid w:val="002F73AA"/>
    <w:rsid w:val="002F7820"/>
    <w:rsid w:val="00300D9B"/>
    <w:rsid w:val="00300DD1"/>
    <w:rsid w:val="003013AA"/>
    <w:rsid w:val="0030319F"/>
    <w:rsid w:val="00303223"/>
    <w:rsid w:val="00304352"/>
    <w:rsid w:val="00304A56"/>
    <w:rsid w:val="00304E99"/>
    <w:rsid w:val="00304EDC"/>
    <w:rsid w:val="003058C4"/>
    <w:rsid w:val="00306C77"/>
    <w:rsid w:val="00306F43"/>
    <w:rsid w:val="00307422"/>
    <w:rsid w:val="003074A2"/>
    <w:rsid w:val="00307AAA"/>
    <w:rsid w:val="00310628"/>
    <w:rsid w:val="003112FB"/>
    <w:rsid w:val="00311994"/>
    <w:rsid w:val="00312E74"/>
    <w:rsid w:val="003135BE"/>
    <w:rsid w:val="003143A4"/>
    <w:rsid w:val="0031449F"/>
    <w:rsid w:val="00314991"/>
    <w:rsid w:val="003159FC"/>
    <w:rsid w:val="00315C9B"/>
    <w:rsid w:val="0031624E"/>
    <w:rsid w:val="00317186"/>
    <w:rsid w:val="003172D6"/>
    <w:rsid w:val="003173F8"/>
    <w:rsid w:val="003179D9"/>
    <w:rsid w:val="00317A32"/>
    <w:rsid w:val="003200F5"/>
    <w:rsid w:val="003201A6"/>
    <w:rsid w:val="0032037A"/>
    <w:rsid w:val="003205B4"/>
    <w:rsid w:val="003207B8"/>
    <w:rsid w:val="0032086D"/>
    <w:rsid w:val="00320B1D"/>
    <w:rsid w:val="00320EF7"/>
    <w:rsid w:val="00321303"/>
    <w:rsid w:val="003220ED"/>
    <w:rsid w:val="00322141"/>
    <w:rsid w:val="00322E49"/>
    <w:rsid w:val="00323740"/>
    <w:rsid w:val="00323D01"/>
    <w:rsid w:val="00324190"/>
    <w:rsid w:val="00324AE8"/>
    <w:rsid w:val="00324B08"/>
    <w:rsid w:val="00324F30"/>
    <w:rsid w:val="003252B3"/>
    <w:rsid w:val="0032619E"/>
    <w:rsid w:val="003265CA"/>
    <w:rsid w:val="00326B5D"/>
    <w:rsid w:val="00326DB2"/>
    <w:rsid w:val="00326EAD"/>
    <w:rsid w:val="00327F7C"/>
    <w:rsid w:val="00331F1A"/>
    <w:rsid w:val="00332199"/>
    <w:rsid w:val="00332202"/>
    <w:rsid w:val="00332248"/>
    <w:rsid w:val="00332427"/>
    <w:rsid w:val="003329F0"/>
    <w:rsid w:val="00332BB7"/>
    <w:rsid w:val="0033329E"/>
    <w:rsid w:val="0033477A"/>
    <w:rsid w:val="00334BF4"/>
    <w:rsid w:val="00335AD6"/>
    <w:rsid w:val="00336091"/>
    <w:rsid w:val="003361C6"/>
    <w:rsid w:val="0033693F"/>
    <w:rsid w:val="00336B77"/>
    <w:rsid w:val="00336D9C"/>
    <w:rsid w:val="00337204"/>
    <w:rsid w:val="003374C6"/>
    <w:rsid w:val="00337627"/>
    <w:rsid w:val="00337BEB"/>
    <w:rsid w:val="0034015E"/>
    <w:rsid w:val="0034033C"/>
    <w:rsid w:val="0034063B"/>
    <w:rsid w:val="00340E75"/>
    <w:rsid w:val="00341227"/>
    <w:rsid w:val="00341534"/>
    <w:rsid w:val="00341A4B"/>
    <w:rsid w:val="003421D0"/>
    <w:rsid w:val="003426FB"/>
    <w:rsid w:val="00343315"/>
    <w:rsid w:val="00343418"/>
    <w:rsid w:val="0034352C"/>
    <w:rsid w:val="0034363A"/>
    <w:rsid w:val="00343736"/>
    <w:rsid w:val="00343D20"/>
    <w:rsid w:val="00344AF3"/>
    <w:rsid w:val="00344B20"/>
    <w:rsid w:val="003462E7"/>
    <w:rsid w:val="0034634A"/>
    <w:rsid w:val="00346F7A"/>
    <w:rsid w:val="0034751A"/>
    <w:rsid w:val="003478C6"/>
    <w:rsid w:val="003514EE"/>
    <w:rsid w:val="0035192F"/>
    <w:rsid w:val="0035201A"/>
    <w:rsid w:val="0035251A"/>
    <w:rsid w:val="003529A8"/>
    <w:rsid w:val="00353427"/>
    <w:rsid w:val="0035398D"/>
    <w:rsid w:val="00353C31"/>
    <w:rsid w:val="00354C8A"/>
    <w:rsid w:val="00354E61"/>
    <w:rsid w:val="00354F3E"/>
    <w:rsid w:val="003550BF"/>
    <w:rsid w:val="00355AB4"/>
    <w:rsid w:val="00356530"/>
    <w:rsid w:val="00357568"/>
    <w:rsid w:val="003578E4"/>
    <w:rsid w:val="003579E1"/>
    <w:rsid w:val="00357EE2"/>
    <w:rsid w:val="00360059"/>
    <w:rsid w:val="003602B2"/>
    <w:rsid w:val="00360325"/>
    <w:rsid w:val="003603E9"/>
    <w:rsid w:val="003607D4"/>
    <w:rsid w:val="003609F5"/>
    <w:rsid w:val="00361273"/>
    <w:rsid w:val="003613B2"/>
    <w:rsid w:val="00361A96"/>
    <w:rsid w:val="0036211E"/>
    <w:rsid w:val="0036237E"/>
    <w:rsid w:val="003623ED"/>
    <w:rsid w:val="00362FC2"/>
    <w:rsid w:val="003631AB"/>
    <w:rsid w:val="00363AA6"/>
    <w:rsid w:val="00363AEE"/>
    <w:rsid w:val="00363C90"/>
    <w:rsid w:val="00363CBD"/>
    <w:rsid w:val="00363D78"/>
    <w:rsid w:val="0036441A"/>
    <w:rsid w:val="0036479B"/>
    <w:rsid w:val="00364899"/>
    <w:rsid w:val="003648C8"/>
    <w:rsid w:val="00364C6A"/>
    <w:rsid w:val="00366636"/>
    <w:rsid w:val="00366A9F"/>
    <w:rsid w:val="003707F6"/>
    <w:rsid w:val="0037096A"/>
    <w:rsid w:val="00370AD0"/>
    <w:rsid w:val="00370B05"/>
    <w:rsid w:val="00371329"/>
    <w:rsid w:val="00371C45"/>
    <w:rsid w:val="00371F98"/>
    <w:rsid w:val="00372BCA"/>
    <w:rsid w:val="00374324"/>
    <w:rsid w:val="00375C8A"/>
    <w:rsid w:val="0037633B"/>
    <w:rsid w:val="0037638E"/>
    <w:rsid w:val="00376A6E"/>
    <w:rsid w:val="003770BB"/>
    <w:rsid w:val="00377D5C"/>
    <w:rsid w:val="003806E5"/>
    <w:rsid w:val="00380ADE"/>
    <w:rsid w:val="00380E35"/>
    <w:rsid w:val="00380FC4"/>
    <w:rsid w:val="00381CD2"/>
    <w:rsid w:val="0038235A"/>
    <w:rsid w:val="0038282D"/>
    <w:rsid w:val="00385152"/>
    <w:rsid w:val="00385AB1"/>
    <w:rsid w:val="00386133"/>
    <w:rsid w:val="0038651D"/>
    <w:rsid w:val="00386C89"/>
    <w:rsid w:val="003875A3"/>
    <w:rsid w:val="00387763"/>
    <w:rsid w:val="0038784D"/>
    <w:rsid w:val="003879BF"/>
    <w:rsid w:val="00387ED7"/>
    <w:rsid w:val="00390675"/>
    <w:rsid w:val="0039207A"/>
    <w:rsid w:val="00392250"/>
    <w:rsid w:val="00393503"/>
    <w:rsid w:val="003947BB"/>
    <w:rsid w:val="003947FE"/>
    <w:rsid w:val="00394E6D"/>
    <w:rsid w:val="0039568D"/>
    <w:rsid w:val="00396A15"/>
    <w:rsid w:val="00396D22"/>
    <w:rsid w:val="003A011D"/>
    <w:rsid w:val="003A0EA3"/>
    <w:rsid w:val="003A0F89"/>
    <w:rsid w:val="003A1064"/>
    <w:rsid w:val="003A136F"/>
    <w:rsid w:val="003A28DC"/>
    <w:rsid w:val="003A2D43"/>
    <w:rsid w:val="003A2DBB"/>
    <w:rsid w:val="003A2F5E"/>
    <w:rsid w:val="003A30BC"/>
    <w:rsid w:val="003A3428"/>
    <w:rsid w:val="003A3F19"/>
    <w:rsid w:val="003A43FE"/>
    <w:rsid w:val="003A4D79"/>
    <w:rsid w:val="003A4E08"/>
    <w:rsid w:val="003A50E2"/>
    <w:rsid w:val="003A5131"/>
    <w:rsid w:val="003A5219"/>
    <w:rsid w:val="003A569C"/>
    <w:rsid w:val="003A5C35"/>
    <w:rsid w:val="003A5DE2"/>
    <w:rsid w:val="003A6186"/>
    <w:rsid w:val="003A6812"/>
    <w:rsid w:val="003A686C"/>
    <w:rsid w:val="003A6BA3"/>
    <w:rsid w:val="003A6EE0"/>
    <w:rsid w:val="003A79B3"/>
    <w:rsid w:val="003A7F4F"/>
    <w:rsid w:val="003B07F8"/>
    <w:rsid w:val="003B0C1D"/>
    <w:rsid w:val="003B0F46"/>
    <w:rsid w:val="003B1332"/>
    <w:rsid w:val="003B2024"/>
    <w:rsid w:val="003B2043"/>
    <w:rsid w:val="003B2A43"/>
    <w:rsid w:val="003B3010"/>
    <w:rsid w:val="003B4293"/>
    <w:rsid w:val="003B4877"/>
    <w:rsid w:val="003B57F8"/>
    <w:rsid w:val="003B581B"/>
    <w:rsid w:val="003B5C1B"/>
    <w:rsid w:val="003B5D0F"/>
    <w:rsid w:val="003B5D3D"/>
    <w:rsid w:val="003B6280"/>
    <w:rsid w:val="003B65A1"/>
    <w:rsid w:val="003B6FBC"/>
    <w:rsid w:val="003B71B3"/>
    <w:rsid w:val="003B74CB"/>
    <w:rsid w:val="003B758A"/>
    <w:rsid w:val="003B79CA"/>
    <w:rsid w:val="003B7D39"/>
    <w:rsid w:val="003C0A98"/>
    <w:rsid w:val="003C0E83"/>
    <w:rsid w:val="003C1106"/>
    <w:rsid w:val="003C125E"/>
    <w:rsid w:val="003C13EC"/>
    <w:rsid w:val="003C22FE"/>
    <w:rsid w:val="003C2CDC"/>
    <w:rsid w:val="003C2EB9"/>
    <w:rsid w:val="003C3A46"/>
    <w:rsid w:val="003C44DA"/>
    <w:rsid w:val="003C4E73"/>
    <w:rsid w:val="003C53BA"/>
    <w:rsid w:val="003C5990"/>
    <w:rsid w:val="003C603E"/>
    <w:rsid w:val="003C61E3"/>
    <w:rsid w:val="003C633D"/>
    <w:rsid w:val="003C70FA"/>
    <w:rsid w:val="003C7158"/>
    <w:rsid w:val="003C75E3"/>
    <w:rsid w:val="003C7D41"/>
    <w:rsid w:val="003D1285"/>
    <w:rsid w:val="003D194C"/>
    <w:rsid w:val="003D19EE"/>
    <w:rsid w:val="003D2315"/>
    <w:rsid w:val="003D234B"/>
    <w:rsid w:val="003D2625"/>
    <w:rsid w:val="003D2685"/>
    <w:rsid w:val="003D3485"/>
    <w:rsid w:val="003D3682"/>
    <w:rsid w:val="003D3683"/>
    <w:rsid w:val="003D3B3C"/>
    <w:rsid w:val="003D4395"/>
    <w:rsid w:val="003D5020"/>
    <w:rsid w:val="003D52C2"/>
    <w:rsid w:val="003D5617"/>
    <w:rsid w:val="003D585F"/>
    <w:rsid w:val="003D66A7"/>
    <w:rsid w:val="003D7AFA"/>
    <w:rsid w:val="003D7B98"/>
    <w:rsid w:val="003E1373"/>
    <w:rsid w:val="003E1935"/>
    <w:rsid w:val="003E232B"/>
    <w:rsid w:val="003E2B2B"/>
    <w:rsid w:val="003E2DEC"/>
    <w:rsid w:val="003E2FF4"/>
    <w:rsid w:val="003E3013"/>
    <w:rsid w:val="003E32C0"/>
    <w:rsid w:val="003E3932"/>
    <w:rsid w:val="003E4A13"/>
    <w:rsid w:val="003E60BF"/>
    <w:rsid w:val="003E7065"/>
    <w:rsid w:val="003E72A9"/>
    <w:rsid w:val="003E7D5D"/>
    <w:rsid w:val="003F029A"/>
    <w:rsid w:val="003F02B0"/>
    <w:rsid w:val="003F1249"/>
    <w:rsid w:val="003F17CB"/>
    <w:rsid w:val="003F186C"/>
    <w:rsid w:val="003F3729"/>
    <w:rsid w:val="003F3B37"/>
    <w:rsid w:val="003F41CE"/>
    <w:rsid w:val="003F55C8"/>
    <w:rsid w:val="003F56CD"/>
    <w:rsid w:val="003F6401"/>
    <w:rsid w:val="003F644C"/>
    <w:rsid w:val="003F6CE6"/>
    <w:rsid w:val="00400E47"/>
    <w:rsid w:val="00400FDC"/>
    <w:rsid w:val="00401518"/>
    <w:rsid w:val="00401544"/>
    <w:rsid w:val="00402D99"/>
    <w:rsid w:val="00403140"/>
    <w:rsid w:val="00403798"/>
    <w:rsid w:val="00403B67"/>
    <w:rsid w:val="00403C4A"/>
    <w:rsid w:val="00403DDC"/>
    <w:rsid w:val="00403FDA"/>
    <w:rsid w:val="004056C5"/>
    <w:rsid w:val="00405999"/>
    <w:rsid w:val="00405F66"/>
    <w:rsid w:val="00406971"/>
    <w:rsid w:val="00406B58"/>
    <w:rsid w:val="00406E6D"/>
    <w:rsid w:val="00406F28"/>
    <w:rsid w:val="004074B5"/>
    <w:rsid w:val="004074B9"/>
    <w:rsid w:val="0040765D"/>
    <w:rsid w:val="00407AFA"/>
    <w:rsid w:val="004101D4"/>
    <w:rsid w:val="00410CB1"/>
    <w:rsid w:val="0041146A"/>
    <w:rsid w:val="004114E3"/>
    <w:rsid w:val="00411BFB"/>
    <w:rsid w:val="00415257"/>
    <w:rsid w:val="004153AC"/>
    <w:rsid w:val="00416418"/>
    <w:rsid w:val="004168C4"/>
    <w:rsid w:val="0041705F"/>
    <w:rsid w:val="00417089"/>
    <w:rsid w:val="00420561"/>
    <w:rsid w:val="00421512"/>
    <w:rsid w:val="004215E2"/>
    <w:rsid w:val="00421E41"/>
    <w:rsid w:val="004224A1"/>
    <w:rsid w:val="004227FD"/>
    <w:rsid w:val="0042297A"/>
    <w:rsid w:val="00422A0D"/>
    <w:rsid w:val="00423A21"/>
    <w:rsid w:val="00423B3D"/>
    <w:rsid w:val="00423D52"/>
    <w:rsid w:val="004261D9"/>
    <w:rsid w:val="004262F9"/>
    <w:rsid w:val="00426850"/>
    <w:rsid w:val="00426E4B"/>
    <w:rsid w:val="004274AB"/>
    <w:rsid w:val="004274CA"/>
    <w:rsid w:val="00427767"/>
    <w:rsid w:val="0042777B"/>
    <w:rsid w:val="00427811"/>
    <w:rsid w:val="00427988"/>
    <w:rsid w:val="00430005"/>
    <w:rsid w:val="00430517"/>
    <w:rsid w:val="00430647"/>
    <w:rsid w:val="00430C1B"/>
    <w:rsid w:val="0043104A"/>
    <w:rsid w:val="00432560"/>
    <w:rsid w:val="0043296B"/>
    <w:rsid w:val="004329F3"/>
    <w:rsid w:val="00432A3F"/>
    <w:rsid w:val="00432F7E"/>
    <w:rsid w:val="004334FD"/>
    <w:rsid w:val="004335E7"/>
    <w:rsid w:val="0043365F"/>
    <w:rsid w:val="00433E94"/>
    <w:rsid w:val="00433F3F"/>
    <w:rsid w:val="00434390"/>
    <w:rsid w:val="004344F0"/>
    <w:rsid w:val="00434513"/>
    <w:rsid w:val="00434908"/>
    <w:rsid w:val="00434CD9"/>
    <w:rsid w:val="00434FC3"/>
    <w:rsid w:val="004354CA"/>
    <w:rsid w:val="0043561A"/>
    <w:rsid w:val="00436683"/>
    <w:rsid w:val="00437078"/>
    <w:rsid w:val="00437A1D"/>
    <w:rsid w:val="00437B53"/>
    <w:rsid w:val="00440049"/>
    <w:rsid w:val="00440566"/>
    <w:rsid w:val="0044086D"/>
    <w:rsid w:val="0044093B"/>
    <w:rsid w:val="004413B0"/>
    <w:rsid w:val="00441924"/>
    <w:rsid w:val="00441AB9"/>
    <w:rsid w:val="00441B7C"/>
    <w:rsid w:val="00441C66"/>
    <w:rsid w:val="00441D81"/>
    <w:rsid w:val="0044223A"/>
    <w:rsid w:val="0044229A"/>
    <w:rsid w:val="004422E2"/>
    <w:rsid w:val="0044241D"/>
    <w:rsid w:val="00442501"/>
    <w:rsid w:val="00442D96"/>
    <w:rsid w:val="004430C6"/>
    <w:rsid w:val="004432EA"/>
    <w:rsid w:val="00443733"/>
    <w:rsid w:val="00443E51"/>
    <w:rsid w:val="00444038"/>
    <w:rsid w:val="004447D0"/>
    <w:rsid w:val="00444CB2"/>
    <w:rsid w:val="00444D87"/>
    <w:rsid w:val="004452D7"/>
    <w:rsid w:val="0044582B"/>
    <w:rsid w:val="00446741"/>
    <w:rsid w:val="00446926"/>
    <w:rsid w:val="004471B7"/>
    <w:rsid w:val="0044791E"/>
    <w:rsid w:val="00447CBA"/>
    <w:rsid w:val="00447F33"/>
    <w:rsid w:val="0045159F"/>
    <w:rsid w:val="00451C00"/>
    <w:rsid w:val="00451CCE"/>
    <w:rsid w:val="0045245B"/>
    <w:rsid w:val="0045268C"/>
    <w:rsid w:val="00452B41"/>
    <w:rsid w:val="004530CD"/>
    <w:rsid w:val="0045312F"/>
    <w:rsid w:val="004533ED"/>
    <w:rsid w:val="00453F44"/>
    <w:rsid w:val="0045418C"/>
    <w:rsid w:val="004547A6"/>
    <w:rsid w:val="0045534D"/>
    <w:rsid w:val="00455B41"/>
    <w:rsid w:val="00455F1D"/>
    <w:rsid w:val="00456084"/>
    <w:rsid w:val="004560A0"/>
    <w:rsid w:val="004570B3"/>
    <w:rsid w:val="00457441"/>
    <w:rsid w:val="00457C71"/>
    <w:rsid w:val="00460299"/>
    <w:rsid w:val="00460472"/>
    <w:rsid w:val="004606D1"/>
    <w:rsid w:val="00460B41"/>
    <w:rsid w:val="0046121E"/>
    <w:rsid w:val="00461AF9"/>
    <w:rsid w:val="004620A8"/>
    <w:rsid w:val="00462429"/>
    <w:rsid w:val="004625C1"/>
    <w:rsid w:val="004626D1"/>
    <w:rsid w:val="0046287A"/>
    <w:rsid w:val="00462908"/>
    <w:rsid w:val="00462B90"/>
    <w:rsid w:val="00462E8B"/>
    <w:rsid w:val="00462F3C"/>
    <w:rsid w:val="0046397A"/>
    <w:rsid w:val="00463E2A"/>
    <w:rsid w:val="00463EF8"/>
    <w:rsid w:val="00464E85"/>
    <w:rsid w:val="00464F94"/>
    <w:rsid w:val="0046506D"/>
    <w:rsid w:val="00466B76"/>
    <w:rsid w:val="004675A8"/>
    <w:rsid w:val="00467965"/>
    <w:rsid w:val="00467AB8"/>
    <w:rsid w:val="00467D3F"/>
    <w:rsid w:val="00467DCE"/>
    <w:rsid w:val="00467EC2"/>
    <w:rsid w:val="004702E7"/>
    <w:rsid w:val="0047047D"/>
    <w:rsid w:val="004713BA"/>
    <w:rsid w:val="004717CD"/>
    <w:rsid w:val="00471EF2"/>
    <w:rsid w:val="004725BA"/>
    <w:rsid w:val="00472632"/>
    <w:rsid w:val="0047265E"/>
    <w:rsid w:val="00472DC1"/>
    <w:rsid w:val="00473ECA"/>
    <w:rsid w:val="00474B82"/>
    <w:rsid w:val="0047669F"/>
    <w:rsid w:val="004769F2"/>
    <w:rsid w:val="004775C3"/>
    <w:rsid w:val="0048019F"/>
    <w:rsid w:val="0048035B"/>
    <w:rsid w:val="00480E3C"/>
    <w:rsid w:val="00481876"/>
    <w:rsid w:val="00482386"/>
    <w:rsid w:val="004829B0"/>
    <w:rsid w:val="00482C5D"/>
    <w:rsid w:val="00482FA5"/>
    <w:rsid w:val="00483243"/>
    <w:rsid w:val="004836BB"/>
    <w:rsid w:val="00483DC5"/>
    <w:rsid w:val="004841E1"/>
    <w:rsid w:val="00484637"/>
    <w:rsid w:val="0048534D"/>
    <w:rsid w:val="00485B8F"/>
    <w:rsid w:val="00486480"/>
    <w:rsid w:val="00486613"/>
    <w:rsid w:val="00486974"/>
    <w:rsid w:val="0048725A"/>
    <w:rsid w:val="0048770D"/>
    <w:rsid w:val="00487C0C"/>
    <w:rsid w:val="00487E47"/>
    <w:rsid w:val="00490360"/>
    <w:rsid w:val="0049091B"/>
    <w:rsid w:val="00490E66"/>
    <w:rsid w:val="004915FF"/>
    <w:rsid w:val="00491957"/>
    <w:rsid w:val="00491B23"/>
    <w:rsid w:val="00491D46"/>
    <w:rsid w:val="00492816"/>
    <w:rsid w:val="004935E2"/>
    <w:rsid w:val="0049388B"/>
    <w:rsid w:val="004939B5"/>
    <w:rsid w:val="00494317"/>
    <w:rsid w:val="004949E8"/>
    <w:rsid w:val="00495125"/>
    <w:rsid w:val="00495DEF"/>
    <w:rsid w:val="00496CA1"/>
    <w:rsid w:val="00497538"/>
    <w:rsid w:val="004A063A"/>
    <w:rsid w:val="004A0979"/>
    <w:rsid w:val="004A2534"/>
    <w:rsid w:val="004A412E"/>
    <w:rsid w:val="004A41ED"/>
    <w:rsid w:val="004A430B"/>
    <w:rsid w:val="004A4963"/>
    <w:rsid w:val="004A4D60"/>
    <w:rsid w:val="004A4DDF"/>
    <w:rsid w:val="004A4DE5"/>
    <w:rsid w:val="004A4E0E"/>
    <w:rsid w:val="004A4F3B"/>
    <w:rsid w:val="004A5247"/>
    <w:rsid w:val="004A5421"/>
    <w:rsid w:val="004A5BA7"/>
    <w:rsid w:val="004A5F05"/>
    <w:rsid w:val="004A669C"/>
    <w:rsid w:val="004A66A7"/>
    <w:rsid w:val="004A6A74"/>
    <w:rsid w:val="004A6CE6"/>
    <w:rsid w:val="004A71FD"/>
    <w:rsid w:val="004A732B"/>
    <w:rsid w:val="004A7B2D"/>
    <w:rsid w:val="004A7D00"/>
    <w:rsid w:val="004B091A"/>
    <w:rsid w:val="004B0C8D"/>
    <w:rsid w:val="004B1040"/>
    <w:rsid w:val="004B1669"/>
    <w:rsid w:val="004B178E"/>
    <w:rsid w:val="004B19A0"/>
    <w:rsid w:val="004B21F8"/>
    <w:rsid w:val="004B278A"/>
    <w:rsid w:val="004B3A08"/>
    <w:rsid w:val="004B3E01"/>
    <w:rsid w:val="004B3EB6"/>
    <w:rsid w:val="004B409A"/>
    <w:rsid w:val="004B4FE0"/>
    <w:rsid w:val="004B515D"/>
    <w:rsid w:val="004B705D"/>
    <w:rsid w:val="004B70A2"/>
    <w:rsid w:val="004B7914"/>
    <w:rsid w:val="004B7D70"/>
    <w:rsid w:val="004B7F3D"/>
    <w:rsid w:val="004C0071"/>
    <w:rsid w:val="004C1835"/>
    <w:rsid w:val="004C1C25"/>
    <w:rsid w:val="004C1CBA"/>
    <w:rsid w:val="004C1D43"/>
    <w:rsid w:val="004C1DE6"/>
    <w:rsid w:val="004C2765"/>
    <w:rsid w:val="004C3A1A"/>
    <w:rsid w:val="004C3E53"/>
    <w:rsid w:val="004C403E"/>
    <w:rsid w:val="004C4186"/>
    <w:rsid w:val="004C4363"/>
    <w:rsid w:val="004C4839"/>
    <w:rsid w:val="004C4AE9"/>
    <w:rsid w:val="004C4E10"/>
    <w:rsid w:val="004C4F3A"/>
    <w:rsid w:val="004C5B17"/>
    <w:rsid w:val="004C5F5C"/>
    <w:rsid w:val="004C6335"/>
    <w:rsid w:val="004C6FF4"/>
    <w:rsid w:val="004C78D8"/>
    <w:rsid w:val="004C7A0E"/>
    <w:rsid w:val="004C7EF4"/>
    <w:rsid w:val="004D066A"/>
    <w:rsid w:val="004D0674"/>
    <w:rsid w:val="004D0809"/>
    <w:rsid w:val="004D0A54"/>
    <w:rsid w:val="004D1389"/>
    <w:rsid w:val="004D15B0"/>
    <w:rsid w:val="004D1ECD"/>
    <w:rsid w:val="004D233E"/>
    <w:rsid w:val="004D40CC"/>
    <w:rsid w:val="004D438D"/>
    <w:rsid w:val="004D492B"/>
    <w:rsid w:val="004D4DFA"/>
    <w:rsid w:val="004D514E"/>
    <w:rsid w:val="004D55A9"/>
    <w:rsid w:val="004D57CA"/>
    <w:rsid w:val="004D5A5B"/>
    <w:rsid w:val="004D64AB"/>
    <w:rsid w:val="004D6B64"/>
    <w:rsid w:val="004D6CC7"/>
    <w:rsid w:val="004D783B"/>
    <w:rsid w:val="004D7B09"/>
    <w:rsid w:val="004D7D79"/>
    <w:rsid w:val="004E06FE"/>
    <w:rsid w:val="004E08DE"/>
    <w:rsid w:val="004E0AB6"/>
    <w:rsid w:val="004E0B3B"/>
    <w:rsid w:val="004E234F"/>
    <w:rsid w:val="004E27ED"/>
    <w:rsid w:val="004E2E74"/>
    <w:rsid w:val="004E30D9"/>
    <w:rsid w:val="004E32ED"/>
    <w:rsid w:val="004E358D"/>
    <w:rsid w:val="004E3742"/>
    <w:rsid w:val="004E481A"/>
    <w:rsid w:val="004E4FC1"/>
    <w:rsid w:val="004E53CD"/>
    <w:rsid w:val="004E5785"/>
    <w:rsid w:val="004E5904"/>
    <w:rsid w:val="004E6164"/>
    <w:rsid w:val="004E6263"/>
    <w:rsid w:val="004E6991"/>
    <w:rsid w:val="004E6AAC"/>
    <w:rsid w:val="004E6C7F"/>
    <w:rsid w:val="004E78AE"/>
    <w:rsid w:val="004F0419"/>
    <w:rsid w:val="004F0A57"/>
    <w:rsid w:val="004F0D47"/>
    <w:rsid w:val="004F0E94"/>
    <w:rsid w:val="004F13FD"/>
    <w:rsid w:val="004F1F7F"/>
    <w:rsid w:val="004F2497"/>
    <w:rsid w:val="004F25C6"/>
    <w:rsid w:val="004F2E26"/>
    <w:rsid w:val="004F2F88"/>
    <w:rsid w:val="004F344A"/>
    <w:rsid w:val="004F3C9F"/>
    <w:rsid w:val="004F3E1C"/>
    <w:rsid w:val="004F4052"/>
    <w:rsid w:val="004F42F9"/>
    <w:rsid w:val="004F5285"/>
    <w:rsid w:val="004F56AB"/>
    <w:rsid w:val="004F7641"/>
    <w:rsid w:val="005003B2"/>
    <w:rsid w:val="00500FC0"/>
    <w:rsid w:val="00501B15"/>
    <w:rsid w:val="00501D98"/>
    <w:rsid w:val="00501DD8"/>
    <w:rsid w:val="005020FE"/>
    <w:rsid w:val="00502525"/>
    <w:rsid w:val="005031DD"/>
    <w:rsid w:val="0050432C"/>
    <w:rsid w:val="005044A0"/>
    <w:rsid w:val="00504DF0"/>
    <w:rsid w:val="0050553F"/>
    <w:rsid w:val="005069AE"/>
    <w:rsid w:val="005069DA"/>
    <w:rsid w:val="00506D65"/>
    <w:rsid w:val="005070D9"/>
    <w:rsid w:val="00507B21"/>
    <w:rsid w:val="005104A3"/>
    <w:rsid w:val="00510DD9"/>
    <w:rsid w:val="00512B9C"/>
    <w:rsid w:val="00512C51"/>
    <w:rsid w:val="0051361F"/>
    <w:rsid w:val="00513A58"/>
    <w:rsid w:val="00513EF1"/>
    <w:rsid w:val="005143FD"/>
    <w:rsid w:val="00515AC3"/>
    <w:rsid w:val="00516064"/>
    <w:rsid w:val="005162B1"/>
    <w:rsid w:val="0051630A"/>
    <w:rsid w:val="00517193"/>
    <w:rsid w:val="005173B6"/>
    <w:rsid w:val="00520442"/>
    <w:rsid w:val="00520A85"/>
    <w:rsid w:val="005219F9"/>
    <w:rsid w:val="0052236F"/>
    <w:rsid w:val="005226E5"/>
    <w:rsid w:val="005227B3"/>
    <w:rsid w:val="00522A36"/>
    <w:rsid w:val="00522C85"/>
    <w:rsid w:val="00522E9C"/>
    <w:rsid w:val="00523718"/>
    <w:rsid w:val="005243D5"/>
    <w:rsid w:val="00524DF1"/>
    <w:rsid w:val="005261D5"/>
    <w:rsid w:val="0052628A"/>
    <w:rsid w:val="00526736"/>
    <w:rsid w:val="00527444"/>
    <w:rsid w:val="005279C0"/>
    <w:rsid w:val="00530088"/>
    <w:rsid w:val="0053029A"/>
    <w:rsid w:val="00531E72"/>
    <w:rsid w:val="00532192"/>
    <w:rsid w:val="0053269F"/>
    <w:rsid w:val="00532F49"/>
    <w:rsid w:val="0053371A"/>
    <w:rsid w:val="00533E6A"/>
    <w:rsid w:val="005342C2"/>
    <w:rsid w:val="00534AAF"/>
    <w:rsid w:val="00535FFC"/>
    <w:rsid w:val="00536E14"/>
    <w:rsid w:val="00537417"/>
    <w:rsid w:val="00540F08"/>
    <w:rsid w:val="00541CCB"/>
    <w:rsid w:val="005420B5"/>
    <w:rsid w:val="00543068"/>
    <w:rsid w:val="00543169"/>
    <w:rsid w:val="00543226"/>
    <w:rsid w:val="005435FC"/>
    <w:rsid w:val="00544425"/>
    <w:rsid w:val="00544B98"/>
    <w:rsid w:val="005452BC"/>
    <w:rsid w:val="0054533C"/>
    <w:rsid w:val="00546115"/>
    <w:rsid w:val="00547DF0"/>
    <w:rsid w:val="005506B3"/>
    <w:rsid w:val="00550752"/>
    <w:rsid w:val="005515C8"/>
    <w:rsid w:val="005515E7"/>
    <w:rsid w:val="00551A25"/>
    <w:rsid w:val="00551CED"/>
    <w:rsid w:val="005525DD"/>
    <w:rsid w:val="005526D1"/>
    <w:rsid w:val="00552780"/>
    <w:rsid w:val="00552A33"/>
    <w:rsid w:val="0055306F"/>
    <w:rsid w:val="00553DF4"/>
    <w:rsid w:val="00554208"/>
    <w:rsid w:val="00554691"/>
    <w:rsid w:val="00554707"/>
    <w:rsid w:val="00555261"/>
    <w:rsid w:val="0055575C"/>
    <w:rsid w:val="0055579B"/>
    <w:rsid w:val="0055639F"/>
    <w:rsid w:val="00556991"/>
    <w:rsid w:val="0056079B"/>
    <w:rsid w:val="005609E1"/>
    <w:rsid w:val="00561792"/>
    <w:rsid w:val="00561EE8"/>
    <w:rsid w:val="00562672"/>
    <w:rsid w:val="00562A8A"/>
    <w:rsid w:val="005630E9"/>
    <w:rsid w:val="005632EC"/>
    <w:rsid w:val="00563506"/>
    <w:rsid w:val="00563AEA"/>
    <w:rsid w:val="00564562"/>
    <w:rsid w:val="0056502F"/>
    <w:rsid w:val="00566870"/>
    <w:rsid w:val="00567084"/>
    <w:rsid w:val="0056711F"/>
    <w:rsid w:val="00567160"/>
    <w:rsid w:val="00567CC2"/>
    <w:rsid w:val="0057023C"/>
    <w:rsid w:val="00570A49"/>
    <w:rsid w:val="00571D17"/>
    <w:rsid w:val="00571D3A"/>
    <w:rsid w:val="00572953"/>
    <w:rsid w:val="00572AD8"/>
    <w:rsid w:val="00572E78"/>
    <w:rsid w:val="00573004"/>
    <w:rsid w:val="005731BA"/>
    <w:rsid w:val="005731E8"/>
    <w:rsid w:val="005740E4"/>
    <w:rsid w:val="005741D9"/>
    <w:rsid w:val="00574732"/>
    <w:rsid w:val="00576721"/>
    <w:rsid w:val="00576F79"/>
    <w:rsid w:val="0057702D"/>
    <w:rsid w:val="0058055D"/>
    <w:rsid w:val="005806AC"/>
    <w:rsid w:val="00580C4E"/>
    <w:rsid w:val="00580C6A"/>
    <w:rsid w:val="005810E5"/>
    <w:rsid w:val="0058189C"/>
    <w:rsid w:val="0058253E"/>
    <w:rsid w:val="005831FD"/>
    <w:rsid w:val="0058362F"/>
    <w:rsid w:val="00583BA8"/>
    <w:rsid w:val="00584421"/>
    <w:rsid w:val="00584492"/>
    <w:rsid w:val="00585687"/>
    <w:rsid w:val="00585724"/>
    <w:rsid w:val="00585E2A"/>
    <w:rsid w:val="005862BE"/>
    <w:rsid w:val="0058664A"/>
    <w:rsid w:val="005866A4"/>
    <w:rsid w:val="005871BA"/>
    <w:rsid w:val="00587220"/>
    <w:rsid w:val="00587A4D"/>
    <w:rsid w:val="00587CD0"/>
    <w:rsid w:val="00587CE7"/>
    <w:rsid w:val="005903AF"/>
    <w:rsid w:val="005905D2"/>
    <w:rsid w:val="00590B13"/>
    <w:rsid w:val="005914EA"/>
    <w:rsid w:val="00592378"/>
    <w:rsid w:val="00592ABD"/>
    <w:rsid w:val="0059554A"/>
    <w:rsid w:val="00595C82"/>
    <w:rsid w:val="00595F5E"/>
    <w:rsid w:val="0059663F"/>
    <w:rsid w:val="00597032"/>
    <w:rsid w:val="00597304"/>
    <w:rsid w:val="005A018B"/>
    <w:rsid w:val="005A0707"/>
    <w:rsid w:val="005A1AF4"/>
    <w:rsid w:val="005A1B67"/>
    <w:rsid w:val="005A24D2"/>
    <w:rsid w:val="005A2637"/>
    <w:rsid w:val="005A2C45"/>
    <w:rsid w:val="005A31BA"/>
    <w:rsid w:val="005A3312"/>
    <w:rsid w:val="005A3596"/>
    <w:rsid w:val="005A3654"/>
    <w:rsid w:val="005A389C"/>
    <w:rsid w:val="005A41D0"/>
    <w:rsid w:val="005A4660"/>
    <w:rsid w:val="005A481C"/>
    <w:rsid w:val="005A5AF1"/>
    <w:rsid w:val="005A6130"/>
    <w:rsid w:val="005A650C"/>
    <w:rsid w:val="005A6A31"/>
    <w:rsid w:val="005A6DE2"/>
    <w:rsid w:val="005B0F19"/>
    <w:rsid w:val="005B1072"/>
    <w:rsid w:val="005B1A00"/>
    <w:rsid w:val="005B2195"/>
    <w:rsid w:val="005B2853"/>
    <w:rsid w:val="005B2BEA"/>
    <w:rsid w:val="005B45B4"/>
    <w:rsid w:val="005B47DF"/>
    <w:rsid w:val="005B4C14"/>
    <w:rsid w:val="005B5315"/>
    <w:rsid w:val="005B5C48"/>
    <w:rsid w:val="005B6873"/>
    <w:rsid w:val="005B69F7"/>
    <w:rsid w:val="005B6FF7"/>
    <w:rsid w:val="005B7863"/>
    <w:rsid w:val="005C0766"/>
    <w:rsid w:val="005C09FF"/>
    <w:rsid w:val="005C0A16"/>
    <w:rsid w:val="005C0D1E"/>
    <w:rsid w:val="005C1EA8"/>
    <w:rsid w:val="005C4583"/>
    <w:rsid w:val="005C4A12"/>
    <w:rsid w:val="005C4AE8"/>
    <w:rsid w:val="005C5143"/>
    <w:rsid w:val="005C5627"/>
    <w:rsid w:val="005C5927"/>
    <w:rsid w:val="005C5A66"/>
    <w:rsid w:val="005C61EE"/>
    <w:rsid w:val="005C735A"/>
    <w:rsid w:val="005C7AF7"/>
    <w:rsid w:val="005D057E"/>
    <w:rsid w:val="005D0C61"/>
    <w:rsid w:val="005D0E9C"/>
    <w:rsid w:val="005D10C4"/>
    <w:rsid w:val="005D1608"/>
    <w:rsid w:val="005D17FB"/>
    <w:rsid w:val="005D22D5"/>
    <w:rsid w:val="005D29E7"/>
    <w:rsid w:val="005D3CF2"/>
    <w:rsid w:val="005D40D2"/>
    <w:rsid w:val="005D486F"/>
    <w:rsid w:val="005D5F3E"/>
    <w:rsid w:val="005D6B08"/>
    <w:rsid w:val="005D7404"/>
    <w:rsid w:val="005D7921"/>
    <w:rsid w:val="005E161A"/>
    <w:rsid w:val="005E196F"/>
    <w:rsid w:val="005E2660"/>
    <w:rsid w:val="005E2D0C"/>
    <w:rsid w:val="005E324B"/>
    <w:rsid w:val="005E3EE1"/>
    <w:rsid w:val="005E3EF7"/>
    <w:rsid w:val="005E41BA"/>
    <w:rsid w:val="005E4281"/>
    <w:rsid w:val="005E485A"/>
    <w:rsid w:val="005E4EE2"/>
    <w:rsid w:val="005E51F4"/>
    <w:rsid w:val="005E520B"/>
    <w:rsid w:val="005E5389"/>
    <w:rsid w:val="005E5992"/>
    <w:rsid w:val="005E5AA3"/>
    <w:rsid w:val="005E5B2A"/>
    <w:rsid w:val="005E5EB1"/>
    <w:rsid w:val="005E7108"/>
    <w:rsid w:val="005E75B6"/>
    <w:rsid w:val="005E7702"/>
    <w:rsid w:val="005E7EE3"/>
    <w:rsid w:val="005F04D9"/>
    <w:rsid w:val="005F1BBE"/>
    <w:rsid w:val="005F1F5B"/>
    <w:rsid w:val="005F1F90"/>
    <w:rsid w:val="005F2683"/>
    <w:rsid w:val="005F3606"/>
    <w:rsid w:val="005F42AC"/>
    <w:rsid w:val="005F42E9"/>
    <w:rsid w:val="005F43CF"/>
    <w:rsid w:val="005F4CEE"/>
    <w:rsid w:val="005F4E74"/>
    <w:rsid w:val="005F5040"/>
    <w:rsid w:val="005F506D"/>
    <w:rsid w:val="005F5B04"/>
    <w:rsid w:val="005F63B0"/>
    <w:rsid w:val="005F655C"/>
    <w:rsid w:val="005F6B8A"/>
    <w:rsid w:val="005F7286"/>
    <w:rsid w:val="005F7324"/>
    <w:rsid w:val="005F7F66"/>
    <w:rsid w:val="00600562"/>
    <w:rsid w:val="00600876"/>
    <w:rsid w:val="00600917"/>
    <w:rsid w:val="00600F1C"/>
    <w:rsid w:val="006014F5"/>
    <w:rsid w:val="00601869"/>
    <w:rsid w:val="00601B8C"/>
    <w:rsid w:val="00601B92"/>
    <w:rsid w:val="006022A9"/>
    <w:rsid w:val="006022EE"/>
    <w:rsid w:val="00602768"/>
    <w:rsid w:val="006033E3"/>
    <w:rsid w:val="00604C4C"/>
    <w:rsid w:val="006051A6"/>
    <w:rsid w:val="006057CE"/>
    <w:rsid w:val="00606481"/>
    <w:rsid w:val="006067DA"/>
    <w:rsid w:val="00606FED"/>
    <w:rsid w:val="00607233"/>
    <w:rsid w:val="00607289"/>
    <w:rsid w:val="00607ED1"/>
    <w:rsid w:val="00607F98"/>
    <w:rsid w:val="00610905"/>
    <w:rsid w:val="00610907"/>
    <w:rsid w:val="00613009"/>
    <w:rsid w:val="006131B9"/>
    <w:rsid w:val="0061461D"/>
    <w:rsid w:val="00615C09"/>
    <w:rsid w:val="006164A6"/>
    <w:rsid w:val="00616A68"/>
    <w:rsid w:val="00617C7C"/>
    <w:rsid w:val="00620E67"/>
    <w:rsid w:val="006215A0"/>
    <w:rsid w:val="00621E93"/>
    <w:rsid w:val="00622175"/>
    <w:rsid w:val="00622F3A"/>
    <w:rsid w:val="00623C05"/>
    <w:rsid w:val="00623C3A"/>
    <w:rsid w:val="00624398"/>
    <w:rsid w:val="0062466A"/>
    <w:rsid w:val="00625194"/>
    <w:rsid w:val="00626127"/>
    <w:rsid w:val="0062651D"/>
    <w:rsid w:val="006267AF"/>
    <w:rsid w:val="00626835"/>
    <w:rsid w:val="006269B7"/>
    <w:rsid w:val="006276C7"/>
    <w:rsid w:val="00627AB1"/>
    <w:rsid w:val="00627DF3"/>
    <w:rsid w:val="0063014E"/>
    <w:rsid w:val="006312F0"/>
    <w:rsid w:val="006318EB"/>
    <w:rsid w:val="006327C9"/>
    <w:rsid w:val="006328F6"/>
    <w:rsid w:val="00632A47"/>
    <w:rsid w:val="00632EA9"/>
    <w:rsid w:val="00632EE2"/>
    <w:rsid w:val="006337B8"/>
    <w:rsid w:val="00633A16"/>
    <w:rsid w:val="00633A71"/>
    <w:rsid w:val="0063440B"/>
    <w:rsid w:val="00634763"/>
    <w:rsid w:val="00634F9B"/>
    <w:rsid w:val="00635112"/>
    <w:rsid w:val="006355C2"/>
    <w:rsid w:val="00635850"/>
    <w:rsid w:val="006361AC"/>
    <w:rsid w:val="00636372"/>
    <w:rsid w:val="006365C1"/>
    <w:rsid w:val="006368CC"/>
    <w:rsid w:val="00636A82"/>
    <w:rsid w:val="0064120C"/>
    <w:rsid w:val="006416BB"/>
    <w:rsid w:val="00642C21"/>
    <w:rsid w:val="00643046"/>
    <w:rsid w:val="0064372E"/>
    <w:rsid w:val="00643D93"/>
    <w:rsid w:val="0064412B"/>
    <w:rsid w:val="0064435B"/>
    <w:rsid w:val="00644A8F"/>
    <w:rsid w:val="006454F0"/>
    <w:rsid w:val="00645C8B"/>
    <w:rsid w:val="00645DF3"/>
    <w:rsid w:val="006472AC"/>
    <w:rsid w:val="00647805"/>
    <w:rsid w:val="006479FF"/>
    <w:rsid w:val="00647DE1"/>
    <w:rsid w:val="006500C4"/>
    <w:rsid w:val="00650281"/>
    <w:rsid w:val="00650C5D"/>
    <w:rsid w:val="006513A6"/>
    <w:rsid w:val="006514A7"/>
    <w:rsid w:val="00652256"/>
    <w:rsid w:val="00653894"/>
    <w:rsid w:val="0065393A"/>
    <w:rsid w:val="00653CE1"/>
    <w:rsid w:val="0065454C"/>
    <w:rsid w:val="006548CE"/>
    <w:rsid w:val="0065564B"/>
    <w:rsid w:val="00655BE9"/>
    <w:rsid w:val="00656555"/>
    <w:rsid w:val="006566BC"/>
    <w:rsid w:val="00656EEC"/>
    <w:rsid w:val="006573C0"/>
    <w:rsid w:val="00657EFF"/>
    <w:rsid w:val="00660535"/>
    <w:rsid w:val="00660543"/>
    <w:rsid w:val="006605E0"/>
    <w:rsid w:val="006618A9"/>
    <w:rsid w:val="00662D95"/>
    <w:rsid w:val="0066391F"/>
    <w:rsid w:val="00663ADF"/>
    <w:rsid w:val="006640A5"/>
    <w:rsid w:val="00664650"/>
    <w:rsid w:val="00664EEC"/>
    <w:rsid w:val="00665049"/>
    <w:rsid w:val="00665946"/>
    <w:rsid w:val="00665EE4"/>
    <w:rsid w:val="006670EE"/>
    <w:rsid w:val="0066744C"/>
    <w:rsid w:val="00667519"/>
    <w:rsid w:val="0066780C"/>
    <w:rsid w:val="006679D3"/>
    <w:rsid w:val="00667D26"/>
    <w:rsid w:val="0067010F"/>
    <w:rsid w:val="00670660"/>
    <w:rsid w:val="006706CA"/>
    <w:rsid w:val="00670973"/>
    <w:rsid w:val="00670B62"/>
    <w:rsid w:val="00670EA6"/>
    <w:rsid w:val="00671281"/>
    <w:rsid w:val="0067142B"/>
    <w:rsid w:val="00671466"/>
    <w:rsid w:val="00671FA8"/>
    <w:rsid w:val="006725D0"/>
    <w:rsid w:val="0067292A"/>
    <w:rsid w:val="00672F98"/>
    <w:rsid w:val="006735B4"/>
    <w:rsid w:val="00675129"/>
    <w:rsid w:val="00675DDA"/>
    <w:rsid w:val="0067655F"/>
    <w:rsid w:val="00676C80"/>
    <w:rsid w:val="00676CC0"/>
    <w:rsid w:val="00676F76"/>
    <w:rsid w:val="00677ACD"/>
    <w:rsid w:val="00677E38"/>
    <w:rsid w:val="00677F85"/>
    <w:rsid w:val="00680558"/>
    <w:rsid w:val="00681517"/>
    <w:rsid w:val="00683214"/>
    <w:rsid w:val="0068358B"/>
    <w:rsid w:val="0068380F"/>
    <w:rsid w:val="006838E7"/>
    <w:rsid w:val="006841E1"/>
    <w:rsid w:val="00684BFC"/>
    <w:rsid w:val="00684C81"/>
    <w:rsid w:val="00684FFE"/>
    <w:rsid w:val="0068651F"/>
    <w:rsid w:val="006865FF"/>
    <w:rsid w:val="0068677E"/>
    <w:rsid w:val="00686966"/>
    <w:rsid w:val="00686BD6"/>
    <w:rsid w:val="00686ECB"/>
    <w:rsid w:val="006878B3"/>
    <w:rsid w:val="00687B4B"/>
    <w:rsid w:val="00690240"/>
    <w:rsid w:val="00690E1B"/>
    <w:rsid w:val="00691F38"/>
    <w:rsid w:val="0069298F"/>
    <w:rsid w:val="00692B40"/>
    <w:rsid w:val="00693C7C"/>
    <w:rsid w:val="00693C9D"/>
    <w:rsid w:val="00693EC1"/>
    <w:rsid w:val="00694313"/>
    <w:rsid w:val="00694809"/>
    <w:rsid w:val="006956D2"/>
    <w:rsid w:val="00695F20"/>
    <w:rsid w:val="006A0344"/>
    <w:rsid w:val="006A2CD9"/>
    <w:rsid w:val="006A2F94"/>
    <w:rsid w:val="006A32C6"/>
    <w:rsid w:val="006A34DC"/>
    <w:rsid w:val="006A4425"/>
    <w:rsid w:val="006A50A0"/>
    <w:rsid w:val="006A50C9"/>
    <w:rsid w:val="006A55DD"/>
    <w:rsid w:val="006A57E3"/>
    <w:rsid w:val="006A5921"/>
    <w:rsid w:val="006A67AD"/>
    <w:rsid w:val="006A6C07"/>
    <w:rsid w:val="006A6EC1"/>
    <w:rsid w:val="006A70A7"/>
    <w:rsid w:val="006B06A5"/>
    <w:rsid w:val="006B24F9"/>
    <w:rsid w:val="006B29AE"/>
    <w:rsid w:val="006B2BD6"/>
    <w:rsid w:val="006B2C64"/>
    <w:rsid w:val="006B3232"/>
    <w:rsid w:val="006B3383"/>
    <w:rsid w:val="006B3503"/>
    <w:rsid w:val="006B3771"/>
    <w:rsid w:val="006B3879"/>
    <w:rsid w:val="006B406B"/>
    <w:rsid w:val="006B4288"/>
    <w:rsid w:val="006B447A"/>
    <w:rsid w:val="006B5078"/>
    <w:rsid w:val="006B5B2D"/>
    <w:rsid w:val="006B6FA1"/>
    <w:rsid w:val="006B7A84"/>
    <w:rsid w:val="006C0119"/>
    <w:rsid w:val="006C0431"/>
    <w:rsid w:val="006C06F0"/>
    <w:rsid w:val="006C0E4C"/>
    <w:rsid w:val="006C12E2"/>
    <w:rsid w:val="006C17BB"/>
    <w:rsid w:val="006C2237"/>
    <w:rsid w:val="006C2945"/>
    <w:rsid w:val="006C2A9D"/>
    <w:rsid w:val="006C31B7"/>
    <w:rsid w:val="006C3D34"/>
    <w:rsid w:val="006C4164"/>
    <w:rsid w:val="006C4B94"/>
    <w:rsid w:val="006C57A0"/>
    <w:rsid w:val="006C59AA"/>
    <w:rsid w:val="006C5AB1"/>
    <w:rsid w:val="006C6A7A"/>
    <w:rsid w:val="006C7A04"/>
    <w:rsid w:val="006D03F6"/>
    <w:rsid w:val="006D1681"/>
    <w:rsid w:val="006D1B33"/>
    <w:rsid w:val="006D1CAF"/>
    <w:rsid w:val="006D2221"/>
    <w:rsid w:val="006D2CC0"/>
    <w:rsid w:val="006D3489"/>
    <w:rsid w:val="006D385B"/>
    <w:rsid w:val="006D3C3E"/>
    <w:rsid w:val="006D3E2F"/>
    <w:rsid w:val="006D3E6D"/>
    <w:rsid w:val="006D4257"/>
    <w:rsid w:val="006D4F02"/>
    <w:rsid w:val="006D52F9"/>
    <w:rsid w:val="006D5DC7"/>
    <w:rsid w:val="006D664C"/>
    <w:rsid w:val="006D6EF8"/>
    <w:rsid w:val="006D707D"/>
    <w:rsid w:val="006D75A9"/>
    <w:rsid w:val="006E00F7"/>
    <w:rsid w:val="006E0174"/>
    <w:rsid w:val="006E02EB"/>
    <w:rsid w:val="006E0899"/>
    <w:rsid w:val="006E0B65"/>
    <w:rsid w:val="006E11D2"/>
    <w:rsid w:val="006E143B"/>
    <w:rsid w:val="006E1BBD"/>
    <w:rsid w:val="006E310C"/>
    <w:rsid w:val="006E4734"/>
    <w:rsid w:val="006E4DAF"/>
    <w:rsid w:val="006E5336"/>
    <w:rsid w:val="006E65F3"/>
    <w:rsid w:val="006E68F4"/>
    <w:rsid w:val="006E69D7"/>
    <w:rsid w:val="006E6A88"/>
    <w:rsid w:val="006E723B"/>
    <w:rsid w:val="006F068D"/>
    <w:rsid w:val="006F0E1A"/>
    <w:rsid w:val="006F14D1"/>
    <w:rsid w:val="006F1619"/>
    <w:rsid w:val="006F2349"/>
    <w:rsid w:val="006F2A56"/>
    <w:rsid w:val="006F2B43"/>
    <w:rsid w:val="006F2FF7"/>
    <w:rsid w:val="006F3E46"/>
    <w:rsid w:val="006F3EBA"/>
    <w:rsid w:val="006F4458"/>
    <w:rsid w:val="006F4863"/>
    <w:rsid w:val="006F4D7B"/>
    <w:rsid w:val="006F5365"/>
    <w:rsid w:val="006F6B3F"/>
    <w:rsid w:val="006F6F09"/>
    <w:rsid w:val="006F6FFA"/>
    <w:rsid w:val="006F7C15"/>
    <w:rsid w:val="006F7E5E"/>
    <w:rsid w:val="007004BE"/>
    <w:rsid w:val="00701D8A"/>
    <w:rsid w:val="00701F36"/>
    <w:rsid w:val="007020BF"/>
    <w:rsid w:val="007024E9"/>
    <w:rsid w:val="00702EC4"/>
    <w:rsid w:val="00703777"/>
    <w:rsid w:val="007052EC"/>
    <w:rsid w:val="00705328"/>
    <w:rsid w:val="007054C6"/>
    <w:rsid w:val="00705A5F"/>
    <w:rsid w:val="007068B1"/>
    <w:rsid w:val="00706941"/>
    <w:rsid w:val="00706D5F"/>
    <w:rsid w:val="00706D90"/>
    <w:rsid w:val="007070E9"/>
    <w:rsid w:val="00707CDE"/>
    <w:rsid w:val="00710754"/>
    <w:rsid w:val="00710EDA"/>
    <w:rsid w:val="007114B5"/>
    <w:rsid w:val="007122E6"/>
    <w:rsid w:val="00712587"/>
    <w:rsid w:val="007126BB"/>
    <w:rsid w:val="00712F0F"/>
    <w:rsid w:val="0071348A"/>
    <w:rsid w:val="0071378B"/>
    <w:rsid w:val="00714B77"/>
    <w:rsid w:val="00714C07"/>
    <w:rsid w:val="00714E1F"/>
    <w:rsid w:val="00715B45"/>
    <w:rsid w:val="00715DC1"/>
    <w:rsid w:val="00716A09"/>
    <w:rsid w:val="00716DD0"/>
    <w:rsid w:val="00720940"/>
    <w:rsid w:val="00722A73"/>
    <w:rsid w:val="0072343C"/>
    <w:rsid w:val="0072352A"/>
    <w:rsid w:val="007235DD"/>
    <w:rsid w:val="00723E86"/>
    <w:rsid w:val="00724EBD"/>
    <w:rsid w:val="0072555F"/>
    <w:rsid w:val="0072558B"/>
    <w:rsid w:val="00725AD3"/>
    <w:rsid w:val="00726547"/>
    <w:rsid w:val="00726B60"/>
    <w:rsid w:val="0073088C"/>
    <w:rsid w:val="00730B8F"/>
    <w:rsid w:val="00730C5D"/>
    <w:rsid w:val="00730CC7"/>
    <w:rsid w:val="0073169E"/>
    <w:rsid w:val="0073196E"/>
    <w:rsid w:val="00731E6C"/>
    <w:rsid w:val="00731EB6"/>
    <w:rsid w:val="00732378"/>
    <w:rsid w:val="007330C7"/>
    <w:rsid w:val="007335D5"/>
    <w:rsid w:val="007335E9"/>
    <w:rsid w:val="007336D9"/>
    <w:rsid w:val="00733757"/>
    <w:rsid w:val="007337D5"/>
    <w:rsid w:val="00733C51"/>
    <w:rsid w:val="00733DA7"/>
    <w:rsid w:val="0073439F"/>
    <w:rsid w:val="0073475C"/>
    <w:rsid w:val="00734FB9"/>
    <w:rsid w:val="00735AD9"/>
    <w:rsid w:val="00736063"/>
    <w:rsid w:val="007363C5"/>
    <w:rsid w:val="00737551"/>
    <w:rsid w:val="0073775B"/>
    <w:rsid w:val="00737C27"/>
    <w:rsid w:val="007406E4"/>
    <w:rsid w:val="00740818"/>
    <w:rsid w:val="00743680"/>
    <w:rsid w:val="00743A88"/>
    <w:rsid w:val="00744017"/>
    <w:rsid w:val="00744788"/>
    <w:rsid w:val="007449BA"/>
    <w:rsid w:val="00744D96"/>
    <w:rsid w:val="00744EE2"/>
    <w:rsid w:val="00746039"/>
    <w:rsid w:val="007466E3"/>
    <w:rsid w:val="00746A01"/>
    <w:rsid w:val="007471EC"/>
    <w:rsid w:val="00747996"/>
    <w:rsid w:val="007507C9"/>
    <w:rsid w:val="00750B16"/>
    <w:rsid w:val="00750CC0"/>
    <w:rsid w:val="007510DD"/>
    <w:rsid w:val="007513D3"/>
    <w:rsid w:val="00752281"/>
    <w:rsid w:val="007525FC"/>
    <w:rsid w:val="00752ACD"/>
    <w:rsid w:val="007531E7"/>
    <w:rsid w:val="00754A37"/>
    <w:rsid w:val="007554B4"/>
    <w:rsid w:val="00755954"/>
    <w:rsid w:val="00755B0B"/>
    <w:rsid w:val="00756551"/>
    <w:rsid w:val="007565C1"/>
    <w:rsid w:val="007574A7"/>
    <w:rsid w:val="00757E30"/>
    <w:rsid w:val="00760232"/>
    <w:rsid w:val="00760588"/>
    <w:rsid w:val="007606C4"/>
    <w:rsid w:val="00760B9E"/>
    <w:rsid w:val="00760C20"/>
    <w:rsid w:val="0076198D"/>
    <w:rsid w:val="00762388"/>
    <w:rsid w:val="00762578"/>
    <w:rsid w:val="007647D8"/>
    <w:rsid w:val="007647FC"/>
    <w:rsid w:val="00765149"/>
    <w:rsid w:val="00765171"/>
    <w:rsid w:val="00765EAA"/>
    <w:rsid w:val="0076623B"/>
    <w:rsid w:val="00766577"/>
    <w:rsid w:val="00770162"/>
    <w:rsid w:val="00770666"/>
    <w:rsid w:val="0077084F"/>
    <w:rsid w:val="00770EF2"/>
    <w:rsid w:val="00771411"/>
    <w:rsid w:val="0077212F"/>
    <w:rsid w:val="00772190"/>
    <w:rsid w:val="00773020"/>
    <w:rsid w:val="0077329B"/>
    <w:rsid w:val="00773897"/>
    <w:rsid w:val="007738FC"/>
    <w:rsid w:val="00773B8C"/>
    <w:rsid w:val="00773D64"/>
    <w:rsid w:val="00775BD4"/>
    <w:rsid w:val="00775DD9"/>
    <w:rsid w:val="00775F01"/>
    <w:rsid w:val="00776184"/>
    <w:rsid w:val="0078032D"/>
    <w:rsid w:val="0078064C"/>
    <w:rsid w:val="00780672"/>
    <w:rsid w:val="007806B7"/>
    <w:rsid w:val="00780C02"/>
    <w:rsid w:val="00780C8C"/>
    <w:rsid w:val="007816CE"/>
    <w:rsid w:val="0078208B"/>
    <w:rsid w:val="007823FC"/>
    <w:rsid w:val="00782448"/>
    <w:rsid w:val="00782BDC"/>
    <w:rsid w:val="0078301C"/>
    <w:rsid w:val="00783293"/>
    <w:rsid w:val="00783647"/>
    <w:rsid w:val="00784415"/>
    <w:rsid w:val="00784CB3"/>
    <w:rsid w:val="00784E10"/>
    <w:rsid w:val="00784F3B"/>
    <w:rsid w:val="007853B0"/>
    <w:rsid w:val="00785734"/>
    <w:rsid w:val="00785DD7"/>
    <w:rsid w:val="00785ECE"/>
    <w:rsid w:val="007867B4"/>
    <w:rsid w:val="00786A79"/>
    <w:rsid w:val="00787A5C"/>
    <w:rsid w:val="007907CE"/>
    <w:rsid w:val="007908DD"/>
    <w:rsid w:val="00792AE3"/>
    <w:rsid w:val="00792DC6"/>
    <w:rsid w:val="00792ECF"/>
    <w:rsid w:val="007933EE"/>
    <w:rsid w:val="0079341E"/>
    <w:rsid w:val="0079359B"/>
    <w:rsid w:val="0079440C"/>
    <w:rsid w:val="0079498D"/>
    <w:rsid w:val="007954C0"/>
    <w:rsid w:val="00795949"/>
    <w:rsid w:val="00795D33"/>
    <w:rsid w:val="00796AC8"/>
    <w:rsid w:val="00797E91"/>
    <w:rsid w:val="007A0382"/>
    <w:rsid w:val="007A04AF"/>
    <w:rsid w:val="007A05B5"/>
    <w:rsid w:val="007A0B52"/>
    <w:rsid w:val="007A1318"/>
    <w:rsid w:val="007A13D5"/>
    <w:rsid w:val="007A17B3"/>
    <w:rsid w:val="007A184C"/>
    <w:rsid w:val="007A1A92"/>
    <w:rsid w:val="007A1BC3"/>
    <w:rsid w:val="007A2E63"/>
    <w:rsid w:val="007A398D"/>
    <w:rsid w:val="007A3AC1"/>
    <w:rsid w:val="007A3AFD"/>
    <w:rsid w:val="007A441E"/>
    <w:rsid w:val="007A449D"/>
    <w:rsid w:val="007A4516"/>
    <w:rsid w:val="007A4C51"/>
    <w:rsid w:val="007A529C"/>
    <w:rsid w:val="007A5DC7"/>
    <w:rsid w:val="007A6900"/>
    <w:rsid w:val="007B1658"/>
    <w:rsid w:val="007B1841"/>
    <w:rsid w:val="007B2E96"/>
    <w:rsid w:val="007B35E1"/>
    <w:rsid w:val="007B3A12"/>
    <w:rsid w:val="007B3CB7"/>
    <w:rsid w:val="007B4636"/>
    <w:rsid w:val="007B4CB2"/>
    <w:rsid w:val="007B4EE1"/>
    <w:rsid w:val="007B51A2"/>
    <w:rsid w:val="007B5951"/>
    <w:rsid w:val="007B599D"/>
    <w:rsid w:val="007B5B41"/>
    <w:rsid w:val="007B671E"/>
    <w:rsid w:val="007B679C"/>
    <w:rsid w:val="007B6C3A"/>
    <w:rsid w:val="007B7AFD"/>
    <w:rsid w:val="007C0072"/>
    <w:rsid w:val="007C06FA"/>
    <w:rsid w:val="007C1D21"/>
    <w:rsid w:val="007C213D"/>
    <w:rsid w:val="007C21DF"/>
    <w:rsid w:val="007C2BAA"/>
    <w:rsid w:val="007C383D"/>
    <w:rsid w:val="007C3889"/>
    <w:rsid w:val="007C3C86"/>
    <w:rsid w:val="007C4031"/>
    <w:rsid w:val="007C503F"/>
    <w:rsid w:val="007C57EF"/>
    <w:rsid w:val="007C58C6"/>
    <w:rsid w:val="007C6252"/>
    <w:rsid w:val="007C67DA"/>
    <w:rsid w:val="007C6BBD"/>
    <w:rsid w:val="007C7B7C"/>
    <w:rsid w:val="007C7DBA"/>
    <w:rsid w:val="007C7F8A"/>
    <w:rsid w:val="007D10F1"/>
    <w:rsid w:val="007D147F"/>
    <w:rsid w:val="007D14B7"/>
    <w:rsid w:val="007D18E8"/>
    <w:rsid w:val="007D1D6D"/>
    <w:rsid w:val="007D22B1"/>
    <w:rsid w:val="007D27EC"/>
    <w:rsid w:val="007D30DA"/>
    <w:rsid w:val="007D4059"/>
    <w:rsid w:val="007D4B91"/>
    <w:rsid w:val="007D4F3B"/>
    <w:rsid w:val="007D656E"/>
    <w:rsid w:val="007D6D35"/>
    <w:rsid w:val="007D7446"/>
    <w:rsid w:val="007D7559"/>
    <w:rsid w:val="007D7A0E"/>
    <w:rsid w:val="007D7D2C"/>
    <w:rsid w:val="007E01F9"/>
    <w:rsid w:val="007E09B6"/>
    <w:rsid w:val="007E0AF7"/>
    <w:rsid w:val="007E1ECC"/>
    <w:rsid w:val="007E2B6E"/>
    <w:rsid w:val="007E2EE1"/>
    <w:rsid w:val="007E2FE8"/>
    <w:rsid w:val="007E3CA4"/>
    <w:rsid w:val="007E4348"/>
    <w:rsid w:val="007E475B"/>
    <w:rsid w:val="007E5256"/>
    <w:rsid w:val="007E5775"/>
    <w:rsid w:val="007E591F"/>
    <w:rsid w:val="007E6154"/>
    <w:rsid w:val="007E6180"/>
    <w:rsid w:val="007E6881"/>
    <w:rsid w:val="007E6EC8"/>
    <w:rsid w:val="007E754C"/>
    <w:rsid w:val="007F06F1"/>
    <w:rsid w:val="007F070D"/>
    <w:rsid w:val="007F0F88"/>
    <w:rsid w:val="007F136B"/>
    <w:rsid w:val="007F14CD"/>
    <w:rsid w:val="007F1941"/>
    <w:rsid w:val="007F41D2"/>
    <w:rsid w:val="007F4595"/>
    <w:rsid w:val="007F4638"/>
    <w:rsid w:val="007F5128"/>
    <w:rsid w:val="007F549B"/>
    <w:rsid w:val="007F5BB2"/>
    <w:rsid w:val="007F6A8D"/>
    <w:rsid w:val="007F6B36"/>
    <w:rsid w:val="007F6E4F"/>
    <w:rsid w:val="007F770E"/>
    <w:rsid w:val="00800681"/>
    <w:rsid w:val="00801A09"/>
    <w:rsid w:val="008020F0"/>
    <w:rsid w:val="00802DAC"/>
    <w:rsid w:val="00803537"/>
    <w:rsid w:val="00803E40"/>
    <w:rsid w:val="00804592"/>
    <w:rsid w:val="00804D9F"/>
    <w:rsid w:val="0080537A"/>
    <w:rsid w:val="00805751"/>
    <w:rsid w:val="00805D26"/>
    <w:rsid w:val="00806BD4"/>
    <w:rsid w:val="00806F03"/>
    <w:rsid w:val="00807243"/>
    <w:rsid w:val="0080788B"/>
    <w:rsid w:val="00807C96"/>
    <w:rsid w:val="008104D6"/>
    <w:rsid w:val="0081078A"/>
    <w:rsid w:val="00810F8B"/>
    <w:rsid w:val="00811C7B"/>
    <w:rsid w:val="00812095"/>
    <w:rsid w:val="00812255"/>
    <w:rsid w:val="008129B3"/>
    <w:rsid w:val="00813552"/>
    <w:rsid w:val="008138A0"/>
    <w:rsid w:val="008144F7"/>
    <w:rsid w:val="00814CAB"/>
    <w:rsid w:val="008156EF"/>
    <w:rsid w:val="008157E3"/>
    <w:rsid w:val="008157EE"/>
    <w:rsid w:val="00815AC1"/>
    <w:rsid w:val="00815CEA"/>
    <w:rsid w:val="008167B5"/>
    <w:rsid w:val="008167E2"/>
    <w:rsid w:val="0081685A"/>
    <w:rsid w:val="00816D42"/>
    <w:rsid w:val="008170E0"/>
    <w:rsid w:val="0081792D"/>
    <w:rsid w:val="00817D91"/>
    <w:rsid w:val="00821CEA"/>
    <w:rsid w:val="00822443"/>
    <w:rsid w:val="00822918"/>
    <w:rsid w:val="008233DE"/>
    <w:rsid w:val="008236D6"/>
    <w:rsid w:val="00823E5F"/>
    <w:rsid w:val="00824AC1"/>
    <w:rsid w:val="00824DAD"/>
    <w:rsid w:val="00824E9D"/>
    <w:rsid w:val="00824FFF"/>
    <w:rsid w:val="00825146"/>
    <w:rsid w:val="00825365"/>
    <w:rsid w:val="008258DA"/>
    <w:rsid w:val="00825AC7"/>
    <w:rsid w:val="00825E0B"/>
    <w:rsid w:val="008262F3"/>
    <w:rsid w:val="008263FF"/>
    <w:rsid w:val="00826400"/>
    <w:rsid w:val="00826B1F"/>
    <w:rsid w:val="008300E8"/>
    <w:rsid w:val="008300F7"/>
    <w:rsid w:val="00830733"/>
    <w:rsid w:val="00831037"/>
    <w:rsid w:val="0083181D"/>
    <w:rsid w:val="00831A3D"/>
    <w:rsid w:val="00832CBA"/>
    <w:rsid w:val="008332FB"/>
    <w:rsid w:val="008336F0"/>
    <w:rsid w:val="00833750"/>
    <w:rsid w:val="00833968"/>
    <w:rsid w:val="00834257"/>
    <w:rsid w:val="008342EE"/>
    <w:rsid w:val="0083510F"/>
    <w:rsid w:val="008351EE"/>
    <w:rsid w:val="00835232"/>
    <w:rsid w:val="008353EF"/>
    <w:rsid w:val="0083567B"/>
    <w:rsid w:val="00835B64"/>
    <w:rsid w:val="00835F97"/>
    <w:rsid w:val="008368B7"/>
    <w:rsid w:val="008371C3"/>
    <w:rsid w:val="00837772"/>
    <w:rsid w:val="008378D5"/>
    <w:rsid w:val="00837A9F"/>
    <w:rsid w:val="00837D95"/>
    <w:rsid w:val="00837F5A"/>
    <w:rsid w:val="008406A6"/>
    <w:rsid w:val="008409E2"/>
    <w:rsid w:val="008417F0"/>
    <w:rsid w:val="00841FB6"/>
    <w:rsid w:val="008421CE"/>
    <w:rsid w:val="0084226D"/>
    <w:rsid w:val="008423CC"/>
    <w:rsid w:val="00842775"/>
    <w:rsid w:val="00842F57"/>
    <w:rsid w:val="00843087"/>
    <w:rsid w:val="00844386"/>
    <w:rsid w:val="00845C74"/>
    <w:rsid w:val="00845D39"/>
    <w:rsid w:val="0084691C"/>
    <w:rsid w:val="00846B60"/>
    <w:rsid w:val="00847440"/>
    <w:rsid w:val="0085081B"/>
    <w:rsid w:val="00851062"/>
    <w:rsid w:val="00854AA0"/>
    <w:rsid w:val="00854FB9"/>
    <w:rsid w:val="008563DA"/>
    <w:rsid w:val="00856BD9"/>
    <w:rsid w:val="008576CF"/>
    <w:rsid w:val="00857CB5"/>
    <w:rsid w:val="00860880"/>
    <w:rsid w:val="00860F39"/>
    <w:rsid w:val="008615F1"/>
    <w:rsid w:val="00861A08"/>
    <w:rsid w:val="00861F8C"/>
    <w:rsid w:val="00862229"/>
    <w:rsid w:val="00862EFB"/>
    <w:rsid w:val="008641A1"/>
    <w:rsid w:val="00864308"/>
    <w:rsid w:val="00864875"/>
    <w:rsid w:val="008648B8"/>
    <w:rsid w:val="0086523C"/>
    <w:rsid w:val="00865920"/>
    <w:rsid w:val="00865BEA"/>
    <w:rsid w:val="0086661C"/>
    <w:rsid w:val="00866B8F"/>
    <w:rsid w:val="008675E6"/>
    <w:rsid w:val="00867DE6"/>
    <w:rsid w:val="008704C0"/>
    <w:rsid w:val="00870787"/>
    <w:rsid w:val="00871C17"/>
    <w:rsid w:val="00871D49"/>
    <w:rsid w:val="00872374"/>
    <w:rsid w:val="00872B6F"/>
    <w:rsid w:val="008742D2"/>
    <w:rsid w:val="00874A9C"/>
    <w:rsid w:val="00874CCB"/>
    <w:rsid w:val="0087539B"/>
    <w:rsid w:val="00875673"/>
    <w:rsid w:val="008757AF"/>
    <w:rsid w:val="00875A44"/>
    <w:rsid w:val="00875B59"/>
    <w:rsid w:val="00875C9C"/>
    <w:rsid w:val="00875D3B"/>
    <w:rsid w:val="00876934"/>
    <w:rsid w:val="00876B05"/>
    <w:rsid w:val="00876B23"/>
    <w:rsid w:val="008773FF"/>
    <w:rsid w:val="008801EB"/>
    <w:rsid w:val="008821C3"/>
    <w:rsid w:val="00882891"/>
    <w:rsid w:val="00882CF3"/>
    <w:rsid w:val="0088375F"/>
    <w:rsid w:val="00883827"/>
    <w:rsid w:val="00883C06"/>
    <w:rsid w:val="0088476D"/>
    <w:rsid w:val="00886125"/>
    <w:rsid w:val="008875B6"/>
    <w:rsid w:val="00887A90"/>
    <w:rsid w:val="00890BDD"/>
    <w:rsid w:val="00890C67"/>
    <w:rsid w:val="00890F4D"/>
    <w:rsid w:val="00891363"/>
    <w:rsid w:val="00891C29"/>
    <w:rsid w:val="00892068"/>
    <w:rsid w:val="00893559"/>
    <w:rsid w:val="008939FF"/>
    <w:rsid w:val="0089459F"/>
    <w:rsid w:val="0089529A"/>
    <w:rsid w:val="008958C9"/>
    <w:rsid w:val="00896253"/>
    <w:rsid w:val="00896257"/>
    <w:rsid w:val="00896C13"/>
    <w:rsid w:val="00896F55"/>
    <w:rsid w:val="0089711F"/>
    <w:rsid w:val="008971C9"/>
    <w:rsid w:val="008A0D67"/>
    <w:rsid w:val="008A10F0"/>
    <w:rsid w:val="008A1231"/>
    <w:rsid w:val="008A1B5A"/>
    <w:rsid w:val="008A218A"/>
    <w:rsid w:val="008A240E"/>
    <w:rsid w:val="008A2739"/>
    <w:rsid w:val="008A2CC4"/>
    <w:rsid w:val="008A3556"/>
    <w:rsid w:val="008A3671"/>
    <w:rsid w:val="008A37C7"/>
    <w:rsid w:val="008A3E89"/>
    <w:rsid w:val="008A4682"/>
    <w:rsid w:val="008A5344"/>
    <w:rsid w:val="008A58FA"/>
    <w:rsid w:val="008A5DE7"/>
    <w:rsid w:val="008A6065"/>
    <w:rsid w:val="008A6265"/>
    <w:rsid w:val="008A62C6"/>
    <w:rsid w:val="008A68FC"/>
    <w:rsid w:val="008A6BAA"/>
    <w:rsid w:val="008A6FAB"/>
    <w:rsid w:val="008A7224"/>
    <w:rsid w:val="008A755F"/>
    <w:rsid w:val="008A7BC9"/>
    <w:rsid w:val="008A7D38"/>
    <w:rsid w:val="008B1526"/>
    <w:rsid w:val="008B156C"/>
    <w:rsid w:val="008B167D"/>
    <w:rsid w:val="008B2683"/>
    <w:rsid w:val="008B2704"/>
    <w:rsid w:val="008B2BB4"/>
    <w:rsid w:val="008B2EB1"/>
    <w:rsid w:val="008B396F"/>
    <w:rsid w:val="008B3AD8"/>
    <w:rsid w:val="008B6026"/>
    <w:rsid w:val="008B629D"/>
    <w:rsid w:val="008B62B5"/>
    <w:rsid w:val="008B6737"/>
    <w:rsid w:val="008B6ADD"/>
    <w:rsid w:val="008C000D"/>
    <w:rsid w:val="008C0179"/>
    <w:rsid w:val="008C175A"/>
    <w:rsid w:val="008C268D"/>
    <w:rsid w:val="008C3D20"/>
    <w:rsid w:val="008C531C"/>
    <w:rsid w:val="008C63B5"/>
    <w:rsid w:val="008C6C37"/>
    <w:rsid w:val="008C763F"/>
    <w:rsid w:val="008D008E"/>
    <w:rsid w:val="008D0705"/>
    <w:rsid w:val="008D07AF"/>
    <w:rsid w:val="008D0FF7"/>
    <w:rsid w:val="008D1551"/>
    <w:rsid w:val="008D1ECB"/>
    <w:rsid w:val="008D1F5F"/>
    <w:rsid w:val="008D2113"/>
    <w:rsid w:val="008D2174"/>
    <w:rsid w:val="008D2196"/>
    <w:rsid w:val="008D2ADF"/>
    <w:rsid w:val="008D2B59"/>
    <w:rsid w:val="008D2E45"/>
    <w:rsid w:val="008D3043"/>
    <w:rsid w:val="008D33D1"/>
    <w:rsid w:val="008D35B5"/>
    <w:rsid w:val="008D3988"/>
    <w:rsid w:val="008D3E9B"/>
    <w:rsid w:val="008D448C"/>
    <w:rsid w:val="008D4825"/>
    <w:rsid w:val="008D5550"/>
    <w:rsid w:val="008D5A08"/>
    <w:rsid w:val="008D5E62"/>
    <w:rsid w:val="008D6428"/>
    <w:rsid w:val="008D67C7"/>
    <w:rsid w:val="008D760C"/>
    <w:rsid w:val="008D7B4F"/>
    <w:rsid w:val="008D7F07"/>
    <w:rsid w:val="008E0811"/>
    <w:rsid w:val="008E1820"/>
    <w:rsid w:val="008E185E"/>
    <w:rsid w:val="008E19B0"/>
    <w:rsid w:val="008E25D2"/>
    <w:rsid w:val="008E2793"/>
    <w:rsid w:val="008E2A16"/>
    <w:rsid w:val="008E2D92"/>
    <w:rsid w:val="008E328A"/>
    <w:rsid w:val="008E382F"/>
    <w:rsid w:val="008E38C6"/>
    <w:rsid w:val="008E445E"/>
    <w:rsid w:val="008E470A"/>
    <w:rsid w:val="008E5320"/>
    <w:rsid w:val="008E54EA"/>
    <w:rsid w:val="008E5515"/>
    <w:rsid w:val="008E5597"/>
    <w:rsid w:val="008E564A"/>
    <w:rsid w:val="008E57A2"/>
    <w:rsid w:val="008E635F"/>
    <w:rsid w:val="008E7130"/>
    <w:rsid w:val="008E7201"/>
    <w:rsid w:val="008E7637"/>
    <w:rsid w:val="008E7819"/>
    <w:rsid w:val="008F003C"/>
    <w:rsid w:val="008F0E9D"/>
    <w:rsid w:val="008F15EE"/>
    <w:rsid w:val="008F1B0D"/>
    <w:rsid w:val="008F2537"/>
    <w:rsid w:val="008F26A0"/>
    <w:rsid w:val="008F2B08"/>
    <w:rsid w:val="008F2F0A"/>
    <w:rsid w:val="008F3832"/>
    <w:rsid w:val="008F6467"/>
    <w:rsid w:val="008F6B79"/>
    <w:rsid w:val="008F6BEE"/>
    <w:rsid w:val="008F726D"/>
    <w:rsid w:val="008F752B"/>
    <w:rsid w:val="009001B9"/>
    <w:rsid w:val="00900478"/>
    <w:rsid w:val="00900547"/>
    <w:rsid w:val="009008EB"/>
    <w:rsid w:val="0090092D"/>
    <w:rsid w:val="0090190E"/>
    <w:rsid w:val="00901A54"/>
    <w:rsid w:val="00902F29"/>
    <w:rsid w:val="00903974"/>
    <w:rsid w:val="00903D77"/>
    <w:rsid w:val="00904479"/>
    <w:rsid w:val="00904B26"/>
    <w:rsid w:val="00904BAB"/>
    <w:rsid w:val="00904BEB"/>
    <w:rsid w:val="0090503E"/>
    <w:rsid w:val="00905121"/>
    <w:rsid w:val="009059A5"/>
    <w:rsid w:val="009067B8"/>
    <w:rsid w:val="00906C0B"/>
    <w:rsid w:val="00907341"/>
    <w:rsid w:val="00907817"/>
    <w:rsid w:val="009104DE"/>
    <w:rsid w:val="00910865"/>
    <w:rsid w:val="00910D1A"/>
    <w:rsid w:val="00910FC8"/>
    <w:rsid w:val="009111E6"/>
    <w:rsid w:val="00911729"/>
    <w:rsid w:val="00911DBC"/>
    <w:rsid w:val="00911E6C"/>
    <w:rsid w:val="0091209D"/>
    <w:rsid w:val="00912E75"/>
    <w:rsid w:val="009139F5"/>
    <w:rsid w:val="00913CC0"/>
    <w:rsid w:val="00914440"/>
    <w:rsid w:val="0091464B"/>
    <w:rsid w:val="0091796A"/>
    <w:rsid w:val="00917987"/>
    <w:rsid w:val="009203B7"/>
    <w:rsid w:val="00920EE5"/>
    <w:rsid w:val="00920F8C"/>
    <w:rsid w:val="00921A71"/>
    <w:rsid w:val="0092208B"/>
    <w:rsid w:val="009220BB"/>
    <w:rsid w:val="009224A2"/>
    <w:rsid w:val="00922767"/>
    <w:rsid w:val="00922C8C"/>
    <w:rsid w:val="00922EDB"/>
    <w:rsid w:val="009230AA"/>
    <w:rsid w:val="00923E53"/>
    <w:rsid w:val="0092441E"/>
    <w:rsid w:val="009251E4"/>
    <w:rsid w:val="00925C35"/>
    <w:rsid w:val="0092651F"/>
    <w:rsid w:val="00926714"/>
    <w:rsid w:val="00926D9F"/>
    <w:rsid w:val="00926DD4"/>
    <w:rsid w:val="00927128"/>
    <w:rsid w:val="00927302"/>
    <w:rsid w:val="009277F3"/>
    <w:rsid w:val="00927A67"/>
    <w:rsid w:val="00927C30"/>
    <w:rsid w:val="00933D7E"/>
    <w:rsid w:val="00934137"/>
    <w:rsid w:val="00934523"/>
    <w:rsid w:val="009347E2"/>
    <w:rsid w:val="00934B55"/>
    <w:rsid w:val="009351F5"/>
    <w:rsid w:val="00935674"/>
    <w:rsid w:val="00936446"/>
    <w:rsid w:val="009364E3"/>
    <w:rsid w:val="0093744A"/>
    <w:rsid w:val="00937BCD"/>
    <w:rsid w:val="009400C1"/>
    <w:rsid w:val="00940423"/>
    <w:rsid w:val="00940596"/>
    <w:rsid w:val="00940C01"/>
    <w:rsid w:val="00940E57"/>
    <w:rsid w:val="00941288"/>
    <w:rsid w:val="009415D2"/>
    <w:rsid w:val="009416FA"/>
    <w:rsid w:val="009416FC"/>
    <w:rsid w:val="0094253E"/>
    <w:rsid w:val="009425EB"/>
    <w:rsid w:val="00943450"/>
    <w:rsid w:val="00943E36"/>
    <w:rsid w:val="00943F47"/>
    <w:rsid w:val="0094410A"/>
    <w:rsid w:val="00944B04"/>
    <w:rsid w:val="00944D4B"/>
    <w:rsid w:val="00945C23"/>
    <w:rsid w:val="00947F45"/>
    <w:rsid w:val="00950A47"/>
    <w:rsid w:val="00950E31"/>
    <w:rsid w:val="00950E8A"/>
    <w:rsid w:val="009517FC"/>
    <w:rsid w:val="00951BE9"/>
    <w:rsid w:val="00952291"/>
    <w:rsid w:val="00952E98"/>
    <w:rsid w:val="00953492"/>
    <w:rsid w:val="0095388A"/>
    <w:rsid w:val="00953D98"/>
    <w:rsid w:val="00954DAC"/>
    <w:rsid w:val="00955434"/>
    <w:rsid w:val="00955F6B"/>
    <w:rsid w:val="0095603D"/>
    <w:rsid w:val="0095769C"/>
    <w:rsid w:val="00957770"/>
    <w:rsid w:val="00960A72"/>
    <w:rsid w:val="00960FB6"/>
    <w:rsid w:val="0096166A"/>
    <w:rsid w:val="0096174B"/>
    <w:rsid w:val="00962DE8"/>
    <w:rsid w:val="009631DD"/>
    <w:rsid w:val="00963E4C"/>
    <w:rsid w:val="00964088"/>
    <w:rsid w:val="009644EC"/>
    <w:rsid w:val="0096516C"/>
    <w:rsid w:val="00965229"/>
    <w:rsid w:val="0096588D"/>
    <w:rsid w:val="00965B9E"/>
    <w:rsid w:val="009672F8"/>
    <w:rsid w:val="00967F2C"/>
    <w:rsid w:val="00967F30"/>
    <w:rsid w:val="00970A6C"/>
    <w:rsid w:val="00971297"/>
    <w:rsid w:val="00972178"/>
    <w:rsid w:val="00972277"/>
    <w:rsid w:val="00972A28"/>
    <w:rsid w:val="00972E26"/>
    <w:rsid w:val="0097367A"/>
    <w:rsid w:val="00973B6E"/>
    <w:rsid w:val="00973DAC"/>
    <w:rsid w:val="00974148"/>
    <w:rsid w:val="009746A9"/>
    <w:rsid w:val="00975C41"/>
    <w:rsid w:val="009764BF"/>
    <w:rsid w:val="00976620"/>
    <w:rsid w:val="00977955"/>
    <w:rsid w:val="00977C5B"/>
    <w:rsid w:val="009804BF"/>
    <w:rsid w:val="00981EB9"/>
    <w:rsid w:val="00982299"/>
    <w:rsid w:val="00982F5F"/>
    <w:rsid w:val="009834E2"/>
    <w:rsid w:val="00983525"/>
    <w:rsid w:val="009836DD"/>
    <w:rsid w:val="009837C6"/>
    <w:rsid w:val="00983EBC"/>
    <w:rsid w:val="00984142"/>
    <w:rsid w:val="00984394"/>
    <w:rsid w:val="009846B9"/>
    <w:rsid w:val="009847FF"/>
    <w:rsid w:val="0098559E"/>
    <w:rsid w:val="009856FE"/>
    <w:rsid w:val="0098625D"/>
    <w:rsid w:val="00986D83"/>
    <w:rsid w:val="009877D9"/>
    <w:rsid w:val="00990A42"/>
    <w:rsid w:val="00990FAB"/>
    <w:rsid w:val="00992091"/>
    <w:rsid w:val="009926E6"/>
    <w:rsid w:val="009927C6"/>
    <w:rsid w:val="00992C5C"/>
    <w:rsid w:val="00992F02"/>
    <w:rsid w:val="009936D2"/>
    <w:rsid w:val="00993EB3"/>
    <w:rsid w:val="00995160"/>
    <w:rsid w:val="0099526F"/>
    <w:rsid w:val="0099564E"/>
    <w:rsid w:val="00995752"/>
    <w:rsid w:val="00995C40"/>
    <w:rsid w:val="00995E7C"/>
    <w:rsid w:val="009962CE"/>
    <w:rsid w:val="009976DF"/>
    <w:rsid w:val="00997C34"/>
    <w:rsid w:val="009A0916"/>
    <w:rsid w:val="009A1610"/>
    <w:rsid w:val="009A27C5"/>
    <w:rsid w:val="009A4012"/>
    <w:rsid w:val="009A4895"/>
    <w:rsid w:val="009A494A"/>
    <w:rsid w:val="009A4C5A"/>
    <w:rsid w:val="009A5271"/>
    <w:rsid w:val="009A55A1"/>
    <w:rsid w:val="009A5E39"/>
    <w:rsid w:val="009A5FDA"/>
    <w:rsid w:val="009A627F"/>
    <w:rsid w:val="009A686E"/>
    <w:rsid w:val="009A68FE"/>
    <w:rsid w:val="009A7A13"/>
    <w:rsid w:val="009A7E4C"/>
    <w:rsid w:val="009B025F"/>
    <w:rsid w:val="009B0DB5"/>
    <w:rsid w:val="009B24BC"/>
    <w:rsid w:val="009B28BD"/>
    <w:rsid w:val="009B34B6"/>
    <w:rsid w:val="009B34EE"/>
    <w:rsid w:val="009B39C3"/>
    <w:rsid w:val="009B39E5"/>
    <w:rsid w:val="009B3CD1"/>
    <w:rsid w:val="009B4726"/>
    <w:rsid w:val="009B555A"/>
    <w:rsid w:val="009B640C"/>
    <w:rsid w:val="009B641E"/>
    <w:rsid w:val="009B6762"/>
    <w:rsid w:val="009B7C75"/>
    <w:rsid w:val="009C0690"/>
    <w:rsid w:val="009C0740"/>
    <w:rsid w:val="009C0A69"/>
    <w:rsid w:val="009C0C98"/>
    <w:rsid w:val="009C290B"/>
    <w:rsid w:val="009C2E22"/>
    <w:rsid w:val="009C3322"/>
    <w:rsid w:val="009C405A"/>
    <w:rsid w:val="009C43D5"/>
    <w:rsid w:val="009C4495"/>
    <w:rsid w:val="009C4ED4"/>
    <w:rsid w:val="009C528C"/>
    <w:rsid w:val="009C5438"/>
    <w:rsid w:val="009C573A"/>
    <w:rsid w:val="009C59F2"/>
    <w:rsid w:val="009C6568"/>
    <w:rsid w:val="009C749D"/>
    <w:rsid w:val="009C798D"/>
    <w:rsid w:val="009D0084"/>
    <w:rsid w:val="009D158E"/>
    <w:rsid w:val="009D2060"/>
    <w:rsid w:val="009D2684"/>
    <w:rsid w:val="009D2E28"/>
    <w:rsid w:val="009D392D"/>
    <w:rsid w:val="009D3BC4"/>
    <w:rsid w:val="009D3CF0"/>
    <w:rsid w:val="009D3EB7"/>
    <w:rsid w:val="009D455B"/>
    <w:rsid w:val="009D4686"/>
    <w:rsid w:val="009D46BB"/>
    <w:rsid w:val="009D4BE4"/>
    <w:rsid w:val="009D556E"/>
    <w:rsid w:val="009D5A81"/>
    <w:rsid w:val="009D5ADE"/>
    <w:rsid w:val="009D5C84"/>
    <w:rsid w:val="009D63D1"/>
    <w:rsid w:val="009D656C"/>
    <w:rsid w:val="009D6D95"/>
    <w:rsid w:val="009D7078"/>
    <w:rsid w:val="009D75F6"/>
    <w:rsid w:val="009E1107"/>
    <w:rsid w:val="009E15E8"/>
    <w:rsid w:val="009E321C"/>
    <w:rsid w:val="009E3846"/>
    <w:rsid w:val="009E3C5C"/>
    <w:rsid w:val="009E3D29"/>
    <w:rsid w:val="009E4EFE"/>
    <w:rsid w:val="009E6B1A"/>
    <w:rsid w:val="009E7786"/>
    <w:rsid w:val="009F0C31"/>
    <w:rsid w:val="009F111F"/>
    <w:rsid w:val="009F3345"/>
    <w:rsid w:val="009F35C4"/>
    <w:rsid w:val="009F5E59"/>
    <w:rsid w:val="009F6090"/>
    <w:rsid w:val="009F6D92"/>
    <w:rsid w:val="009F6F2E"/>
    <w:rsid w:val="009F77B2"/>
    <w:rsid w:val="009F7CA3"/>
    <w:rsid w:val="00A002DA"/>
    <w:rsid w:val="00A00B96"/>
    <w:rsid w:val="00A022B4"/>
    <w:rsid w:val="00A025E2"/>
    <w:rsid w:val="00A02824"/>
    <w:rsid w:val="00A02CFB"/>
    <w:rsid w:val="00A02D46"/>
    <w:rsid w:val="00A037D1"/>
    <w:rsid w:val="00A03C89"/>
    <w:rsid w:val="00A04AF4"/>
    <w:rsid w:val="00A05341"/>
    <w:rsid w:val="00A05A4A"/>
    <w:rsid w:val="00A05C61"/>
    <w:rsid w:val="00A07108"/>
    <w:rsid w:val="00A10379"/>
    <w:rsid w:val="00A107FE"/>
    <w:rsid w:val="00A109BB"/>
    <w:rsid w:val="00A11090"/>
    <w:rsid w:val="00A11D92"/>
    <w:rsid w:val="00A12210"/>
    <w:rsid w:val="00A12D7B"/>
    <w:rsid w:val="00A12DD4"/>
    <w:rsid w:val="00A140D6"/>
    <w:rsid w:val="00A147EC"/>
    <w:rsid w:val="00A14E59"/>
    <w:rsid w:val="00A15DAE"/>
    <w:rsid w:val="00A168A2"/>
    <w:rsid w:val="00A173F5"/>
    <w:rsid w:val="00A17DC0"/>
    <w:rsid w:val="00A20039"/>
    <w:rsid w:val="00A20989"/>
    <w:rsid w:val="00A21381"/>
    <w:rsid w:val="00A21734"/>
    <w:rsid w:val="00A21EE3"/>
    <w:rsid w:val="00A21F9F"/>
    <w:rsid w:val="00A221F1"/>
    <w:rsid w:val="00A2270C"/>
    <w:rsid w:val="00A22B92"/>
    <w:rsid w:val="00A22D0A"/>
    <w:rsid w:val="00A240A4"/>
    <w:rsid w:val="00A2449D"/>
    <w:rsid w:val="00A244D1"/>
    <w:rsid w:val="00A2535A"/>
    <w:rsid w:val="00A25770"/>
    <w:rsid w:val="00A25C67"/>
    <w:rsid w:val="00A2694D"/>
    <w:rsid w:val="00A2779F"/>
    <w:rsid w:val="00A27CBE"/>
    <w:rsid w:val="00A314A8"/>
    <w:rsid w:val="00A317FF"/>
    <w:rsid w:val="00A31C81"/>
    <w:rsid w:val="00A31CEE"/>
    <w:rsid w:val="00A32602"/>
    <w:rsid w:val="00A32BAE"/>
    <w:rsid w:val="00A32FAA"/>
    <w:rsid w:val="00A3433C"/>
    <w:rsid w:val="00A344A5"/>
    <w:rsid w:val="00A35137"/>
    <w:rsid w:val="00A351F8"/>
    <w:rsid w:val="00A37321"/>
    <w:rsid w:val="00A40673"/>
    <w:rsid w:val="00A4068E"/>
    <w:rsid w:val="00A408E3"/>
    <w:rsid w:val="00A41029"/>
    <w:rsid w:val="00A414CB"/>
    <w:rsid w:val="00A42A6D"/>
    <w:rsid w:val="00A43DAA"/>
    <w:rsid w:val="00A44649"/>
    <w:rsid w:val="00A4496B"/>
    <w:rsid w:val="00A451F8"/>
    <w:rsid w:val="00A45A0D"/>
    <w:rsid w:val="00A46155"/>
    <w:rsid w:val="00A467A8"/>
    <w:rsid w:val="00A470EE"/>
    <w:rsid w:val="00A470F5"/>
    <w:rsid w:val="00A47FD8"/>
    <w:rsid w:val="00A501A7"/>
    <w:rsid w:val="00A506AF"/>
    <w:rsid w:val="00A50974"/>
    <w:rsid w:val="00A50B6B"/>
    <w:rsid w:val="00A50C05"/>
    <w:rsid w:val="00A51CD8"/>
    <w:rsid w:val="00A532AA"/>
    <w:rsid w:val="00A5343D"/>
    <w:rsid w:val="00A53EEA"/>
    <w:rsid w:val="00A54235"/>
    <w:rsid w:val="00A548E1"/>
    <w:rsid w:val="00A5503F"/>
    <w:rsid w:val="00A55946"/>
    <w:rsid w:val="00A5641D"/>
    <w:rsid w:val="00A5648F"/>
    <w:rsid w:val="00A5665D"/>
    <w:rsid w:val="00A57169"/>
    <w:rsid w:val="00A57823"/>
    <w:rsid w:val="00A60021"/>
    <w:rsid w:val="00A60115"/>
    <w:rsid w:val="00A60491"/>
    <w:rsid w:val="00A60A52"/>
    <w:rsid w:val="00A62A28"/>
    <w:rsid w:val="00A62BE3"/>
    <w:rsid w:val="00A62FA4"/>
    <w:rsid w:val="00A633DB"/>
    <w:rsid w:val="00A63500"/>
    <w:rsid w:val="00A63ED3"/>
    <w:rsid w:val="00A6406E"/>
    <w:rsid w:val="00A6473E"/>
    <w:rsid w:val="00A64A4E"/>
    <w:rsid w:val="00A66746"/>
    <w:rsid w:val="00A70048"/>
    <w:rsid w:val="00A709C6"/>
    <w:rsid w:val="00A7103A"/>
    <w:rsid w:val="00A71A75"/>
    <w:rsid w:val="00A71B1F"/>
    <w:rsid w:val="00A725EA"/>
    <w:rsid w:val="00A72CA4"/>
    <w:rsid w:val="00A73FF3"/>
    <w:rsid w:val="00A74250"/>
    <w:rsid w:val="00A7479D"/>
    <w:rsid w:val="00A74968"/>
    <w:rsid w:val="00A74D2D"/>
    <w:rsid w:val="00A76C07"/>
    <w:rsid w:val="00A76C96"/>
    <w:rsid w:val="00A76E3F"/>
    <w:rsid w:val="00A76E4F"/>
    <w:rsid w:val="00A77626"/>
    <w:rsid w:val="00A779F5"/>
    <w:rsid w:val="00A77BD1"/>
    <w:rsid w:val="00A77BFE"/>
    <w:rsid w:val="00A800BA"/>
    <w:rsid w:val="00A8067E"/>
    <w:rsid w:val="00A810B1"/>
    <w:rsid w:val="00A81221"/>
    <w:rsid w:val="00A81287"/>
    <w:rsid w:val="00A81349"/>
    <w:rsid w:val="00A82BF7"/>
    <w:rsid w:val="00A82E2F"/>
    <w:rsid w:val="00A857C3"/>
    <w:rsid w:val="00A857C5"/>
    <w:rsid w:val="00A86A58"/>
    <w:rsid w:val="00A87B23"/>
    <w:rsid w:val="00A87CE3"/>
    <w:rsid w:val="00A87E55"/>
    <w:rsid w:val="00A87EA0"/>
    <w:rsid w:val="00A900D3"/>
    <w:rsid w:val="00A9037F"/>
    <w:rsid w:val="00A91253"/>
    <w:rsid w:val="00A912BC"/>
    <w:rsid w:val="00A923EF"/>
    <w:rsid w:val="00A92C32"/>
    <w:rsid w:val="00A93045"/>
    <w:rsid w:val="00A933D8"/>
    <w:rsid w:val="00A9384A"/>
    <w:rsid w:val="00A93FAB"/>
    <w:rsid w:val="00A94277"/>
    <w:rsid w:val="00A94931"/>
    <w:rsid w:val="00A94C3E"/>
    <w:rsid w:val="00A95FEC"/>
    <w:rsid w:val="00A96045"/>
    <w:rsid w:val="00A9655C"/>
    <w:rsid w:val="00A9671D"/>
    <w:rsid w:val="00A976C3"/>
    <w:rsid w:val="00AA073C"/>
    <w:rsid w:val="00AA0900"/>
    <w:rsid w:val="00AA0963"/>
    <w:rsid w:val="00AA1045"/>
    <w:rsid w:val="00AA13B8"/>
    <w:rsid w:val="00AA161F"/>
    <w:rsid w:val="00AA1795"/>
    <w:rsid w:val="00AA23EE"/>
    <w:rsid w:val="00AA2C00"/>
    <w:rsid w:val="00AA350D"/>
    <w:rsid w:val="00AA39B7"/>
    <w:rsid w:val="00AA3BF0"/>
    <w:rsid w:val="00AA3F80"/>
    <w:rsid w:val="00AA4462"/>
    <w:rsid w:val="00AA47A5"/>
    <w:rsid w:val="00AA50F8"/>
    <w:rsid w:val="00AA5675"/>
    <w:rsid w:val="00AA5890"/>
    <w:rsid w:val="00AA5E24"/>
    <w:rsid w:val="00AA605D"/>
    <w:rsid w:val="00AA6643"/>
    <w:rsid w:val="00AA7EE2"/>
    <w:rsid w:val="00AB02F5"/>
    <w:rsid w:val="00AB0B8E"/>
    <w:rsid w:val="00AB13F0"/>
    <w:rsid w:val="00AB15A4"/>
    <w:rsid w:val="00AB15EF"/>
    <w:rsid w:val="00AB1A50"/>
    <w:rsid w:val="00AB1EC3"/>
    <w:rsid w:val="00AB2811"/>
    <w:rsid w:val="00AB2C37"/>
    <w:rsid w:val="00AB3E5A"/>
    <w:rsid w:val="00AB3F64"/>
    <w:rsid w:val="00AB48E7"/>
    <w:rsid w:val="00AB4972"/>
    <w:rsid w:val="00AB4E31"/>
    <w:rsid w:val="00AB505C"/>
    <w:rsid w:val="00AB5794"/>
    <w:rsid w:val="00AB5880"/>
    <w:rsid w:val="00AB73D9"/>
    <w:rsid w:val="00AB7E08"/>
    <w:rsid w:val="00AC023A"/>
    <w:rsid w:val="00AC0A61"/>
    <w:rsid w:val="00AC182C"/>
    <w:rsid w:val="00AC1851"/>
    <w:rsid w:val="00AC1A16"/>
    <w:rsid w:val="00AC1E34"/>
    <w:rsid w:val="00AC22D4"/>
    <w:rsid w:val="00AC275A"/>
    <w:rsid w:val="00AC2936"/>
    <w:rsid w:val="00AC356F"/>
    <w:rsid w:val="00AC3A8E"/>
    <w:rsid w:val="00AC421C"/>
    <w:rsid w:val="00AC4641"/>
    <w:rsid w:val="00AC4EAF"/>
    <w:rsid w:val="00AC5AB4"/>
    <w:rsid w:val="00AC5AFC"/>
    <w:rsid w:val="00AC5C54"/>
    <w:rsid w:val="00AC5C5B"/>
    <w:rsid w:val="00AC711A"/>
    <w:rsid w:val="00AC7813"/>
    <w:rsid w:val="00AC7B9A"/>
    <w:rsid w:val="00AC7F3F"/>
    <w:rsid w:val="00AD0A62"/>
    <w:rsid w:val="00AD1808"/>
    <w:rsid w:val="00AD1A88"/>
    <w:rsid w:val="00AD1E95"/>
    <w:rsid w:val="00AD207A"/>
    <w:rsid w:val="00AD273D"/>
    <w:rsid w:val="00AD2EED"/>
    <w:rsid w:val="00AD2F19"/>
    <w:rsid w:val="00AD3E0D"/>
    <w:rsid w:val="00AD4E9E"/>
    <w:rsid w:val="00AD5B53"/>
    <w:rsid w:val="00AD60FB"/>
    <w:rsid w:val="00AD685B"/>
    <w:rsid w:val="00AD6DDC"/>
    <w:rsid w:val="00AD7C47"/>
    <w:rsid w:val="00AD7EAB"/>
    <w:rsid w:val="00AE025A"/>
    <w:rsid w:val="00AE05E6"/>
    <w:rsid w:val="00AE062F"/>
    <w:rsid w:val="00AE06EA"/>
    <w:rsid w:val="00AE0E23"/>
    <w:rsid w:val="00AE189C"/>
    <w:rsid w:val="00AE1B29"/>
    <w:rsid w:val="00AE1D6B"/>
    <w:rsid w:val="00AE1E34"/>
    <w:rsid w:val="00AE1E8F"/>
    <w:rsid w:val="00AE1E9C"/>
    <w:rsid w:val="00AE2DA3"/>
    <w:rsid w:val="00AE338B"/>
    <w:rsid w:val="00AE3446"/>
    <w:rsid w:val="00AE3E20"/>
    <w:rsid w:val="00AE41A7"/>
    <w:rsid w:val="00AE4CDE"/>
    <w:rsid w:val="00AE5585"/>
    <w:rsid w:val="00AE559E"/>
    <w:rsid w:val="00AE63CA"/>
    <w:rsid w:val="00AE6BA3"/>
    <w:rsid w:val="00AE6F00"/>
    <w:rsid w:val="00AE710A"/>
    <w:rsid w:val="00AE7405"/>
    <w:rsid w:val="00AE999D"/>
    <w:rsid w:val="00AF05E0"/>
    <w:rsid w:val="00AF0EFD"/>
    <w:rsid w:val="00AF1766"/>
    <w:rsid w:val="00AF204A"/>
    <w:rsid w:val="00AF2186"/>
    <w:rsid w:val="00AF3E69"/>
    <w:rsid w:val="00AF4632"/>
    <w:rsid w:val="00AF469A"/>
    <w:rsid w:val="00AF47D3"/>
    <w:rsid w:val="00AF47FD"/>
    <w:rsid w:val="00AF5260"/>
    <w:rsid w:val="00AF6B6C"/>
    <w:rsid w:val="00AF77AB"/>
    <w:rsid w:val="00B01712"/>
    <w:rsid w:val="00B01BDD"/>
    <w:rsid w:val="00B02517"/>
    <w:rsid w:val="00B033B6"/>
    <w:rsid w:val="00B03526"/>
    <w:rsid w:val="00B03B61"/>
    <w:rsid w:val="00B0412D"/>
    <w:rsid w:val="00B043FF"/>
    <w:rsid w:val="00B04434"/>
    <w:rsid w:val="00B05192"/>
    <w:rsid w:val="00B057B9"/>
    <w:rsid w:val="00B05845"/>
    <w:rsid w:val="00B05CE4"/>
    <w:rsid w:val="00B063FE"/>
    <w:rsid w:val="00B06913"/>
    <w:rsid w:val="00B07154"/>
    <w:rsid w:val="00B0745D"/>
    <w:rsid w:val="00B0759F"/>
    <w:rsid w:val="00B10032"/>
    <w:rsid w:val="00B101C2"/>
    <w:rsid w:val="00B10325"/>
    <w:rsid w:val="00B10668"/>
    <w:rsid w:val="00B10E9D"/>
    <w:rsid w:val="00B1106B"/>
    <w:rsid w:val="00B118E0"/>
    <w:rsid w:val="00B122C8"/>
    <w:rsid w:val="00B12627"/>
    <w:rsid w:val="00B1277D"/>
    <w:rsid w:val="00B12A34"/>
    <w:rsid w:val="00B12D00"/>
    <w:rsid w:val="00B132BC"/>
    <w:rsid w:val="00B13599"/>
    <w:rsid w:val="00B1370B"/>
    <w:rsid w:val="00B13C17"/>
    <w:rsid w:val="00B13F1B"/>
    <w:rsid w:val="00B141B8"/>
    <w:rsid w:val="00B14678"/>
    <w:rsid w:val="00B150F0"/>
    <w:rsid w:val="00B16248"/>
    <w:rsid w:val="00B17641"/>
    <w:rsid w:val="00B17BE2"/>
    <w:rsid w:val="00B17FAE"/>
    <w:rsid w:val="00B202DD"/>
    <w:rsid w:val="00B20F09"/>
    <w:rsid w:val="00B215CD"/>
    <w:rsid w:val="00B21DE5"/>
    <w:rsid w:val="00B22036"/>
    <w:rsid w:val="00B2257D"/>
    <w:rsid w:val="00B22DA4"/>
    <w:rsid w:val="00B230EF"/>
    <w:rsid w:val="00B23FF7"/>
    <w:rsid w:val="00B253A9"/>
    <w:rsid w:val="00B255B1"/>
    <w:rsid w:val="00B26110"/>
    <w:rsid w:val="00B26A99"/>
    <w:rsid w:val="00B27991"/>
    <w:rsid w:val="00B300E8"/>
    <w:rsid w:val="00B307E9"/>
    <w:rsid w:val="00B30B06"/>
    <w:rsid w:val="00B32255"/>
    <w:rsid w:val="00B32771"/>
    <w:rsid w:val="00B32DBF"/>
    <w:rsid w:val="00B3326E"/>
    <w:rsid w:val="00B33405"/>
    <w:rsid w:val="00B33F12"/>
    <w:rsid w:val="00B341C2"/>
    <w:rsid w:val="00B3499F"/>
    <w:rsid w:val="00B36281"/>
    <w:rsid w:val="00B36A87"/>
    <w:rsid w:val="00B36CD9"/>
    <w:rsid w:val="00B37177"/>
    <w:rsid w:val="00B371E6"/>
    <w:rsid w:val="00B37219"/>
    <w:rsid w:val="00B37634"/>
    <w:rsid w:val="00B37E8C"/>
    <w:rsid w:val="00B37FDE"/>
    <w:rsid w:val="00B4108B"/>
    <w:rsid w:val="00B41128"/>
    <w:rsid w:val="00B41138"/>
    <w:rsid w:val="00B4164F"/>
    <w:rsid w:val="00B425D1"/>
    <w:rsid w:val="00B42931"/>
    <w:rsid w:val="00B4354A"/>
    <w:rsid w:val="00B43C4C"/>
    <w:rsid w:val="00B43D2F"/>
    <w:rsid w:val="00B44450"/>
    <w:rsid w:val="00B4586A"/>
    <w:rsid w:val="00B45923"/>
    <w:rsid w:val="00B45E41"/>
    <w:rsid w:val="00B45E9E"/>
    <w:rsid w:val="00B464D1"/>
    <w:rsid w:val="00B46637"/>
    <w:rsid w:val="00B46733"/>
    <w:rsid w:val="00B468A9"/>
    <w:rsid w:val="00B46B5A"/>
    <w:rsid w:val="00B47183"/>
    <w:rsid w:val="00B47A7E"/>
    <w:rsid w:val="00B47FB6"/>
    <w:rsid w:val="00B500DE"/>
    <w:rsid w:val="00B50218"/>
    <w:rsid w:val="00B516EE"/>
    <w:rsid w:val="00B521CC"/>
    <w:rsid w:val="00B53975"/>
    <w:rsid w:val="00B53EBD"/>
    <w:rsid w:val="00B5412B"/>
    <w:rsid w:val="00B54C27"/>
    <w:rsid w:val="00B55F51"/>
    <w:rsid w:val="00B560A0"/>
    <w:rsid w:val="00B56290"/>
    <w:rsid w:val="00B562F8"/>
    <w:rsid w:val="00B6010F"/>
    <w:rsid w:val="00B602A4"/>
    <w:rsid w:val="00B606DA"/>
    <w:rsid w:val="00B60AEA"/>
    <w:rsid w:val="00B60F0A"/>
    <w:rsid w:val="00B614E8"/>
    <w:rsid w:val="00B6155F"/>
    <w:rsid w:val="00B615A1"/>
    <w:rsid w:val="00B616D0"/>
    <w:rsid w:val="00B61FB3"/>
    <w:rsid w:val="00B620BE"/>
    <w:rsid w:val="00B63272"/>
    <w:rsid w:val="00B63608"/>
    <w:rsid w:val="00B64403"/>
    <w:rsid w:val="00B65E7D"/>
    <w:rsid w:val="00B66003"/>
    <w:rsid w:val="00B66753"/>
    <w:rsid w:val="00B67459"/>
    <w:rsid w:val="00B7086B"/>
    <w:rsid w:val="00B70889"/>
    <w:rsid w:val="00B709FE"/>
    <w:rsid w:val="00B70B85"/>
    <w:rsid w:val="00B713C8"/>
    <w:rsid w:val="00B718A1"/>
    <w:rsid w:val="00B71B10"/>
    <w:rsid w:val="00B72307"/>
    <w:rsid w:val="00B725B8"/>
    <w:rsid w:val="00B72CB2"/>
    <w:rsid w:val="00B733C0"/>
    <w:rsid w:val="00B740D1"/>
    <w:rsid w:val="00B74E89"/>
    <w:rsid w:val="00B751FD"/>
    <w:rsid w:val="00B75EEB"/>
    <w:rsid w:val="00B778E0"/>
    <w:rsid w:val="00B77DA9"/>
    <w:rsid w:val="00B77E98"/>
    <w:rsid w:val="00B803DB"/>
    <w:rsid w:val="00B80B3F"/>
    <w:rsid w:val="00B80D12"/>
    <w:rsid w:val="00B80EFF"/>
    <w:rsid w:val="00B819AF"/>
    <w:rsid w:val="00B819B3"/>
    <w:rsid w:val="00B82179"/>
    <w:rsid w:val="00B82459"/>
    <w:rsid w:val="00B833E0"/>
    <w:rsid w:val="00B833F8"/>
    <w:rsid w:val="00B838B6"/>
    <w:rsid w:val="00B839EA"/>
    <w:rsid w:val="00B842D7"/>
    <w:rsid w:val="00B84606"/>
    <w:rsid w:val="00B84AAA"/>
    <w:rsid w:val="00B85BB7"/>
    <w:rsid w:val="00B8737F"/>
    <w:rsid w:val="00B878D1"/>
    <w:rsid w:val="00B87D2E"/>
    <w:rsid w:val="00B91586"/>
    <w:rsid w:val="00B91ADB"/>
    <w:rsid w:val="00B91BCA"/>
    <w:rsid w:val="00B928DD"/>
    <w:rsid w:val="00B93884"/>
    <w:rsid w:val="00B940CA"/>
    <w:rsid w:val="00B94445"/>
    <w:rsid w:val="00B94777"/>
    <w:rsid w:val="00B961AA"/>
    <w:rsid w:val="00B96D07"/>
    <w:rsid w:val="00B97018"/>
    <w:rsid w:val="00B97E72"/>
    <w:rsid w:val="00BA08FB"/>
    <w:rsid w:val="00BA18B5"/>
    <w:rsid w:val="00BA1C74"/>
    <w:rsid w:val="00BA2D04"/>
    <w:rsid w:val="00BA4DFE"/>
    <w:rsid w:val="00BA6148"/>
    <w:rsid w:val="00BA619D"/>
    <w:rsid w:val="00BA62DD"/>
    <w:rsid w:val="00BA6E83"/>
    <w:rsid w:val="00BA70B5"/>
    <w:rsid w:val="00BA738A"/>
    <w:rsid w:val="00BA76C2"/>
    <w:rsid w:val="00BA78BE"/>
    <w:rsid w:val="00BA7B91"/>
    <w:rsid w:val="00BA7C21"/>
    <w:rsid w:val="00BB0280"/>
    <w:rsid w:val="00BB0939"/>
    <w:rsid w:val="00BB09AC"/>
    <w:rsid w:val="00BB0A11"/>
    <w:rsid w:val="00BB12AA"/>
    <w:rsid w:val="00BB139A"/>
    <w:rsid w:val="00BB1E47"/>
    <w:rsid w:val="00BB2C72"/>
    <w:rsid w:val="00BB3044"/>
    <w:rsid w:val="00BB362C"/>
    <w:rsid w:val="00BB42CE"/>
    <w:rsid w:val="00BB5CBF"/>
    <w:rsid w:val="00BB719C"/>
    <w:rsid w:val="00BC01D3"/>
    <w:rsid w:val="00BC0453"/>
    <w:rsid w:val="00BC1679"/>
    <w:rsid w:val="00BC1CB9"/>
    <w:rsid w:val="00BC25A1"/>
    <w:rsid w:val="00BC26D9"/>
    <w:rsid w:val="00BC3C04"/>
    <w:rsid w:val="00BC44C7"/>
    <w:rsid w:val="00BC4840"/>
    <w:rsid w:val="00BC48E0"/>
    <w:rsid w:val="00BC5A7E"/>
    <w:rsid w:val="00BC5B84"/>
    <w:rsid w:val="00BC6F00"/>
    <w:rsid w:val="00BC7119"/>
    <w:rsid w:val="00BC7241"/>
    <w:rsid w:val="00BC73A9"/>
    <w:rsid w:val="00BC7A77"/>
    <w:rsid w:val="00BD0E5C"/>
    <w:rsid w:val="00BD0F84"/>
    <w:rsid w:val="00BD0FB4"/>
    <w:rsid w:val="00BD1812"/>
    <w:rsid w:val="00BD20C1"/>
    <w:rsid w:val="00BD2A08"/>
    <w:rsid w:val="00BD34C6"/>
    <w:rsid w:val="00BD3701"/>
    <w:rsid w:val="00BD3C8C"/>
    <w:rsid w:val="00BD4188"/>
    <w:rsid w:val="00BD459A"/>
    <w:rsid w:val="00BD4948"/>
    <w:rsid w:val="00BD5F90"/>
    <w:rsid w:val="00BD6EA6"/>
    <w:rsid w:val="00BD6EE9"/>
    <w:rsid w:val="00BE02E1"/>
    <w:rsid w:val="00BE0520"/>
    <w:rsid w:val="00BE09C4"/>
    <w:rsid w:val="00BE0E42"/>
    <w:rsid w:val="00BE0E5B"/>
    <w:rsid w:val="00BE0E71"/>
    <w:rsid w:val="00BE1086"/>
    <w:rsid w:val="00BE270F"/>
    <w:rsid w:val="00BE2997"/>
    <w:rsid w:val="00BE3959"/>
    <w:rsid w:val="00BE44E2"/>
    <w:rsid w:val="00BE4529"/>
    <w:rsid w:val="00BE4AD1"/>
    <w:rsid w:val="00BE4C5F"/>
    <w:rsid w:val="00BE5184"/>
    <w:rsid w:val="00BE55D7"/>
    <w:rsid w:val="00BE5933"/>
    <w:rsid w:val="00BE5D15"/>
    <w:rsid w:val="00BE6085"/>
    <w:rsid w:val="00BE6427"/>
    <w:rsid w:val="00BE68A4"/>
    <w:rsid w:val="00BE6C95"/>
    <w:rsid w:val="00BE74E5"/>
    <w:rsid w:val="00BE7D00"/>
    <w:rsid w:val="00BF0791"/>
    <w:rsid w:val="00BF0963"/>
    <w:rsid w:val="00BF1424"/>
    <w:rsid w:val="00BF19A3"/>
    <w:rsid w:val="00BF19CD"/>
    <w:rsid w:val="00BF204F"/>
    <w:rsid w:val="00BF2285"/>
    <w:rsid w:val="00BF238F"/>
    <w:rsid w:val="00BF381C"/>
    <w:rsid w:val="00BF3A1B"/>
    <w:rsid w:val="00BF3C55"/>
    <w:rsid w:val="00BF4920"/>
    <w:rsid w:val="00BF4EC7"/>
    <w:rsid w:val="00BF577C"/>
    <w:rsid w:val="00BF5963"/>
    <w:rsid w:val="00BF5A77"/>
    <w:rsid w:val="00BF6FC1"/>
    <w:rsid w:val="00BF7570"/>
    <w:rsid w:val="00BF7D22"/>
    <w:rsid w:val="00C00602"/>
    <w:rsid w:val="00C00933"/>
    <w:rsid w:val="00C00B6B"/>
    <w:rsid w:val="00C00D33"/>
    <w:rsid w:val="00C0114A"/>
    <w:rsid w:val="00C01649"/>
    <w:rsid w:val="00C01A9F"/>
    <w:rsid w:val="00C01E3A"/>
    <w:rsid w:val="00C02689"/>
    <w:rsid w:val="00C039B7"/>
    <w:rsid w:val="00C03BAB"/>
    <w:rsid w:val="00C03F19"/>
    <w:rsid w:val="00C068C3"/>
    <w:rsid w:val="00C06939"/>
    <w:rsid w:val="00C0699D"/>
    <w:rsid w:val="00C0725D"/>
    <w:rsid w:val="00C0766A"/>
    <w:rsid w:val="00C07993"/>
    <w:rsid w:val="00C07D1E"/>
    <w:rsid w:val="00C07F07"/>
    <w:rsid w:val="00C107DD"/>
    <w:rsid w:val="00C1081F"/>
    <w:rsid w:val="00C10F54"/>
    <w:rsid w:val="00C112CF"/>
    <w:rsid w:val="00C12174"/>
    <w:rsid w:val="00C122F8"/>
    <w:rsid w:val="00C12A3C"/>
    <w:rsid w:val="00C13C5B"/>
    <w:rsid w:val="00C13CAB"/>
    <w:rsid w:val="00C14E02"/>
    <w:rsid w:val="00C14F04"/>
    <w:rsid w:val="00C1544A"/>
    <w:rsid w:val="00C15711"/>
    <w:rsid w:val="00C15F71"/>
    <w:rsid w:val="00C16BFE"/>
    <w:rsid w:val="00C17045"/>
    <w:rsid w:val="00C176B8"/>
    <w:rsid w:val="00C17A89"/>
    <w:rsid w:val="00C17C17"/>
    <w:rsid w:val="00C17F4B"/>
    <w:rsid w:val="00C2074B"/>
    <w:rsid w:val="00C21847"/>
    <w:rsid w:val="00C21AAB"/>
    <w:rsid w:val="00C21BDE"/>
    <w:rsid w:val="00C21E21"/>
    <w:rsid w:val="00C22F59"/>
    <w:rsid w:val="00C23400"/>
    <w:rsid w:val="00C2368B"/>
    <w:rsid w:val="00C245DD"/>
    <w:rsid w:val="00C24B11"/>
    <w:rsid w:val="00C25B63"/>
    <w:rsid w:val="00C26E5B"/>
    <w:rsid w:val="00C27D5B"/>
    <w:rsid w:val="00C3076F"/>
    <w:rsid w:val="00C30C8C"/>
    <w:rsid w:val="00C3149F"/>
    <w:rsid w:val="00C31DD5"/>
    <w:rsid w:val="00C326D8"/>
    <w:rsid w:val="00C32EC0"/>
    <w:rsid w:val="00C33C1A"/>
    <w:rsid w:val="00C346A6"/>
    <w:rsid w:val="00C346D5"/>
    <w:rsid w:val="00C348A6"/>
    <w:rsid w:val="00C34D60"/>
    <w:rsid w:val="00C356C7"/>
    <w:rsid w:val="00C362DD"/>
    <w:rsid w:val="00C36726"/>
    <w:rsid w:val="00C36FFC"/>
    <w:rsid w:val="00C4070D"/>
    <w:rsid w:val="00C4088C"/>
    <w:rsid w:val="00C412E4"/>
    <w:rsid w:val="00C41C6A"/>
    <w:rsid w:val="00C41EAC"/>
    <w:rsid w:val="00C41FD3"/>
    <w:rsid w:val="00C42042"/>
    <w:rsid w:val="00C4271D"/>
    <w:rsid w:val="00C4278A"/>
    <w:rsid w:val="00C42EF3"/>
    <w:rsid w:val="00C43399"/>
    <w:rsid w:val="00C43ADC"/>
    <w:rsid w:val="00C44362"/>
    <w:rsid w:val="00C452B0"/>
    <w:rsid w:val="00C45744"/>
    <w:rsid w:val="00C4583F"/>
    <w:rsid w:val="00C4596F"/>
    <w:rsid w:val="00C45B20"/>
    <w:rsid w:val="00C467F6"/>
    <w:rsid w:val="00C468BE"/>
    <w:rsid w:val="00C47153"/>
    <w:rsid w:val="00C47308"/>
    <w:rsid w:val="00C47BD0"/>
    <w:rsid w:val="00C50386"/>
    <w:rsid w:val="00C506C6"/>
    <w:rsid w:val="00C509A6"/>
    <w:rsid w:val="00C50F93"/>
    <w:rsid w:val="00C52145"/>
    <w:rsid w:val="00C52AF7"/>
    <w:rsid w:val="00C52C14"/>
    <w:rsid w:val="00C52D8E"/>
    <w:rsid w:val="00C53916"/>
    <w:rsid w:val="00C54136"/>
    <w:rsid w:val="00C54CB6"/>
    <w:rsid w:val="00C54DED"/>
    <w:rsid w:val="00C558F4"/>
    <w:rsid w:val="00C56A4B"/>
    <w:rsid w:val="00C56B30"/>
    <w:rsid w:val="00C57021"/>
    <w:rsid w:val="00C570CD"/>
    <w:rsid w:val="00C5773A"/>
    <w:rsid w:val="00C57DBE"/>
    <w:rsid w:val="00C6027A"/>
    <w:rsid w:val="00C60F15"/>
    <w:rsid w:val="00C61697"/>
    <w:rsid w:val="00C61B83"/>
    <w:rsid w:val="00C6238D"/>
    <w:rsid w:val="00C62465"/>
    <w:rsid w:val="00C62520"/>
    <w:rsid w:val="00C6256B"/>
    <w:rsid w:val="00C628F9"/>
    <w:rsid w:val="00C629C3"/>
    <w:rsid w:val="00C62A39"/>
    <w:rsid w:val="00C62CC2"/>
    <w:rsid w:val="00C632D3"/>
    <w:rsid w:val="00C63803"/>
    <w:rsid w:val="00C64DB6"/>
    <w:rsid w:val="00C64DE4"/>
    <w:rsid w:val="00C66047"/>
    <w:rsid w:val="00C663BB"/>
    <w:rsid w:val="00C66B5B"/>
    <w:rsid w:val="00C66BD2"/>
    <w:rsid w:val="00C67D5E"/>
    <w:rsid w:val="00C70521"/>
    <w:rsid w:val="00C70C07"/>
    <w:rsid w:val="00C710F0"/>
    <w:rsid w:val="00C715A7"/>
    <w:rsid w:val="00C716D9"/>
    <w:rsid w:val="00C7253B"/>
    <w:rsid w:val="00C73023"/>
    <w:rsid w:val="00C7353D"/>
    <w:rsid w:val="00C735DD"/>
    <w:rsid w:val="00C75197"/>
    <w:rsid w:val="00C7547F"/>
    <w:rsid w:val="00C75838"/>
    <w:rsid w:val="00C76800"/>
    <w:rsid w:val="00C76AAE"/>
    <w:rsid w:val="00C76E74"/>
    <w:rsid w:val="00C7740F"/>
    <w:rsid w:val="00C77713"/>
    <w:rsid w:val="00C80481"/>
    <w:rsid w:val="00C81241"/>
    <w:rsid w:val="00C8177D"/>
    <w:rsid w:val="00C81FF8"/>
    <w:rsid w:val="00C82138"/>
    <w:rsid w:val="00C827DB"/>
    <w:rsid w:val="00C82AD2"/>
    <w:rsid w:val="00C82E96"/>
    <w:rsid w:val="00C83A65"/>
    <w:rsid w:val="00C84116"/>
    <w:rsid w:val="00C8479B"/>
    <w:rsid w:val="00C84AC2"/>
    <w:rsid w:val="00C85592"/>
    <w:rsid w:val="00C85BFE"/>
    <w:rsid w:val="00C85C2D"/>
    <w:rsid w:val="00C86FA9"/>
    <w:rsid w:val="00C872EA"/>
    <w:rsid w:val="00C87364"/>
    <w:rsid w:val="00C8759D"/>
    <w:rsid w:val="00C905D3"/>
    <w:rsid w:val="00C90EC9"/>
    <w:rsid w:val="00C9111A"/>
    <w:rsid w:val="00C92463"/>
    <w:rsid w:val="00C92EE6"/>
    <w:rsid w:val="00C9488C"/>
    <w:rsid w:val="00C94F94"/>
    <w:rsid w:val="00C95284"/>
    <w:rsid w:val="00C957D4"/>
    <w:rsid w:val="00C95937"/>
    <w:rsid w:val="00C96411"/>
    <w:rsid w:val="00C969F7"/>
    <w:rsid w:val="00C96D88"/>
    <w:rsid w:val="00C96EA6"/>
    <w:rsid w:val="00C97097"/>
    <w:rsid w:val="00CA0C62"/>
    <w:rsid w:val="00CA0D07"/>
    <w:rsid w:val="00CA13DB"/>
    <w:rsid w:val="00CA1592"/>
    <w:rsid w:val="00CA1976"/>
    <w:rsid w:val="00CA241E"/>
    <w:rsid w:val="00CA2B9B"/>
    <w:rsid w:val="00CA2FFD"/>
    <w:rsid w:val="00CA4171"/>
    <w:rsid w:val="00CA45C9"/>
    <w:rsid w:val="00CA4873"/>
    <w:rsid w:val="00CA4DE4"/>
    <w:rsid w:val="00CA4E3E"/>
    <w:rsid w:val="00CA50B7"/>
    <w:rsid w:val="00CA529C"/>
    <w:rsid w:val="00CA5BA5"/>
    <w:rsid w:val="00CA5D03"/>
    <w:rsid w:val="00CA5DDC"/>
    <w:rsid w:val="00CA5E4D"/>
    <w:rsid w:val="00CA66A6"/>
    <w:rsid w:val="00CA6E22"/>
    <w:rsid w:val="00CA6ECF"/>
    <w:rsid w:val="00CA771B"/>
    <w:rsid w:val="00CA79B7"/>
    <w:rsid w:val="00CB0254"/>
    <w:rsid w:val="00CB04C1"/>
    <w:rsid w:val="00CB091A"/>
    <w:rsid w:val="00CB1313"/>
    <w:rsid w:val="00CB15D1"/>
    <w:rsid w:val="00CB16E5"/>
    <w:rsid w:val="00CB182F"/>
    <w:rsid w:val="00CB1DD6"/>
    <w:rsid w:val="00CB27F3"/>
    <w:rsid w:val="00CB2EBD"/>
    <w:rsid w:val="00CB406B"/>
    <w:rsid w:val="00CB4822"/>
    <w:rsid w:val="00CB4C22"/>
    <w:rsid w:val="00CB6A4B"/>
    <w:rsid w:val="00CB70E6"/>
    <w:rsid w:val="00CC000F"/>
    <w:rsid w:val="00CC0048"/>
    <w:rsid w:val="00CC0265"/>
    <w:rsid w:val="00CC1400"/>
    <w:rsid w:val="00CC1644"/>
    <w:rsid w:val="00CC1CE3"/>
    <w:rsid w:val="00CC1E79"/>
    <w:rsid w:val="00CC2090"/>
    <w:rsid w:val="00CC25B4"/>
    <w:rsid w:val="00CC38E8"/>
    <w:rsid w:val="00CC4223"/>
    <w:rsid w:val="00CC4637"/>
    <w:rsid w:val="00CC5412"/>
    <w:rsid w:val="00CC579D"/>
    <w:rsid w:val="00CC5D84"/>
    <w:rsid w:val="00CC694F"/>
    <w:rsid w:val="00CC6A5B"/>
    <w:rsid w:val="00CD097F"/>
    <w:rsid w:val="00CD175F"/>
    <w:rsid w:val="00CD1C20"/>
    <w:rsid w:val="00CD2F2A"/>
    <w:rsid w:val="00CD2F59"/>
    <w:rsid w:val="00CD52C0"/>
    <w:rsid w:val="00CD5388"/>
    <w:rsid w:val="00CD539D"/>
    <w:rsid w:val="00CD5484"/>
    <w:rsid w:val="00CD6843"/>
    <w:rsid w:val="00CD6DA7"/>
    <w:rsid w:val="00CD7396"/>
    <w:rsid w:val="00CD7A76"/>
    <w:rsid w:val="00CD7AA2"/>
    <w:rsid w:val="00CD7D66"/>
    <w:rsid w:val="00CE0056"/>
    <w:rsid w:val="00CE0081"/>
    <w:rsid w:val="00CE0675"/>
    <w:rsid w:val="00CE0A6B"/>
    <w:rsid w:val="00CE18C3"/>
    <w:rsid w:val="00CE1D62"/>
    <w:rsid w:val="00CE20CF"/>
    <w:rsid w:val="00CE3DE2"/>
    <w:rsid w:val="00CE4270"/>
    <w:rsid w:val="00CE5227"/>
    <w:rsid w:val="00CE52AC"/>
    <w:rsid w:val="00CE54C2"/>
    <w:rsid w:val="00CE5608"/>
    <w:rsid w:val="00CE5BCA"/>
    <w:rsid w:val="00CE69DA"/>
    <w:rsid w:val="00CE7E2D"/>
    <w:rsid w:val="00CF028F"/>
    <w:rsid w:val="00CF02DA"/>
    <w:rsid w:val="00CF0FF9"/>
    <w:rsid w:val="00CF1990"/>
    <w:rsid w:val="00CF2C5F"/>
    <w:rsid w:val="00CF2D67"/>
    <w:rsid w:val="00CF30D5"/>
    <w:rsid w:val="00CF3B7A"/>
    <w:rsid w:val="00CF3C4E"/>
    <w:rsid w:val="00CF4AE7"/>
    <w:rsid w:val="00CF558E"/>
    <w:rsid w:val="00CF5D11"/>
    <w:rsid w:val="00CF5D32"/>
    <w:rsid w:val="00CF6A08"/>
    <w:rsid w:val="00CF747E"/>
    <w:rsid w:val="00CF7B92"/>
    <w:rsid w:val="00D001D2"/>
    <w:rsid w:val="00D01A7E"/>
    <w:rsid w:val="00D01C87"/>
    <w:rsid w:val="00D01E90"/>
    <w:rsid w:val="00D03990"/>
    <w:rsid w:val="00D03A3E"/>
    <w:rsid w:val="00D03C37"/>
    <w:rsid w:val="00D03EE2"/>
    <w:rsid w:val="00D03FBD"/>
    <w:rsid w:val="00D04054"/>
    <w:rsid w:val="00D04485"/>
    <w:rsid w:val="00D044D0"/>
    <w:rsid w:val="00D04E12"/>
    <w:rsid w:val="00D0537F"/>
    <w:rsid w:val="00D0587E"/>
    <w:rsid w:val="00D05E47"/>
    <w:rsid w:val="00D05FCE"/>
    <w:rsid w:val="00D0602A"/>
    <w:rsid w:val="00D06881"/>
    <w:rsid w:val="00D07179"/>
    <w:rsid w:val="00D072B6"/>
    <w:rsid w:val="00D1037D"/>
    <w:rsid w:val="00D106C5"/>
    <w:rsid w:val="00D1080B"/>
    <w:rsid w:val="00D12255"/>
    <w:rsid w:val="00D12725"/>
    <w:rsid w:val="00D12A2A"/>
    <w:rsid w:val="00D12C42"/>
    <w:rsid w:val="00D12C6C"/>
    <w:rsid w:val="00D134F2"/>
    <w:rsid w:val="00D13840"/>
    <w:rsid w:val="00D141D3"/>
    <w:rsid w:val="00D146B2"/>
    <w:rsid w:val="00D146D1"/>
    <w:rsid w:val="00D14CE6"/>
    <w:rsid w:val="00D155D7"/>
    <w:rsid w:val="00D15F71"/>
    <w:rsid w:val="00D166E0"/>
    <w:rsid w:val="00D16C3D"/>
    <w:rsid w:val="00D17895"/>
    <w:rsid w:val="00D17EE3"/>
    <w:rsid w:val="00D20FC9"/>
    <w:rsid w:val="00D21FA2"/>
    <w:rsid w:val="00D221D2"/>
    <w:rsid w:val="00D228E3"/>
    <w:rsid w:val="00D22B70"/>
    <w:rsid w:val="00D23185"/>
    <w:rsid w:val="00D23617"/>
    <w:rsid w:val="00D245B9"/>
    <w:rsid w:val="00D2557B"/>
    <w:rsid w:val="00D25A7B"/>
    <w:rsid w:val="00D25FFC"/>
    <w:rsid w:val="00D27252"/>
    <w:rsid w:val="00D27CA2"/>
    <w:rsid w:val="00D30864"/>
    <w:rsid w:val="00D3158E"/>
    <w:rsid w:val="00D3173D"/>
    <w:rsid w:val="00D3197B"/>
    <w:rsid w:val="00D3200C"/>
    <w:rsid w:val="00D32614"/>
    <w:rsid w:val="00D326DB"/>
    <w:rsid w:val="00D326EE"/>
    <w:rsid w:val="00D328A5"/>
    <w:rsid w:val="00D32AA4"/>
    <w:rsid w:val="00D32D0B"/>
    <w:rsid w:val="00D33423"/>
    <w:rsid w:val="00D34324"/>
    <w:rsid w:val="00D3566E"/>
    <w:rsid w:val="00D35A3D"/>
    <w:rsid w:val="00D36169"/>
    <w:rsid w:val="00D36BCC"/>
    <w:rsid w:val="00D36FD6"/>
    <w:rsid w:val="00D37137"/>
    <w:rsid w:val="00D374C4"/>
    <w:rsid w:val="00D375C5"/>
    <w:rsid w:val="00D40CA4"/>
    <w:rsid w:val="00D4109A"/>
    <w:rsid w:val="00D4117D"/>
    <w:rsid w:val="00D41336"/>
    <w:rsid w:val="00D41AFA"/>
    <w:rsid w:val="00D423BF"/>
    <w:rsid w:val="00D4323C"/>
    <w:rsid w:val="00D43FF6"/>
    <w:rsid w:val="00D4490B"/>
    <w:rsid w:val="00D4499E"/>
    <w:rsid w:val="00D44C5C"/>
    <w:rsid w:val="00D459EE"/>
    <w:rsid w:val="00D462A1"/>
    <w:rsid w:val="00D471B8"/>
    <w:rsid w:val="00D47219"/>
    <w:rsid w:val="00D476AB"/>
    <w:rsid w:val="00D479D9"/>
    <w:rsid w:val="00D47B75"/>
    <w:rsid w:val="00D47D10"/>
    <w:rsid w:val="00D50736"/>
    <w:rsid w:val="00D50FCD"/>
    <w:rsid w:val="00D5100F"/>
    <w:rsid w:val="00D510B6"/>
    <w:rsid w:val="00D52779"/>
    <w:rsid w:val="00D528BF"/>
    <w:rsid w:val="00D5319E"/>
    <w:rsid w:val="00D5340C"/>
    <w:rsid w:val="00D53501"/>
    <w:rsid w:val="00D542A0"/>
    <w:rsid w:val="00D5436B"/>
    <w:rsid w:val="00D543A7"/>
    <w:rsid w:val="00D55ED3"/>
    <w:rsid w:val="00D55F57"/>
    <w:rsid w:val="00D56188"/>
    <w:rsid w:val="00D5636B"/>
    <w:rsid w:val="00D56B91"/>
    <w:rsid w:val="00D56EE0"/>
    <w:rsid w:val="00D57418"/>
    <w:rsid w:val="00D603B6"/>
    <w:rsid w:val="00D60493"/>
    <w:rsid w:val="00D60549"/>
    <w:rsid w:val="00D60F45"/>
    <w:rsid w:val="00D61A0B"/>
    <w:rsid w:val="00D62A8D"/>
    <w:rsid w:val="00D64221"/>
    <w:rsid w:val="00D64651"/>
    <w:rsid w:val="00D64C81"/>
    <w:rsid w:val="00D64CB4"/>
    <w:rsid w:val="00D65404"/>
    <w:rsid w:val="00D6549F"/>
    <w:rsid w:val="00D65A16"/>
    <w:rsid w:val="00D65D32"/>
    <w:rsid w:val="00D6624B"/>
    <w:rsid w:val="00D6645B"/>
    <w:rsid w:val="00D66CFC"/>
    <w:rsid w:val="00D67023"/>
    <w:rsid w:val="00D67A95"/>
    <w:rsid w:val="00D67FAD"/>
    <w:rsid w:val="00D703FF"/>
    <w:rsid w:val="00D715C3"/>
    <w:rsid w:val="00D71689"/>
    <w:rsid w:val="00D7172E"/>
    <w:rsid w:val="00D71F3A"/>
    <w:rsid w:val="00D71FB5"/>
    <w:rsid w:val="00D724A5"/>
    <w:rsid w:val="00D72878"/>
    <w:rsid w:val="00D73037"/>
    <w:rsid w:val="00D7464C"/>
    <w:rsid w:val="00D7477A"/>
    <w:rsid w:val="00D750BF"/>
    <w:rsid w:val="00D75CE8"/>
    <w:rsid w:val="00D75FBB"/>
    <w:rsid w:val="00D76082"/>
    <w:rsid w:val="00D7651E"/>
    <w:rsid w:val="00D769A4"/>
    <w:rsid w:val="00D76C9C"/>
    <w:rsid w:val="00D771C0"/>
    <w:rsid w:val="00D80680"/>
    <w:rsid w:val="00D80B50"/>
    <w:rsid w:val="00D81841"/>
    <w:rsid w:val="00D8217F"/>
    <w:rsid w:val="00D8245A"/>
    <w:rsid w:val="00D82A0A"/>
    <w:rsid w:val="00D83D28"/>
    <w:rsid w:val="00D843EC"/>
    <w:rsid w:val="00D84675"/>
    <w:rsid w:val="00D85102"/>
    <w:rsid w:val="00D852B6"/>
    <w:rsid w:val="00D85301"/>
    <w:rsid w:val="00D86019"/>
    <w:rsid w:val="00D87C8B"/>
    <w:rsid w:val="00D90D14"/>
    <w:rsid w:val="00D91B86"/>
    <w:rsid w:val="00D925D1"/>
    <w:rsid w:val="00D92BA3"/>
    <w:rsid w:val="00D92C1E"/>
    <w:rsid w:val="00D92D9E"/>
    <w:rsid w:val="00D92DFF"/>
    <w:rsid w:val="00D947BA"/>
    <w:rsid w:val="00D9598C"/>
    <w:rsid w:val="00D959F5"/>
    <w:rsid w:val="00D95EB9"/>
    <w:rsid w:val="00D95F18"/>
    <w:rsid w:val="00D96F30"/>
    <w:rsid w:val="00D96F48"/>
    <w:rsid w:val="00D97250"/>
    <w:rsid w:val="00D97AF5"/>
    <w:rsid w:val="00D97E6D"/>
    <w:rsid w:val="00D97EA3"/>
    <w:rsid w:val="00DA005A"/>
    <w:rsid w:val="00DA0B88"/>
    <w:rsid w:val="00DA0CCB"/>
    <w:rsid w:val="00DA0F91"/>
    <w:rsid w:val="00DA1159"/>
    <w:rsid w:val="00DA1563"/>
    <w:rsid w:val="00DA1850"/>
    <w:rsid w:val="00DA23CB"/>
    <w:rsid w:val="00DA2F29"/>
    <w:rsid w:val="00DA310B"/>
    <w:rsid w:val="00DA369E"/>
    <w:rsid w:val="00DA385C"/>
    <w:rsid w:val="00DA449B"/>
    <w:rsid w:val="00DA44C4"/>
    <w:rsid w:val="00DA639D"/>
    <w:rsid w:val="00DA665C"/>
    <w:rsid w:val="00DA6D2C"/>
    <w:rsid w:val="00DA7590"/>
    <w:rsid w:val="00DA7608"/>
    <w:rsid w:val="00DA7E47"/>
    <w:rsid w:val="00DB1004"/>
    <w:rsid w:val="00DB105B"/>
    <w:rsid w:val="00DB1284"/>
    <w:rsid w:val="00DB1F46"/>
    <w:rsid w:val="00DB1F8A"/>
    <w:rsid w:val="00DB1FC6"/>
    <w:rsid w:val="00DB21A8"/>
    <w:rsid w:val="00DB32D0"/>
    <w:rsid w:val="00DB3FBA"/>
    <w:rsid w:val="00DB4417"/>
    <w:rsid w:val="00DB4DA7"/>
    <w:rsid w:val="00DB5B91"/>
    <w:rsid w:val="00DB6441"/>
    <w:rsid w:val="00DB6A70"/>
    <w:rsid w:val="00DB7728"/>
    <w:rsid w:val="00DB778B"/>
    <w:rsid w:val="00DB7A17"/>
    <w:rsid w:val="00DB7B2B"/>
    <w:rsid w:val="00DB7DB9"/>
    <w:rsid w:val="00DC00E0"/>
    <w:rsid w:val="00DC01D5"/>
    <w:rsid w:val="00DC03A9"/>
    <w:rsid w:val="00DC044B"/>
    <w:rsid w:val="00DC17DF"/>
    <w:rsid w:val="00DC1CED"/>
    <w:rsid w:val="00DC246B"/>
    <w:rsid w:val="00DC25EC"/>
    <w:rsid w:val="00DC337D"/>
    <w:rsid w:val="00DC33BE"/>
    <w:rsid w:val="00DC3CCD"/>
    <w:rsid w:val="00DC3CFB"/>
    <w:rsid w:val="00DC4243"/>
    <w:rsid w:val="00DC49C7"/>
    <w:rsid w:val="00DC4B9A"/>
    <w:rsid w:val="00DC54C7"/>
    <w:rsid w:val="00DC5D73"/>
    <w:rsid w:val="00DC6801"/>
    <w:rsid w:val="00DC6B7C"/>
    <w:rsid w:val="00DC6FA6"/>
    <w:rsid w:val="00DC750E"/>
    <w:rsid w:val="00DD0C06"/>
    <w:rsid w:val="00DD1361"/>
    <w:rsid w:val="00DD17C1"/>
    <w:rsid w:val="00DD196C"/>
    <w:rsid w:val="00DD23A7"/>
    <w:rsid w:val="00DD3068"/>
    <w:rsid w:val="00DD3638"/>
    <w:rsid w:val="00DD4D00"/>
    <w:rsid w:val="00DD5E55"/>
    <w:rsid w:val="00DD6C3A"/>
    <w:rsid w:val="00DD6CD2"/>
    <w:rsid w:val="00DD717C"/>
    <w:rsid w:val="00DE0140"/>
    <w:rsid w:val="00DE04EF"/>
    <w:rsid w:val="00DE076F"/>
    <w:rsid w:val="00DE0869"/>
    <w:rsid w:val="00DE0F09"/>
    <w:rsid w:val="00DE2285"/>
    <w:rsid w:val="00DE361A"/>
    <w:rsid w:val="00DE3D4D"/>
    <w:rsid w:val="00DE3DAE"/>
    <w:rsid w:val="00DE5882"/>
    <w:rsid w:val="00DE5B05"/>
    <w:rsid w:val="00DE5B2D"/>
    <w:rsid w:val="00DE5D40"/>
    <w:rsid w:val="00DE5F3C"/>
    <w:rsid w:val="00DE6424"/>
    <w:rsid w:val="00DE6D5B"/>
    <w:rsid w:val="00DF0CC1"/>
    <w:rsid w:val="00DF0CD6"/>
    <w:rsid w:val="00DF0DC5"/>
    <w:rsid w:val="00DF14B1"/>
    <w:rsid w:val="00DF1BE1"/>
    <w:rsid w:val="00DF42CB"/>
    <w:rsid w:val="00DF50CC"/>
    <w:rsid w:val="00DF643F"/>
    <w:rsid w:val="00DF67FF"/>
    <w:rsid w:val="00DF7B44"/>
    <w:rsid w:val="00DF7BD4"/>
    <w:rsid w:val="00DF7FD3"/>
    <w:rsid w:val="00E0089D"/>
    <w:rsid w:val="00E01182"/>
    <w:rsid w:val="00E0128D"/>
    <w:rsid w:val="00E01499"/>
    <w:rsid w:val="00E0183D"/>
    <w:rsid w:val="00E019BB"/>
    <w:rsid w:val="00E01BCC"/>
    <w:rsid w:val="00E02494"/>
    <w:rsid w:val="00E025D0"/>
    <w:rsid w:val="00E0275C"/>
    <w:rsid w:val="00E02DAD"/>
    <w:rsid w:val="00E0381F"/>
    <w:rsid w:val="00E03A17"/>
    <w:rsid w:val="00E03CF4"/>
    <w:rsid w:val="00E042F7"/>
    <w:rsid w:val="00E046B8"/>
    <w:rsid w:val="00E04739"/>
    <w:rsid w:val="00E04C51"/>
    <w:rsid w:val="00E0517C"/>
    <w:rsid w:val="00E05512"/>
    <w:rsid w:val="00E05751"/>
    <w:rsid w:val="00E064BD"/>
    <w:rsid w:val="00E06501"/>
    <w:rsid w:val="00E0668E"/>
    <w:rsid w:val="00E066F0"/>
    <w:rsid w:val="00E0679A"/>
    <w:rsid w:val="00E06BF0"/>
    <w:rsid w:val="00E06C38"/>
    <w:rsid w:val="00E0739E"/>
    <w:rsid w:val="00E07827"/>
    <w:rsid w:val="00E07B0C"/>
    <w:rsid w:val="00E07B6F"/>
    <w:rsid w:val="00E07E6F"/>
    <w:rsid w:val="00E11070"/>
    <w:rsid w:val="00E11603"/>
    <w:rsid w:val="00E11D15"/>
    <w:rsid w:val="00E1244A"/>
    <w:rsid w:val="00E12C2B"/>
    <w:rsid w:val="00E12E29"/>
    <w:rsid w:val="00E13313"/>
    <w:rsid w:val="00E13C6A"/>
    <w:rsid w:val="00E14330"/>
    <w:rsid w:val="00E14C77"/>
    <w:rsid w:val="00E156F1"/>
    <w:rsid w:val="00E16469"/>
    <w:rsid w:val="00E166CB"/>
    <w:rsid w:val="00E16F09"/>
    <w:rsid w:val="00E17417"/>
    <w:rsid w:val="00E17489"/>
    <w:rsid w:val="00E2068C"/>
    <w:rsid w:val="00E21340"/>
    <w:rsid w:val="00E224A4"/>
    <w:rsid w:val="00E231DF"/>
    <w:rsid w:val="00E23396"/>
    <w:rsid w:val="00E24263"/>
    <w:rsid w:val="00E242D8"/>
    <w:rsid w:val="00E247FA"/>
    <w:rsid w:val="00E2517F"/>
    <w:rsid w:val="00E25293"/>
    <w:rsid w:val="00E25FEE"/>
    <w:rsid w:val="00E260CA"/>
    <w:rsid w:val="00E27B43"/>
    <w:rsid w:val="00E27D58"/>
    <w:rsid w:val="00E305C2"/>
    <w:rsid w:val="00E313CC"/>
    <w:rsid w:val="00E317BD"/>
    <w:rsid w:val="00E32FB2"/>
    <w:rsid w:val="00E34136"/>
    <w:rsid w:val="00E344FA"/>
    <w:rsid w:val="00E3481A"/>
    <w:rsid w:val="00E34F12"/>
    <w:rsid w:val="00E35070"/>
    <w:rsid w:val="00E36141"/>
    <w:rsid w:val="00E36A7A"/>
    <w:rsid w:val="00E37249"/>
    <w:rsid w:val="00E3736C"/>
    <w:rsid w:val="00E376CC"/>
    <w:rsid w:val="00E40008"/>
    <w:rsid w:val="00E40450"/>
    <w:rsid w:val="00E4067F"/>
    <w:rsid w:val="00E408F1"/>
    <w:rsid w:val="00E40C69"/>
    <w:rsid w:val="00E40E25"/>
    <w:rsid w:val="00E42027"/>
    <w:rsid w:val="00E4284F"/>
    <w:rsid w:val="00E4297F"/>
    <w:rsid w:val="00E43399"/>
    <w:rsid w:val="00E438ED"/>
    <w:rsid w:val="00E43992"/>
    <w:rsid w:val="00E44CC7"/>
    <w:rsid w:val="00E45A8E"/>
    <w:rsid w:val="00E45E0D"/>
    <w:rsid w:val="00E45EC5"/>
    <w:rsid w:val="00E46294"/>
    <w:rsid w:val="00E46B53"/>
    <w:rsid w:val="00E46E9E"/>
    <w:rsid w:val="00E471D0"/>
    <w:rsid w:val="00E47D44"/>
    <w:rsid w:val="00E47EDB"/>
    <w:rsid w:val="00E50153"/>
    <w:rsid w:val="00E501C7"/>
    <w:rsid w:val="00E50381"/>
    <w:rsid w:val="00E50CE5"/>
    <w:rsid w:val="00E532C0"/>
    <w:rsid w:val="00E53AEA"/>
    <w:rsid w:val="00E53BD4"/>
    <w:rsid w:val="00E54F83"/>
    <w:rsid w:val="00E54FFA"/>
    <w:rsid w:val="00E553B0"/>
    <w:rsid w:val="00E561BB"/>
    <w:rsid w:val="00E5620A"/>
    <w:rsid w:val="00E56863"/>
    <w:rsid w:val="00E56BD7"/>
    <w:rsid w:val="00E574F8"/>
    <w:rsid w:val="00E6028D"/>
    <w:rsid w:val="00E60B60"/>
    <w:rsid w:val="00E60C7B"/>
    <w:rsid w:val="00E614BE"/>
    <w:rsid w:val="00E61F20"/>
    <w:rsid w:val="00E624F7"/>
    <w:rsid w:val="00E63062"/>
    <w:rsid w:val="00E63821"/>
    <w:rsid w:val="00E63C23"/>
    <w:rsid w:val="00E63C84"/>
    <w:rsid w:val="00E6422B"/>
    <w:rsid w:val="00E642C3"/>
    <w:rsid w:val="00E6511C"/>
    <w:rsid w:val="00E652C4"/>
    <w:rsid w:val="00E656E5"/>
    <w:rsid w:val="00E66238"/>
    <w:rsid w:val="00E662E0"/>
    <w:rsid w:val="00E6641C"/>
    <w:rsid w:val="00E66593"/>
    <w:rsid w:val="00E66A61"/>
    <w:rsid w:val="00E66D0A"/>
    <w:rsid w:val="00E6726D"/>
    <w:rsid w:val="00E7034D"/>
    <w:rsid w:val="00E708ED"/>
    <w:rsid w:val="00E720BC"/>
    <w:rsid w:val="00E72A02"/>
    <w:rsid w:val="00E7326C"/>
    <w:rsid w:val="00E73A2B"/>
    <w:rsid w:val="00E73AED"/>
    <w:rsid w:val="00E751C2"/>
    <w:rsid w:val="00E751FA"/>
    <w:rsid w:val="00E7532F"/>
    <w:rsid w:val="00E75B99"/>
    <w:rsid w:val="00E7629C"/>
    <w:rsid w:val="00E8017F"/>
    <w:rsid w:val="00E80322"/>
    <w:rsid w:val="00E806B0"/>
    <w:rsid w:val="00E8076A"/>
    <w:rsid w:val="00E809AC"/>
    <w:rsid w:val="00E80B01"/>
    <w:rsid w:val="00E80C85"/>
    <w:rsid w:val="00E82E73"/>
    <w:rsid w:val="00E83BEB"/>
    <w:rsid w:val="00E83C44"/>
    <w:rsid w:val="00E8423B"/>
    <w:rsid w:val="00E84BEF"/>
    <w:rsid w:val="00E85AB7"/>
    <w:rsid w:val="00E85FDC"/>
    <w:rsid w:val="00E864DA"/>
    <w:rsid w:val="00E872E6"/>
    <w:rsid w:val="00E875FD"/>
    <w:rsid w:val="00E8791E"/>
    <w:rsid w:val="00E87BB1"/>
    <w:rsid w:val="00E87C51"/>
    <w:rsid w:val="00E87F05"/>
    <w:rsid w:val="00E90227"/>
    <w:rsid w:val="00E902F1"/>
    <w:rsid w:val="00E90CE1"/>
    <w:rsid w:val="00E90D0B"/>
    <w:rsid w:val="00E90DF9"/>
    <w:rsid w:val="00E91FA1"/>
    <w:rsid w:val="00E92B32"/>
    <w:rsid w:val="00E9341B"/>
    <w:rsid w:val="00E93D11"/>
    <w:rsid w:val="00E93DB2"/>
    <w:rsid w:val="00E943B4"/>
    <w:rsid w:val="00E951D3"/>
    <w:rsid w:val="00E95399"/>
    <w:rsid w:val="00E95CD9"/>
    <w:rsid w:val="00E95CE8"/>
    <w:rsid w:val="00E960B7"/>
    <w:rsid w:val="00E960FB"/>
    <w:rsid w:val="00E974C2"/>
    <w:rsid w:val="00E976F8"/>
    <w:rsid w:val="00EA0413"/>
    <w:rsid w:val="00EA214D"/>
    <w:rsid w:val="00EA2710"/>
    <w:rsid w:val="00EA2E5F"/>
    <w:rsid w:val="00EA2F47"/>
    <w:rsid w:val="00EA370F"/>
    <w:rsid w:val="00EA43E7"/>
    <w:rsid w:val="00EA461B"/>
    <w:rsid w:val="00EA47D7"/>
    <w:rsid w:val="00EA4A3F"/>
    <w:rsid w:val="00EA4AFB"/>
    <w:rsid w:val="00EA4EE5"/>
    <w:rsid w:val="00EA53E3"/>
    <w:rsid w:val="00EA55C1"/>
    <w:rsid w:val="00EA5DFA"/>
    <w:rsid w:val="00EA5E8B"/>
    <w:rsid w:val="00EA5F56"/>
    <w:rsid w:val="00EA6882"/>
    <w:rsid w:val="00EA73D7"/>
    <w:rsid w:val="00EA7509"/>
    <w:rsid w:val="00EA78CE"/>
    <w:rsid w:val="00EA7995"/>
    <w:rsid w:val="00EB1266"/>
    <w:rsid w:val="00EB18A7"/>
    <w:rsid w:val="00EB1AA8"/>
    <w:rsid w:val="00EB1EA5"/>
    <w:rsid w:val="00EB30A7"/>
    <w:rsid w:val="00EB3BED"/>
    <w:rsid w:val="00EB405E"/>
    <w:rsid w:val="00EB43F8"/>
    <w:rsid w:val="00EB4973"/>
    <w:rsid w:val="00EB5892"/>
    <w:rsid w:val="00EB6BA1"/>
    <w:rsid w:val="00EB6D35"/>
    <w:rsid w:val="00EB71EA"/>
    <w:rsid w:val="00EB75CC"/>
    <w:rsid w:val="00EB77A0"/>
    <w:rsid w:val="00EB7A98"/>
    <w:rsid w:val="00EB7E5B"/>
    <w:rsid w:val="00EB7E80"/>
    <w:rsid w:val="00EC1026"/>
    <w:rsid w:val="00EC1409"/>
    <w:rsid w:val="00EC2465"/>
    <w:rsid w:val="00EC4D78"/>
    <w:rsid w:val="00EC5374"/>
    <w:rsid w:val="00EC5904"/>
    <w:rsid w:val="00EC63C2"/>
    <w:rsid w:val="00EC6DAF"/>
    <w:rsid w:val="00EC7822"/>
    <w:rsid w:val="00EC7A1C"/>
    <w:rsid w:val="00ED0C22"/>
    <w:rsid w:val="00ED2ABA"/>
    <w:rsid w:val="00ED2C2D"/>
    <w:rsid w:val="00ED301C"/>
    <w:rsid w:val="00ED3023"/>
    <w:rsid w:val="00ED3104"/>
    <w:rsid w:val="00ED3C00"/>
    <w:rsid w:val="00ED432D"/>
    <w:rsid w:val="00ED5151"/>
    <w:rsid w:val="00ED5611"/>
    <w:rsid w:val="00ED5807"/>
    <w:rsid w:val="00ED58C0"/>
    <w:rsid w:val="00ED6230"/>
    <w:rsid w:val="00ED6499"/>
    <w:rsid w:val="00ED6783"/>
    <w:rsid w:val="00ED692F"/>
    <w:rsid w:val="00ED78B1"/>
    <w:rsid w:val="00EE024A"/>
    <w:rsid w:val="00EE03FF"/>
    <w:rsid w:val="00EE0832"/>
    <w:rsid w:val="00EE0C84"/>
    <w:rsid w:val="00EE0F3E"/>
    <w:rsid w:val="00EE1919"/>
    <w:rsid w:val="00EE1ED9"/>
    <w:rsid w:val="00EE227F"/>
    <w:rsid w:val="00EE2A5D"/>
    <w:rsid w:val="00EE2DD4"/>
    <w:rsid w:val="00EE2F54"/>
    <w:rsid w:val="00EE352D"/>
    <w:rsid w:val="00EE35EC"/>
    <w:rsid w:val="00EE44F3"/>
    <w:rsid w:val="00EE46F0"/>
    <w:rsid w:val="00EE4738"/>
    <w:rsid w:val="00EE4BD1"/>
    <w:rsid w:val="00EE51A7"/>
    <w:rsid w:val="00EE520A"/>
    <w:rsid w:val="00EE5851"/>
    <w:rsid w:val="00EE6551"/>
    <w:rsid w:val="00EE7B46"/>
    <w:rsid w:val="00EE7DB5"/>
    <w:rsid w:val="00EF1012"/>
    <w:rsid w:val="00EF126F"/>
    <w:rsid w:val="00EF1A55"/>
    <w:rsid w:val="00EF2257"/>
    <w:rsid w:val="00EF25F4"/>
    <w:rsid w:val="00EF2EFB"/>
    <w:rsid w:val="00EF3A2A"/>
    <w:rsid w:val="00EF3C9F"/>
    <w:rsid w:val="00EF3EDF"/>
    <w:rsid w:val="00EF4350"/>
    <w:rsid w:val="00EF4725"/>
    <w:rsid w:val="00EF49D0"/>
    <w:rsid w:val="00EF50FD"/>
    <w:rsid w:val="00EF515C"/>
    <w:rsid w:val="00EF5C60"/>
    <w:rsid w:val="00EF6307"/>
    <w:rsid w:val="00EF68EE"/>
    <w:rsid w:val="00EF692A"/>
    <w:rsid w:val="00EF6F9F"/>
    <w:rsid w:val="00EF710A"/>
    <w:rsid w:val="00EF761B"/>
    <w:rsid w:val="00F00994"/>
    <w:rsid w:val="00F00CF8"/>
    <w:rsid w:val="00F01169"/>
    <w:rsid w:val="00F02017"/>
    <w:rsid w:val="00F02908"/>
    <w:rsid w:val="00F02B6C"/>
    <w:rsid w:val="00F037C1"/>
    <w:rsid w:val="00F06192"/>
    <w:rsid w:val="00F06325"/>
    <w:rsid w:val="00F068BE"/>
    <w:rsid w:val="00F069D3"/>
    <w:rsid w:val="00F07040"/>
    <w:rsid w:val="00F0730A"/>
    <w:rsid w:val="00F0769E"/>
    <w:rsid w:val="00F1015C"/>
    <w:rsid w:val="00F107FA"/>
    <w:rsid w:val="00F10A14"/>
    <w:rsid w:val="00F10AAE"/>
    <w:rsid w:val="00F10D25"/>
    <w:rsid w:val="00F11D8C"/>
    <w:rsid w:val="00F11F78"/>
    <w:rsid w:val="00F1233E"/>
    <w:rsid w:val="00F125E5"/>
    <w:rsid w:val="00F127A5"/>
    <w:rsid w:val="00F12CB0"/>
    <w:rsid w:val="00F13092"/>
    <w:rsid w:val="00F15914"/>
    <w:rsid w:val="00F15E51"/>
    <w:rsid w:val="00F163AF"/>
    <w:rsid w:val="00F16E2A"/>
    <w:rsid w:val="00F1711F"/>
    <w:rsid w:val="00F179F1"/>
    <w:rsid w:val="00F17D75"/>
    <w:rsid w:val="00F20820"/>
    <w:rsid w:val="00F2087B"/>
    <w:rsid w:val="00F21051"/>
    <w:rsid w:val="00F21C3D"/>
    <w:rsid w:val="00F21CD5"/>
    <w:rsid w:val="00F234A7"/>
    <w:rsid w:val="00F23605"/>
    <w:rsid w:val="00F245FD"/>
    <w:rsid w:val="00F247D6"/>
    <w:rsid w:val="00F248EC"/>
    <w:rsid w:val="00F25024"/>
    <w:rsid w:val="00F25290"/>
    <w:rsid w:val="00F260B4"/>
    <w:rsid w:val="00F267B3"/>
    <w:rsid w:val="00F26A03"/>
    <w:rsid w:val="00F26CDB"/>
    <w:rsid w:val="00F26D19"/>
    <w:rsid w:val="00F27317"/>
    <w:rsid w:val="00F274DA"/>
    <w:rsid w:val="00F2799C"/>
    <w:rsid w:val="00F27D7C"/>
    <w:rsid w:val="00F3169A"/>
    <w:rsid w:val="00F31A17"/>
    <w:rsid w:val="00F31DE7"/>
    <w:rsid w:val="00F31E3A"/>
    <w:rsid w:val="00F335B9"/>
    <w:rsid w:val="00F33C2C"/>
    <w:rsid w:val="00F3444E"/>
    <w:rsid w:val="00F34626"/>
    <w:rsid w:val="00F34CA9"/>
    <w:rsid w:val="00F34CE2"/>
    <w:rsid w:val="00F34E43"/>
    <w:rsid w:val="00F350D1"/>
    <w:rsid w:val="00F3518B"/>
    <w:rsid w:val="00F3632A"/>
    <w:rsid w:val="00F3698D"/>
    <w:rsid w:val="00F36C07"/>
    <w:rsid w:val="00F36EED"/>
    <w:rsid w:val="00F37B1D"/>
    <w:rsid w:val="00F37BA1"/>
    <w:rsid w:val="00F37BA9"/>
    <w:rsid w:val="00F37CE1"/>
    <w:rsid w:val="00F37DBA"/>
    <w:rsid w:val="00F37E90"/>
    <w:rsid w:val="00F40129"/>
    <w:rsid w:val="00F40C72"/>
    <w:rsid w:val="00F40E57"/>
    <w:rsid w:val="00F410D6"/>
    <w:rsid w:val="00F4160F"/>
    <w:rsid w:val="00F41FF2"/>
    <w:rsid w:val="00F4261E"/>
    <w:rsid w:val="00F426EC"/>
    <w:rsid w:val="00F42D84"/>
    <w:rsid w:val="00F42EDC"/>
    <w:rsid w:val="00F43273"/>
    <w:rsid w:val="00F433F4"/>
    <w:rsid w:val="00F44E3E"/>
    <w:rsid w:val="00F46022"/>
    <w:rsid w:val="00F461C7"/>
    <w:rsid w:val="00F46440"/>
    <w:rsid w:val="00F46677"/>
    <w:rsid w:val="00F46D4A"/>
    <w:rsid w:val="00F47655"/>
    <w:rsid w:val="00F47B7E"/>
    <w:rsid w:val="00F52EFA"/>
    <w:rsid w:val="00F54B99"/>
    <w:rsid w:val="00F550B2"/>
    <w:rsid w:val="00F55732"/>
    <w:rsid w:val="00F5591E"/>
    <w:rsid w:val="00F55C44"/>
    <w:rsid w:val="00F560DC"/>
    <w:rsid w:val="00F5669E"/>
    <w:rsid w:val="00F57500"/>
    <w:rsid w:val="00F578A1"/>
    <w:rsid w:val="00F57A21"/>
    <w:rsid w:val="00F57E5D"/>
    <w:rsid w:val="00F601FD"/>
    <w:rsid w:val="00F6065C"/>
    <w:rsid w:val="00F60923"/>
    <w:rsid w:val="00F613F5"/>
    <w:rsid w:val="00F618F6"/>
    <w:rsid w:val="00F61D73"/>
    <w:rsid w:val="00F626B6"/>
    <w:rsid w:val="00F6305E"/>
    <w:rsid w:val="00F640AF"/>
    <w:rsid w:val="00F642F2"/>
    <w:rsid w:val="00F65716"/>
    <w:rsid w:val="00F657B5"/>
    <w:rsid w:val="00F65BE5"/>
    <w:rsid w:val="00F668FF"/>
    <w:rsid w:val="00F67379"/>
    <w:rsid w:val="00F706FB"/>
    <w:rsid w:val="00F70B10"/>
    <w:rsid w:val="00F71223"/>
    <w:rsid w:val="00F7188D"/>
    <w:rsid w:val="00F72144"/>
    <w:rsid w:val="00F723B0"/>
    <w:rsid w:val="00F72D7A"/>
    <w:rsid w:val="00F72F85"/>
    <w:rsid w:val="00F730BC"/>
    <w:rsid w:val="00F737A4"/>
    <w:rsid w:val="00F7396F"/>
    <w:rsid w:val="00F741FC"/>
    <w:rsid w:val="00F754CE"/>
    <w:rsid w:val="00F7699B"/>
    <w:rsid w:val="00F76C6B"/>
    <w:rsid w:val="00F7721B"/>
    <w:rsid w:val="00F77687"/>
    <w:rsid w:val="00F80513"/>
    <w:rsid w:val="00F8160F"/>
    <w:rsid w:val="00F832A5"/>
    <w:rsid w:val="00F84229"/>
    <w:rsid w:val="00F8422E"/>
    <w:rsid w:val="00F84EC6"/>
    <w:rsid w:val="00F850C3"/>
    <w:rsid w:val="00F871C5"/>
    <w:rsid w:val="00F87203"/>
    <w:rsid w:val="00F8758A"/>
    <w:rsid w:val="00F875D1"/>
    <w:rsid w:val="00F876F1"/>
    <w:rsid w:val="00F8770C"/>
    <w:rsid w:val="00F87E17"/>
    <w:rsid w:val="00F90C06"/>
    <w:rsid w:val="00F912FD"/>
    <w:rsid w:val="00F92372"/>
    <w:rsid w:val="00F92D1A"/>
    <w:rsid w:val="00F92DF5"/>
    <w:rsid w:val="00F9327A"/>
    <w:rsid w:val="00F93543"/>
    <w:rsid w:val="00F93EB2"/>
    <w:rsid w:val="00F93F9E"/>
    <w:rsid w:val="00F94508"/>
    <w:rsid w:val="00F94CDE"/>
    <w:rsid w:val="00F955EF"/>
    <w:rsid w:val="00F9669A"/>
    <w:rsid w:val="00F9679B"/>
    <w:rsid w:val="00F968A7"/>
    <w:rsid w:val="00F97AD0"/>
    <w:rsid w:val="00FA02D5"/>
    <w:rsid w:val="00FA02EE"/>
    <w:rsid w:val="00FA1347"/>
    <w:rsid w:val="00FA13AF"/>
    <w:rsid w:val="00FA1775"/>
    <w:rsid w:val="00FA258A"/>
    <w:rsid w:val="00FA28EC"/>
    <w:rsid w:val="00FA2AEC"/>
    <w:rsid w:val="00FA30A8"/>
    <w:rsid w:val="00FA3690"/>
    <w:rsid w:val="00FA3BD6"/>
    <w:rsid w:val="00FA51C9"/>
    <w:rsid w:val="00FA7332"/>
    <w:rsid w:val="00FA7699"/>
    <w:rsid w:val="00FA7793"/>
    <w:rsid w:val="00FB0B8D"/>
    <w:rsid w:val="00FB106A"/>
    <w:rsid w:val="00FB1A83"/>
    <w:rsid w:val="00FB228B"/>
    <w:rsid w:val="00FB23EB"/>
    <w:rsid w:val="00FB2918"/>
    <w:rsid w:val="00FB3585"/>
    <w:rsid w:val="00FB3586"/>
    <w:rsid w:val="00FB403B"/>
    <w:rsid w:val="00FB420F"/>
    <w:rsid w:val="00FB437B"/>
    <w:rsid w:val="00FB45AC"/>
    <w:rsid w:val="00FB4C84"/>
    <w:rsid w:val="00FB5538"/>
    <w:rsid w:val="00FB59CB"/>
    <w:rsid w:val="00FB5BFB"/>
    <w:rsid w:val="00FB5C3D"/>
    <w:rsid w:val="00FB672F"/>
    <w:rsid w:val="00FB673E"/>
    <w:rsid w:val="00FB7203"/>
    <w:rsid w:val="00FB74D1"/>
    <w:rsid w:val="00FB7BE6"/>
    <w:rsid w:val="00FC1A16"/>
    <w:rsid w:val="00FC1F67"/>
    <w:rsid w:val="00FC25B8"/>
    <w:rsid w:val="00FC2959"/>
    <w:rsid w:val="00FC31A8"/>
    <w:rsid w:val="00FC3403"/>
    <w:rsid w:val="00FC3414"/>
    <w:rsid w:val="00FC3633"/>
    <w:rsid w:val="00FC43B9"/>
    <w:rsid w:val="00FC4ABA"/>
    <w:rsid w:val="00FC4CF5"/>
    <w:rsid w:val="00FC4D8E"/>
    <w:rsid w:val="00FC5177"/>
    <w:rsid w:val="00FC5C19"/>
    <w:rsid w:val="00FC6062"/>
    <w:rsid w:val="00FC68D3"/>
    <w:rsid w:val="00FC6949"/>
    <w:rsid w:val="00FC6AA4"/>
    <w:rsid w:val="00FC6F02"/>
    <w:rsid w:val="00FC71BC"/>
    <w:rsid w:val="00FD0A29"/>
    <w:rsid w:val="00FD0C0E"/>
    <w:rsid w:val="00FD0F52"/>
    <w:rsid w:val="00FD209A"/>
    <w:rsid w:val="00FD2549"/>
    <w:rsid w:val="00FD2B23"/>
    <w:rsid w:val="00FD33C5"/>
    <w:rsid w:val="00FD3B03"/>
    <w:rsid w:val="00FD5303"/>
    <w:rsid w:val="00FD648B"/>
    <w:rsid w:val="00FD670E"/>
    <w:rsid w:val="00FD74C9"/>
    <w:rsid w:val="00FD7B8D"/>
    <w:rsid w:val="00FE07BD"/>
    <w:rsid w:val="00FE0C5F"/>
    <w:rsid w:val="00FE0DDC"/>
    <w:rsid w:val="00FE17A9"/>
    <w:rsid w:val="00FE19B7"/>
    <w:rsid w:val="00FE2513"/>
    <w:rsid w:val="00FE2572"/>
    <w:rsid w:val="00FE2F54"/>
    <w:rsid w:val="00FE35E9"/>
    <w:rsid w:val="00FE38CD"/>
    <w:rsid w:val="00FE3ACF"/>
    <w:rsid w:val="00FE41DE"/>
    <w:rsid w:val="00FE42CE"/>
    <w:rsid w:val="00FE44D2"/>
    <w:rsid w:val="00FE4534"/>
    <w:rsid w:val="00FE47B8"/>
    <w:rsid w:val="00FE48C2"/>
    <w:rsid w:val="00FE5380"/>
    <w:rsid w:val="00FE53F0"/>
    <w:rsid w:val="00FE5E81"/>
    <w:rsid w:val="00FE6AFD"/>
    <w:rsid w:val="00FF0587"/>
    <w:rsid w:val="00FF0683"/>
    <w:rsid w:val="00FF0877"/>
    <w:rsid w:val="00FF0F18"/>
    <w:rsid w:val="00FF13F3"/>
    <w:rsid w:val="00FF14C5"/>
    <w:rsid w:val="00FF15DB"/>
    <w:rsid w:val="00FF28B8"/>
    <w:rsid w:val="00FF2E04"/>
    <w:rsid w:val="00FF36EE"/>
    <w:rsid w:val="00FF433E"/>
    <w:rsid w:val="00FF55D3"/>
    <w:rsid w:val="00FF61FC"/>
    <w:rsid w:val="00FF693F"/>
    <w:rsid w:val="00FF6FFC"/>
    <w:rsid w:val="00FF74E9"/>
    <w:rsid w:val="00FF763C"/>
    <w:rsid w:val="00FF7E50"/>
    <w:rsid w:val="00FF7E7D"/>
    <w:rsid w:val="016C45EF"/>
    <w:rsid w:val="0178CB2D"/>
    <w:rsid w:val="01F0556D"/>
    <w:rsid w:val="0217075D"/>
    <w:rsid w:val="0240BE93"/>
    <w:rsid w:val="0264A09A"/>
    <w:rsid w:val="0292C46C"/>
    <w:rsid w:val="02A141A1"/>
    <w:rsid w:val="02A3FEBB"/>
    <w:rsid w:val="02B5D7F1"/>
    <w:rsid w:val="02F87FF1"/>
    <w:rsid w:val="038E0C4F"/>
    <w:rsid w:val="03E8FA9C"/>
    <w:rsid w:val="04019DF6"/>
    <w:rsid w:val="046CF892"/>
    <w:rsid w:val="04D41D17"/>
    <w:rsid w:val="059AF07D"/>
    <w:rsid w:val="05D8481E"/>
    <w:rsid w:val="0605F054"/>
    <w:rsid w:val="06F47763"/>
    <w:rsid w:val="074F257A"/>
    <w:rsid w:val="076B7A9E"/>
    <w:rsid w:val="07D3CCBE"/>
    <w:rsid w:val="08B3669F"/>
    <w:rsid w:val="0963444B"/>
    <w:rsid w:val="097A3FB0"/>
    <w:rsid w:val="09AEF561"/>
    <w:rsid w:val="09BB24FF"/>
    <w:rsid w:val="09D66915"/>
    <w:rsid w:val="0A11B3A3"/>
    <w:rsid w:val="0A329F78"/>
    <w:rsid w:val="0A34F637"/>
    <w:rsid w:val="0A697DA0"/>
    <w:rsid w:val="0AA468C0"/>
    <w:rsid w:val="0AE6405B"/>
    <w:rsid w:val="0B012A9D"/>
    <w:rsid w:val="0B0B6D80"/>
    <w:rsid w:val="0BC63F36"/>
    <w:rsid w:val="0BF17543"/>
    <w:rsid w:val="0C06EB28"/>
    <w:rsid w:val="0C4B5E88"/>
    <w:rsid w:val="0CC134B8"/>
    <w:rsid w:val="0CDED50A"/>
    <w:rsid w:val="0D358C75"/>
    <w:rsid w:val="0D49021F"/>
    <w:rsid w:val="0E51B318"/>
    <w:rsid w:val="0E9FD2C4"/>
    <w:rsid w:val="0EB301C9"/>
    <w:rsid w:val="0EC6F89B"/>
    <w:rsid w:val="0F71409E"/>
    <w:rsid w:val="0FB90A0C"/>
    <w:rsid w:val="0FCBD12B"/>
    <w:rsid w:val="0FF47515"/>
    <w:rsid w:val="101503BA"/>
    <w:rsid w:val="101F7ED2"/>
    <w:rsid w:val="102DAB68"/>
    <w:rsid w:val="10B6104A"/>
    <w:rsid w:val="10BED0A2"/>
    <w:rsid w:val="1108BFBF"/>
    <w:rsid w:val="1180054B"/>
    <w:rsid w:val="1208FD98"/>
    <w:rsid w:val="1251752F"/>
    <w:rsid w:val="125ADAEF"/>
    <w:rsid w:val="126A879D"/>
    <w:rsid w:val="12980594"/>
    <w:rsid w:val="12CD1D5D"/>
    <w:rsid w:val="133552B8"/>
    <w:rsid w:val="137EF890"/>
    <w:rsid w:val="13C9A596"/>
    <w:rsid w:val="14490279"/>
    <w:rsid w:val="1486B30A"/>
    <w:rsid w:val="152EC69F"/>
    <w:rsid w:val="15A39E71"/>
    <w:rsid w:val="15F19A99"/>
    <w:rsid w:val="1675C600"/>
    <w:rsid w:val="16B1788E"/>
    <w:rsid w:val="16F79482"/>
    <w:rsid w:val="178C69AF"/>
    <w:rsid w:val="1829CE9D"/>
    <w:rsid w:val="18BAE1FF"/>
    <w:rsid w:val="18FFD84A"/>
    <w:rsid w:val="19C5C3F7"/>
    <w:rsid w:val="19D0AB6C"/>
    <w:rsid w:val="19FAE720"/>
    <w:rsid w:val="1A253FBC"/>
    <w:rsid w:val="1AFBFA90"/>
    <w:rsid w:val="1BE05503"/>
    <w:rsid w:val="1C106BD3"/>
    <w:rsid w:val="1C151C00"/>
    <w:rsid w:val="1C71C9B6"/>
    <w:rsid w:val="1C75C987"/>
    <w:rsid w:val="1CE4B7E8"/>
    <w:rsid w:val="1D3BD9EA"/>
    <w:rsid w:val="1DFF6ED5"/>
    <w:rsid w:val="1E236278"/>
    <w:rsid w:val="1E8ED3AB"/>
    <w:rsid w:val="1E99351A"/>
    <w:rsid w:val="1EB30E1F"/>
    <w:rsid w:val="1F292F9E"/>
    <w:rsid w:val="1F7F5482"/>
    <w:rsid w:val="1FDD62B2"/>
    <w:rsid w:val="20E3DCF6"/>
    <w:rsid w:val="21B949B2"/>
    <w:rsid w:val="21D89A1B"/>
    <w:rsid w:val="21DB133E"/>
    <w:rsid w:val="21F2EA20"/>
    <w:rsid w:val="220E9605"/>
    <w:rsid w:val="22401687"/>
    <w:rsid w:val="227A1E1A"/>
    <w:rsid w:val="22DC8556"/>
    <w:rsid w:val="22F75014"/>
    <w:rsid w:val="231B6858"/>
    <w:rsid w:val="23618808"/>
    <w:rsid w:val="238D6560"/>
    <w:rsid w:val="23F8AAD4"/>
    <w:rsid w:val="24F5EE78"/>
    <w:rsid w:val="2518722C"/>
    <w:rsid w:val="2536CD51"/>
    <w:rsid w:val="2588DA4E"/>
    <w:rsid w:val="25B6EA68"/>
    <w:rsid w:val="25E3FB37"/>
    <w:rsid w:val="26A85BA9"/>
    <w:rsid w:val="26BAE6C4"/>
    <w:rsid w:val="270DC32B"/>
    <w:rsid w:val="2741AB73"/>
    <w:rsid w:val="27497DE8"/>
    <w:rsid w:val="2796A3E4"/>
    <w:rsid w:val="27E83ADC"/>
    <w:rsid w:val="2818A3DC"/>
    <w:rsid w:val="285F5908"/>
    <w:rsid w:val="28877CD9"/>
    <w:rsid w:val="28CEB7B1"/>
    <w:rsid w:val="28F6DC61"/>
    <w:rsid w:val="28F817D8"/>
    <w:rsid w:val="2911FDD0"/>
    <w:rsid w:val="29565804"/>
    <w:rsid w:val="297593CD"/>
    <w:rsid w:val="297BDDC7"/>
    <w:rsid w:val="2990F67D"/>
    <w:rsid w:val="29D2CD15"/>
    <w:rsid w:val="29D69AB5"/>
    <w:rsid w:val="2A2D103D"/>
    <w:rsid w:val="2A9AF6C6"/>
    <w:rsid w:val="2AFBDECC"/>
    <w:rsid w:val="2B01DFD9"/>
    <w:rsid w:val="2B7AE02F"/>
    <w:rsid w:val="2B91B21D"/>
    <w:rsid w:val="2BF33927"/>
    <w:rsid w:val="2C41B6FD"/>
    <w:rsid w:val="2C64D2BE"/>
    <w:rsid w:val="2C921BAB"/>
    <w:rsid w:val="2C9A73F5"/>
    <w:rsid w:val="2CF8EBEF"/>
    <w:rsid w:val="2D16B090"/>
    <w:rsid w:val="2D304EFF"/>
    <w:rsid w:val="2D7B4866"/>
    <w:rsid w:val="2E4ED140"/>
    <w:rsid w:val="2E73A5BB"/>
    <w:rsid w:val="2EB71069"/>
    <w:rsid w:val="2ED1944A"/>
    <w:rsid w:val="2F0A574D"/>
    <w:rsid w:val="2F7406DF"/>
    <w:rsid w:val="2FB0BAF9"/>
    <w:rsid w:val="2FD1E3FC"/>
    <w:rsid w:val="2FE4C1BA"/>
    <w:rsid w:val="304C9819"/>
    <w:rsid w:val="30D57BA9"/>
    <w:rsid w:val="30DD78E1"/>
    <w:rsid w:val="30ED3583"/>
    <w:rsid w:val="310D4BF1"/>
    <w:rsid w:val="3198EF72"/>
    <w:rsid w:val="31ACFA66"/>
    <w:rsid w:val="31EEE72C"/>
    <w:rsid w:val="32034E25"/>
    <w:rsid w:val="3284964A"/>
    <w:rsid w:val="32897EB4"/>
    <w:rsid w:val="32980BFF"/>
    <w:rsid w:val="329DBEA7"/>
    <w:rsid w:val="32DF85D8"/>
    <w:rsid w:val="335FD86A"/>
    <w:rsid w:val="3372C41B"/>
    <w:rsid w:val="33FED9E9"/>
    <w:rsid w:val="340EF273"/>
    <w:rsid w:val="3469DE21"/>
    <w:rsid w:val="34A48FC6"/>
    <w:rsid w:val="34AAADB9"/>
    <w:rsid w:val="352687EE"/>
    <w:rsid w:val="3558661D"/>
    <w:rsid w:val="356EAB78"/>
    <w:rsid w:val="35D94397"/>
    <w:rsid w:val="3624A91A"/>
    <w:rsid w:val="366C30CA"/>
    <w:rsid w:val="367F6515"/>
    <w:rsid w:val="36B32E7D"/>
    <w:rsid w:val="36E2ABDF"/>
    <w:rsid w:val="374EB921"/>
    <w:rsid w:val="3758076D"/>
    <w:rsid w:val="3768C47D"/>
    <w:rsid w:val="37794393"/>
    <w:rsid w:val="37962772"/>
    <w:rsid w:val="37A32E08"/>
    <w:rsid w:val="37C80336"/>
    <w:rsid w:val="38D579A3"/>
    <w:rsid w:val="38DF97DB"/>
    <w:rsid w:val="39A05E76"/>
    <w:rsid w:val="39C66ECE"/>
    <w:rsid w:val="39F15728"/>
    <w:rsid w:val="3A633653"/>
    <w:rsid w:val="3A949099"/>
    <w:rsid w:val="3B1B5BD4"/>
    <w:rsid w:val="3B351D28"/>
    <w:rsid w:val="3B46EDC0"/>
    <w:rsid w:val="3B5DB0A9"/>
    <w:rsid w:val="3B97C607"/>
    <w:rsid w:val="3BAA1B97"/>
    <w:rsid w:val="3C0DA99B"/>
    <w:rsid w:val="3C3060FA"/>
    <w:rsid w:val="3C3FD52A"/>
    <w:rsid w:val="3C478153"/>
    <w:rsid w:val="3C7708DF"/>
    <w:rsid w:val="3CB5EB20"/>
    <w:rsid w:val="3CD61067"/>
    <w:rsid w:val="3D0C4359"/>
    <w:rsid w:val="3DB6A269"/>
    <w:rsid w:val="3DED2A96"/>
    <w:rsid w:val="3E04C99E"/>
    <w:rsid w:val="3E204C52"/>
    <w:rsid w:val="3EF801D9"/>
    <w:rsid w:val="3F718FDF"/>
    <w:rsid w:val="3F7A3926"/>
    <w:rsid w:val="40A40869"/>
    <w:rsid w:val="40B67B31"/>
    <w:rsid w:val="41004587"/>
    <w:rsid w:val="4143184A"/>
    <w:rsid w:val="419AA4B4"/>
    <w:rsid w:val="41A95F92"/>
    <w:rsid w:val="41B6A0CA"/>
    <w:rsid w:val="4203E237"/>
    <w:rsid w:val="430012E2"/>
    <w:rsid w:val="439906AB"/>
    <w:rsid w:val="43E8E784"/>
    <w:rsid w:val="44383855"/>
    <w:rsid w:val="4444F05B"/>
    <w:rsid w:val="447CB054"/>
    <w:rsid w:val="44BE1E3C"/>
    <w:rsid w:val="44E0DD49"/>
    <w:rsid w:val="44E5EEE7"/>
    <w:rsid w:val="44E899A6"/>
    <w:rsid w:val="454067ED"/>
    <w:rsid w:val="4558A163"/>
    <w:rsid w:val="46056311"/>
    <w:rsid w:val="46A2E2D7"/>
    <w:rsid w:val="46B50103"/>
    <w:rsid w:val="46E0DF06"/>
    <w:rsid w:val="472B1B3C"/>
    <w:rsid w:val="4798520E"/>
    <w:rsid w:val="47C36FE4"/>
    <w:rsid w:val="47E22184"/>
    <w:rsid w:val="489D8709"/>
    <w:rsid w:val="48ED72DC"/>
    <w:rsid w:val="49492594"/>
    <w:rsid w:val="494EE710"/>
    <w:rsid w:val="4AC9D9A2"/>
    <w:rsid w:val="4B48CD42"/>
    <w:rsid w:val="4B6E9E9D"/>
    <w:rsid w:val="4BA9B057"/>
    <w:rsid w:val="4BF9BFB5"/>
    <w:rsid w:val="4C20EE0A"/>
    <w:rsid w:val="4D5135FC"/>
    <w:rsid w:val="4D92C870"/>
    <w:rsid w:val="4DBCBE6B"/>
    <w:rsid w:val="4DBF1D43"/>
    <w:rsid w:val="4E0A6A3D"/>
    <w:rsid w:val="4E43EFE3"/>
    <w:rsid w:val="4E577B5C"/>
    <w:rsid w:val="4F1E22AD"/>
    <w:rsid w:val="4F6FA6D3"/>
    <w:rsid w:val="4F989E2D"/>
    <w:rsid w:val="4FBFAED8"/>
    <w:rsid w:val="4FD7A642"/>
    <w:rsid w:val="50F62AC8"/>
    <w:rsid w:val="511B6EFC"/>
    <w:rsid w:val="515C0E0B"/>
    <w:rsid w:val="517B3525"/>
    <w:rsid w:val="51B34ADC"/>
    <w:rsid w:val="51CA0938"/>
    <w:rsid w:val="51E474FF"/>
    <w:rsid w:val="5205AF1F"/>
    <w:rsid w:val="520EFA39"/>
    <w:rsid w:val="523C1117"/>
    <w:rsid w:val="52DDA284"/>
    <w:rsid w:val="52E74B76"/>
    <w:rsid w:val="531E9947"/>
    <w:rsid w:val="539028A1"/>
    <w:rsid w:val="53CA94A7"/>
    <w:rsid w:val="53EFEB88"/>
    <w:rsid w:val="54265425"/>
    <w:rsid w:val="54395B6D"/>
    <w:rsid w:val="546777EA"/>
    <w:rsid w:val="547F3B67"/>
    <w:rsid w:val="54AA8647"/>
    <w:rsid w:val="55484B9A"/>
    <w:rsid w:val="55AC9DA4"/>
    <w:rsid w:val="564438DA"/>
    <w:rsid w:val="5656125B"/>
    <w:rsid w:val="575C89EE"/>
    <w:rsid w:val="576B5449"/>
    <w:rsid w:val="5777FC94"/>
    <w:rsid w:val="579414B9"/>
    <w:rsid w:val="57A821B8"/>
    <w:rsid w:val="580149F1"/>
    <w:rsid w:val="581CA148"/>
    <w:rsid w:val="5876B12E"/>
    <w:rsid w:val="588CC688"/>
    <w:rsid w:val="59446B1E"/>
    <w:rsid w:val="59524D0D"/>
    <w:rsid w:val="599C8C4A"/>
    <w:rsid w:val="5B140375"/>
    <w:rsid w:val="5B3D2792"/>
    <w:rsid w:val="5B4031C6"/>
    <w:rsid w:val="5B8DA9CE"/>
    <w:rsid w:val="5BD1D939"/>
    <w:rsid w:val="5C9C8633"/>
    <w:rsid w:val="5CE42E9E"/>
    <w:rsid w:val="5D432026"/>
    <w:rsid w:val="5D9FE8E2"/>
    <w:rsid w:val="5DB14D1A"/>
    <w:rsid w:val="5DCA5715"/>
    <w:rsid w:val="5E2A5D42"/>
    <w:rsid w:val="5ED618A1"/>
    <w:rsid w:val="5ED96819"/>
    <w:rsid w:val="5F0398DB"/>
    <w:rsid w:val="5F766B3D"/>
    <w:rsid w:val="5FA3F580"/>
    <w:rsid w:val="5FB568D0"/>
    <w:rsid w:val="5FC1EE0E"/>
    <w:rsid w:val="5FC79A45"/>
    <w:rsid w:val="60046E3F"/>
    <w:rsid w:val="60E9D9DA"/>
    <w:rsid w:val="60F3421E"/>
    <w:rsid w:val="61480654"/>
    <w:rsid w:val="61AB5DFD"/>
    <w:rsid w:val="61AF4136"/>
    <w:rsid w:val="62766058"/>
    <w:rsid w:val="63028C7A"/>
    <w:rsid w:val="6337977A"/>
    <w:rsid w:val="637C23F6"/>
    <w:rsid w:val="63A989C4"/>
    <w:rsid w:val="63BD575D"/>
    <w:rsid w:val="63D77BA7"/>
    <w:rsid w:val="63F605D0"/>
    <w:rsid w:val="641FAF92"/>
    <w:rsid w:val="6485F18B"/>
    <w:rsid w:val="651EDFBA"/>
    <w:rsid w:val="65311A32"/>
    <w:rsid w:val="65408F74"/>
    <w:rsid w:val="65B77B40"/>
    <w:rsid w:val="6617CAC7"/>
    <w:rsid w:val="668AD09C"/>
    <w:rsid w:val="66B96785"/>
    <w:rsid w:val="6750703E"/>
    <w:rsid w:val="67A1C29A"/>
    <w:rsid w:val="6836A064"/>
    <w:rsid w:val="6876EF9D"/>
    <w:rsid w:val="68B5BB9A"/>
    <w:rsid w:val="68C38DAB"/>
    <w:rsid w:val="69288466"/>
    <w:rsid w:val="693C26DF"/>
    <w:rsid w:val="695B6857"/>
    <w:rsid w:val="69A958E1"/>
    <w:rsid w:val="69B53F58"/>
    <w:rsid w:val="69FEF643"/>
    <w:rsid w:val="6A40FBA6"/>
    <w:rsid w:val="6AA9EF14"/>
    <w:rsid w:val="6B8C1A90"/>
    <w:rsid w:val="6C23F260"/>
    <w:rsid w:val="6CB898C4"/>
    <w:rsid w:val="6D506C0A"/>
    <w:rsid w:val="6E78F31B"/>
    <w:rsid w:val="6E7A5F4C"/>
    <w:rsid w:val="6E9590DF"/>
    <w:rsid w:val="6ED88EF6"/>
    <w:rsid w:val="6F15361E"/>
    <w:rsid w:val="6F4D7891"/>
    <w:rsid w:val="6F6E7F0E"/>
    <w:rsid w:val="6F87E8E4"/>
    <w:rsid w:val="6FC399A8"/>
    <w:rsid w:val="7039DB86"/>
    <w:rsid w:val="70A98C15"/>
    <w:rsid w:val="71AFA196"/>
    <w:rsid w:val="7219CD02"/>
    <w:rsid w:val="72A66DCF"/>
    <w:rsid w:val="7348027F"/>
    <w:rsid w:val="7380031F"/>
    <w:rsid w:val="7388B7CA"/>
    <w:rsid w:val="73E94FD2"/>
    <w:rsid w:val="74C65C5B"/>
    <w:rsid w:val="74F2F9DC"/>
    <w:rsid w:val="7511B88E"/>
    <w:rsid w:val="752A4E14"/>
    <w:rsid w:val="75958F3F"/>
    <w:rsid w:val="76361885"/>
    <w:rsid w:val="76450713"/>
    <w:rsid w:val="769422E0"/>
    <w:rsid w:val="76E30E5D"/>
    <w:rsid w:val="77106098"/>
    <w:rsid w:val="77D18134"/>
    <w:rsid w:val="77FCD8E0"/>
    <w:rsid w:val="780876F1"/>
    <w:rsid w:val="7861F7BB"/>
    <w:rsid w:val="7865B661"/>
    <w:rsid w:val="7865E5B8"/>
    <w:rsid w:val="78727061"/>
    <w:rsid w:val="78844253"/>
    <w:rsid w:val="78F60E88"/>
    <w:rsid w:val="79044689"/>
    <w:rsid w:val="79AAB10F"/>
    <w:rsid w:val="79E2EAC0"/>
    <w:rsid w:val="7A130B3A"/>
    <w:rsid w:val="7A154FFE"/>
    <w:rsid w:val="7A5BEC94"/>
    <w:rsid w:val="7A6356D1"/>
    <w:rsid w:val="7B50A11F"/>
    <w:rsid w:val="7B6400CD"/>
    <w:rsid w:val="7B82D955"/>
    <w:rsid w:val="7BE64A21"/>
    <w:rsid w:val="7C32F032"/>
    <w:rsid w:val="7C4E28D3"/>
    <w:rsid w:val="7C878471"/>
    <w:rsid w:val="7D02B002"/>
    <w:rsid w:val="7D307FCC"/>
    <w:rsid w:val="7D42DA77"/>
    <w:rsid w:val="7D5E7C2A"/>
    <w:rsid w:val="7D84B566"/>
    <w:rsid w:val="7E4B223F"/>
    <w:rsid w:val="7E88CBCA"/>
    <w:rsid w:val="7EBB22E0"/>
    <w:rsid w:val="7EE54912"/>
    <w:rsid w:val="7FFFA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0549EDB"/>
  <w15:docId w15:val="{326C85FC-DC24-4FF3-A051-49C4EF27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D57418"/>
    <w:pPr>
      <w:keepNext/>
      <w:widowControl/>
      <w:numPr>
        <w:numId w:val="17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F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36EE"/>
    <w:pPr>
      <w:keepNext/>
      <w:widowControl/>
      <w:tabs>
        <w:tab w:val="num" w:pos="1134"/>
      </w:tabs>
      <w:autoSpaceDE/>
      <w:autoSpaceDN/>
      <w:spacing w:before="480" w:after="120"/>
      <w:ind w:left="720" w:hanging="7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Normal"/>
    <w:link w:val="Heading7Char"/>
    <w:qFormat/>
    <w:rsid w:val="00FF36EE"/>
    <w:pPr>
      <w:numPr>
        <w:numId w:val="0"/>
      </w:numPr>
      <w:tabs>
        <w:tab w:val="num" w:pos="1296"/>
      </w:tabs>
      <w:spacing w:after="60"/>
      <w:ind w:left="1296" w:hanging="1296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FF36EE"/>
    <w:pPr>
      <w:keepNext/>
      <w:widowControl/>
      <w:tabs>
        <w:tab w:val="left" w:pos="851"/>
        <w:tab w:val="left" w:pos="1134"/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aliases w:val="HEading 2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uiPriority w:val="1"/>
    <w:qFormat/>
    <w:rsid w:val="00292519"/>
    <w:pPr>
      <w:spacing w:before="120" w:after="120"/>
    </w:pPr>
    <w:rPr>
      <w:rFonts w:asciiTheme="minorHAnsi" w:hAnsiTheme="minorHAnsi" w:cs="Calibri Light"/>
      <w:color w:val="262626"/>
      <w:spacing w:val="6"/>
      <w:sz w:val="24"/>
      <w:szCs w:val="24"/>
    </w:rPr>
  </w:style>
  <w:style w:type="character" w:customStyle="1" w:styleId="Style3Char">
    <w:name w:val="Style3 Char"/>
    <w:basedOn w:val="DefaultParagraphFont"/>
    <w:link w:val="Style3"/>
    <w:uiPriority w:val="1"/>
    <w:rsid w:val="00292519"/>
    <w:rPr>
      <w:rFonts w:eastAsia="Calibri" w:cs="Calibri Light"/>
      <w:color w:val="262626"/>
      <w:spacing w:val="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5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94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94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20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20C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HEading 2 Char"/>
    <w:link w:val="ListParagraph"/>
    <w:uiPriority w:val="34"/>
    <w:rsid w:val="00CD7AA2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823FC"/>
    <w:pPr>
      <w:widowControl/>
      <w:autoSpaceDE/>
      <w:autoSpaceDN/>
      <w:spacing w:before="100" w:beforeAutospacing="1" w:after="100" w:afterAutospacing="1"/>
    </w:pPr>
    <w:rPr>
      <w:rFonts w:eastAsiaTheme="minorHAnsi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D57418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FF36EE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FF36EE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FF36EE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E974C2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209105\NHS%20Wales\DHCW%20Governance%20Team%20-%20General%20(1)\10.%20DHCW%20Templates\TEM-DHCW-minutes-decisions-actions%20V2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DAA691B-D790-454A-B075-691A972A7559}">
    <t:Anchor>
      <t:Comment id="615926566"/>
    </t:Anchor>
    <t:History>
      <t:Event id="{09784018-F7AE-40A5-8B87-7119E177C18D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Create/>
      </t:Event>
      <t:Event id="{9F00F602-226C-4525-9917-1B280ACC780B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Assign userId="S::sophie.fuller@wales.nhs.uk::8e732ab6-c9ac-431e-b851-b2df9af8916d" userProvider="AD" userName="Sophie Fuller (DHCW - Professional Development)"/>
      </t:Event>
      <t:Event id="{0CEA21DF-3CD4-40B4-B9AE-1CEF46A0352E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SetTitle title="@Sophie Fuller (DHCW - Professional Development) it's about 31 mins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144b3e0-0191-494c-afa7-483e101b7c12" xsi:nil="true"/>
    <lcf76f155ced4ddcb4097134ff3c332f xmlns="4144b3e0-0191-494c-afa7-483e101b7c12">
      <Terms xmlns="http://schemas.microsoft.com/office/infopath/2007/PartnerControls"/>
    </lcf76f155ced4ddcb4097134ff3c332f>
    <TaxCatchAll xmlns="9cb379ee-fdc7-462a-8c76-8dedc2c0dc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6" ma:contentTypeDescription="Create a new document." ma:contentTypeScope="" ma:versionID="a0da45a52d4dfe67497d1a5c3af04abd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662dc0761d7b6faed1e4c4a7a5ea7b95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customXml/itemProps3.xml><?xml version="1.0" encoding="utf-8"?>
<ds:datastoreItem xmlns:ds="http://schemas.openxmlformats.org/officeDocument/2006/customXml" ds:itemID="{E47520CB-F9FE-4DD4-A55B-C500F83B1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4b3e0-0191-494c-afa7-483e101b7c12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TEM-DHCW-minutes-decisions-actions V2.dotx</Template>
  <TotalTime>3</TotalTime>
  <Pages>3</Pages>
  <Words>489</Words>
  <Characters>2793</Characters>
  <Application>Microsoft Office Word</Application>
  <DocSecurity>0</DocSecurity>
  <Lines>23</Lines>
  <Paragraphs>6</Paragraphs>
  <ScaleCrop>false</ScaleCrop>
  <Company>NHS Wales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DHCW Meeting-Minutes</dc:title>
  <dc:subject/>
  <dc:creator>Sophie Fuller</dc:creator>
  <cp:keywords/>
  <cp:lastModifiedBy>Laura Tolley (DHCW - Corporate Governance)</cp:lastModifiedBy>
  <cp:revision>6</cp:revision>
  <dcterms:created xsi:type="dcterms:W3CDTF">2023-09-12T21:21:00Z</dcterms:created>
  <dcterms:modified xsi:type="dcterms:W3CDTF">2023-09-29T15:25:00Z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0x01010098CD5CCFE25F5442B945768C1B363F99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