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30BFF6A4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DHCW SHA Board Meeting – </w:t>
                            </w:r>
                            <w:proofErr w:type="gramStart"/>
                            <w:r w:rsidR="00A70B4B"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PRIVATE </w:t>
                            </w: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 –</w:t>
                            </w:r>
                            <w:proofErr w:type="gramEnd"/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 Unconfirmed minutes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0;margin-top:.4pt;width:325.5pt;height:23.1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" filled="f" stroked="f">
                <v:textbox>
                  <w:txbxContent>
                    <w:p w14:paraId="5CD26641" w14:textId="30BFF6A4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</w:rPr>
                        <w:t xml:space="preserve">DHCW SHA Board Meeting – </w:t>
                      </w:r>
                      <w:proofErr w:type="gramStart"/>
                      <w:r w:rsidR="00A70B4B">
                        <w:rPr>
                          <w:b/>
                          <w:color w:val="002060"/>
                          <w:sz w:val="24"/>
                        </w:rPr>
                        <w:t xml:space="preserve">PRIVATE </w:t>
                      </w:r>
                      <w:r>
                        <w:rPr>
                          <w:b/>
                          <w:color w:val="002060"/>
                          <w:sz w:val="24"/>
                        </w:rPr>
                        <w:t xml:space="preserve"> –</w:t>
                      </w:r>
                      <w:proofErr w:type="gramEnd"/>
                      <w:r>
                        <w:rPr>
                          <w:b/>
                          <w:color w:val="002060"/>
                          <w:sz w:val="24"/>
                        </w:rPr>
                        <w:t xml:space="preserve"> Unconfirmed minutes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74BDB3ED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Minutes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 of the meeting of Digital Health and Care Wales (DHCW) Special Health Authority Board (SHA) held on Thursday </w:t>
                            </w:r>
                            <w:r w:rsidR="00E50C3B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2</w:t>
                            </w:r>
                            <w:r w:rsidR="001A51C0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6 January 2023 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as a virtual meeting </w:t>
                            </w:r>
                            <w:r w:rsidR="00A70B4B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via MS Teams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74BDB3ED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Minutes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 of the meeting of Digital Health and Care Wales (DHCW) Special Health Authority Board (SHA) held on Thursday </w:t>
                      </w:r>
                      <w:r w:rsidR="00E50C3B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2</w:t>
                      </w:r>
                      <w:r w:rsidR="001A51C0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6 January 2023 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as a virtual meeting </w:t>
                      </w:r>
                      <w:r w:rsidR="00A70B4B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via MS Teams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6A854E20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hAnsi="Calibri Light" w:cs="Calibri Light"/>
          <w:noProof/>
          <w:sz w:val="24"/>
          <w:szCs w:val="24"/>
          <w:lang w:val="en-GB" w:eastAsia="en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D0270">
        <w:rPr>
          <w:rFonts w:ascii="Calibri Light" w:hAnsi="Calibri Light" w:cs="Calibri Light"/>
          <w:color w:val="383838"/>
          <w:spacing w:val="4"/>
          <w:sz w:val="24"/>
          <w:szCs w:val="24"/>
        </w:rPr>
        <w:t>14:</w:t>
      </w:r>
      <w:r w:rsidR="00EC7916">
        <w:rPr>
          <w:rFonts w:ascii="Calibri Light" w:hAnsi="Calibri Light" w:cs="Calibri Light"/>
          <w:color w:val="383838"/>
          <w:spacing w:val="4"/>
          <w:sz w:val="24"/>
          <w:szCs w:val="24"/>
        </w:rPr>
        <w:t>0</w:t>
      </w:r>
      <w:r w:rsidR="005D0270">
        <w:rPr>
          <w:rFonts w:ascii="Calibri Light" w:hAnsi="Calibri Light" w:cs="Calibri Light"/>
          <w:color w:val="383838"/>
          <w:spacing w:val="4"/>
          <w:sz w:val="24"/>
          <w:szCs w:val="24"/>
        </w:rPr>
        <w:t xml:space="preserve">0 – </w:t>
      </w:r>
      <w:r w:rsidR="00EC7916">
        <w:rPr>
          <w:rFonts w:ascii="Calibri Light" w:hAnsi="Calibri Light" w:cs="Calibri Light"/>
          <w:color w:val="383838"/>
          <w:spacing w:val="4"/>
          <w:sz w:val="24"/>
          <w:szCs w:val="24"/>
        </w:rPr>
        <w:t>16:00</w:t>
      </w:r>
      <w:r w:rsidRPr="00B521CC">
        <w:rPr>
          <w:rFonts w:ascii="Calibri Light" w:hAnsi="Calibri Light" w:cs="Calibri Light"/>
          <w:color w:val="383838"/>
          <w:spacing w:val="5"/>
          <w:sz w:val="24"/>
          <w:szCs w:val="24"/>
        </w:rPr>
        <w:tab/>
      </w:r>
      <w:r w:rsidR="001A51C0">
        <w:rPr>
          <w:rFonts w:ascii="Calibri Light" w:hAnsi="Calibri Light" w:cs="Calibri Light"/>
          <w:color w:val="383838"/>
          <w:spacing w:val="4"/>
          <w:sz w:val="24"/>
          <w:szCs w:val="24"/>
        </w:rPr>
        <w:t>26 January 2023</w:t>
      </w:r>
      <w:r w:rsidRPr="00B521CC">
        <w:rPr>
          <w:rFonts w:ascii="Calibri Light" w:hAnsi="Calibri Light" w:cs="Calibri Light"/>
          <w:color w:val="383838"/>
          <w:spacing w:val="4"/>
          <w:sz w:val="24"/>
          <w:szCs w:val="24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67"/>
        <w:gridCol w:w="788"/>
        <w:gridCol w:w="5629"/>
        <w:gridCol w:w="1984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Members Present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Chair of the Board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2325EF" w:rsidRPr="00B521C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Vice Chair of the Board</w:t>
            </w:r>
          </w:p>
        </w:tc>
        <w:tc>
          <w:tcPr>
            <w:tcW w:w="1984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703FF" w:rsidRPr="00B521CC" w14:paraId="152DBDF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B8BB49C" w14:textId="776EC964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Marilyn Bryan-Jones</w:t>
            </w:r>
          </w:p>
        </w:tc>
        <w:tc>
          <w:tcPr>
            <w:tcW w:w="788" w:type="dxa"/>
          </w:tcPr>
          <w:p w14:paraId="199C9945" w14:textId="3D62F900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MBJ</w:t>
            </w:r>
          </w:p>
        </w:tc>
        <w:tc>
          <w:tcPr>
            <w:tcW w:w="5629" w:type="dxa"/>
            <w:shd w:val="clear" w:color="auto" w:fill="auto"/>
          </w:tcPr>
          <w:p w14:paraId="27B0A251" w14:textId="1C8CCB8D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  <w:r w:rsidR="00BB5DF3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</w:p>
        </w:tc>
        <w:tc>
          <w:tcPr>
            <w:tcW w:w="1984" w:type="dxa"/>
          </w:tcPr>
          <w:p w14:paraId="3E4FC462" w14:textId="4B710731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34063B" w:rsidRPr="00B521CC" w14:paraId="72D6165A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8C53166" w14:textId="7359F327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Ifan Evans</w:t>
            </w:r>
          </w:p>
        </w:tc>
        <w:tc>
          <w:tcPr>
            <w:tcW w:w="788" w:type="dxa"/>
          </w:tcPr>
          <w:p w14:paraId="0004E02A" w14:textId="7391D9DD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56185105" w14:textId="5F51867F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Executive Director of Strategy </w:t>
            </w:r>
          </w:p>
        </w:tc>
        <w:tc>
          <w:tcPr>
            <w:tcW w:w="1984" w:type="dxa"/>
          </w:tcPr>
          <w:p w14:paraId="7DE91BA2" w14:textId="135932F8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2849F5" w:rsidRPr="00B521CC" w14:paraId="152159D2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28609D4C" w14:textId="2172AC60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Andrew Fletcher</w:t>
            </w:r>
          </w:p>
        </w:tc>
        <w:tc>
          <w:tcPr>
            <w:tcW w:w="788" w:type="dxa"/>
          </w:tcPr>
          <w:p w14:paraId="1D7F252F" w14:textId="3A4B6C15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AF</w:t>
            </w:r>
          </w:p>
        </w:tc>
        <w:tc>
          <w:tcPr>
            <w:tcW w:w="5629" w:type="dxa"/>
            <w:shd w:val="clear" w:color="auto" w:fill="auto"/>
          </w:tcPr>
          <w:p w14:paraId="31C234DF" w14:textId="1B1A542D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Associate Board Member – Trade Union</w:t>
            </w:r>
          </w:p>
        </w:tc>
        <w:tc>
          <w:tcPr>
            <w:tcW w:w="1984" w:type="dxa"/>
          </w:tcPr>
          <w:p w14:paraId="02731CB7" w14:textId="415C43AB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A12210" w:rsidRPr="00B521C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>
              <w:rPr>
                <w:rFonts w:ascii="Calibri Light" w:hAnsi="Calibri Light" w:cs="Calibri Light"/>
                <w:color w:val="auto"/>
                <w:szCs w:val="24"/>
              </w:rPr>
              <w:t>RoG</w:t>
            </w:r>
            <w:proofErr w:type="spellEnd"/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10B2946F" w14:textId="01F2F6BF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8E7130" w:rsidRPr="00B521C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Executive Medical Director</w:t>
            </w:r>
          </w:p>
        </w:tc>
        <w:tc>
          <w:tcPr>
            <w:tcW w:w="1984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BB5DF3" w:rsidRPr="00B521CC" w14:paraId="1B023BFE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64F34DDE" w14:textId="15EFACBD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Sam Lloyd</w:t>
            </w:r>
          </w:p>
        </w:tc>
        <w:tc>
          <w:tcPr>
            <w:tcW w:w="788" w:type="dxa"/>
          </w:tcPr>
          <w:p w14:paraId="64FF3C0D" w14:textId="0F2CA8B5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SL</w:t>
            </w:r>
          </w:p>
        </w:tc>
        <w:tc>
          <w:tcPr>
            <w:tcW w:w="5629" w:type="dxa"/>
            <w:shd w:val="clear" w:color="auto" w:fill="auto"/>
          </w:tcPr>
          <w:p w14:paraId="2EAFA8F9" w14:textId="47F758C4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Executive Director of Operations </w:t>
            </w:r>
          </w:p>
        </w:tc>
        <w:tc>
          <w:tcPr>
            <w:tcW w:w="1984" w:type="dxa"/>
          </w:tcPr>
          <w:p w14:paraId="23F221AA" w14:textId="5833EBEA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B6244" w:rsidRPr="00B521CC" w14:paraId="77F8E0B9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229D9BB4" w14:textId="42CD6FAC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Claire Osmundsen-Little</w:t>
            </w:r>
          </w:p>
        </w:tc>
        <w:tc>
          <w:tcPr>
            <w:tcW w:w="788" w:type="dxa"/>
          </w:tcPr>
          <w:p w14:paraId="136B1139" w14:textId="5E41E1A4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0D808077" w14:textId="207A2759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Executive Director of Finance</w:t>
            </w:r>
          </w:p>
        </w:tc>
        <w:tc>
          <w:tcPr>
            <w:tcW w:w="1984" w:type="dxa"/>
          </w:tcPr>
          <w:p w14:paraId="15CD1705" w14:textId="094441D9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B6244" w:rsidRPr="00B521CC" w14:paraId="318E2EE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3A2CF72" w14:textId="3556B978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Alistair Klaas Neill </w:t>
            </w:r>
          </w:p>
        </w:tc>
        <w:tc>
          <w:tcPr>
            <w:tcW w:w="788" w:type="dxa"/>
          </w:tcPr>
          <w:p w14:paraId="27FD2E18" w14:textId="646DD51A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AKN</w:t>
            </w:r>
          </w:p>
        </w:tc>
        <w:tc>
          <w:tcPr>
            <w:tcW w:w="5629" w:type="dxa"/>
            <w:shd w:val="clear" w:color="auto" w:fill="auto"/>
          </w:tcPr>
          <w:p w14:paraId="36DE14DA" w14:textId="477733AE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00D2C9A3" w14:textId="0120587C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B6244" w:rsidRPr="00B521C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David Selway</w:t>
            </w:r>
          </w:p>
        </w:tc>
        <w:tc>
          <w:tcPr>
            <w:tcW w:w="788" w:type="dxa"/>
          </w:tcPr>
          <w:p w14:paraId="15D30805" w14:textId="041E8474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1A77EF06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984" w:type="dxa"/>
          </w:tcPr>
          <w:p w14:paraId="017C9EA0" w14:textId="00A2E9B6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B6244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Chief Executive Officer</w:t>
            </w:r>
          </w:p>
        </w:tc>
        <w:tc>
          <w:tcPr>
            <w:tcW w:w="1984" w:type="dxa"/>
          </w:tcPr>
          <w:p w14:paraId="3D36AAA4" w14:textId="04ECA1E5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B6244" w:rsidRPr="00B521CC" w14:paraId="49FCCADF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C0A016" w14:textId="6A8EAF2B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Marian Wyn Jones</w:t>
            </w:r>
          </w:p>
        </w:tc>
        <w:tc>
          <w:tcPr>
            <w:tcW w:w="788" w:type="dxa"/>
          </w:tcPr>
          <w:p w14:paraId="5B637E08" w14:textId="7EE30066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44CA3BB7" w14:textId="05CD32E0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984" w:type="dxa"/>
          </w:tcPr>
          <w:p w14:paraId="1D61BF83" w14:textId="5ED5B611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90"/>
        <w:gridCol w:w="788"/>
        <w:gridCol w:w="5606"/>
        <w:gridCol w:w="1984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 Attendance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Board Secretary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5D0270" w:rsidRPr="00B521CC" w14:paraId="60F690A6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2AFC7CE1" w14:textId="468DABB0" w:rsidR="005D0270" w:rsidRDefault="005D0270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hAnsi="Calibri Light" w:cs="Calibri Light"/>
                <w:color w:val="000000" w:themeColor="text1"/>
                <w:szCs w:val="24"/>
              </w:rPr>
              <w:t>Jamie Graham</w:t>
            </w:r>
          </w:p>
        </w:tc>
        <w:tc>
          <w:tcPr>
            <w:tcW w:w="788" w:type="dxa"/>
          </w:tcPr>
          <w:p w14:paraId="334F8C45" w14:textId="5C381D84" w:rsidR="005D0270" w:rsidRDefault="005D0270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hAnsi="Calibri Light" w:cs="Calibri Light"/>
                <w:color w:val="000000" w:themeColor="text1"/>
                <w:szCs w:val="24"/>
              </w:rPr>
              <w:t>JG</w:t>
            </w:r>
          </w:p>
        </w:tc>
        <w:tc>
          <w:tcPr>
            <w:tcW w:w="5606" w:type="dxa"/>
            <w:shd w:val="clear" w:color="auto" w:fill="auto"/>
          </w:tcPr>
          <w:p w14:paraId="0DC50651" w14:textId="07FE7E20" w:rsidR="005D0270" w:rsidRDefault="005D027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Assistant Director, Cyber Security </w:t>
            </w:r>
            <w:r w:rsidR="007A1959">
              <w:rPr>
                <w:rFonts w:ascii="Calibri Light" w:hAnsi="Calibri Light" w:cs="Calibri Light"/>
                <w:color w:val="auto"/>
                <w:szCs w:val="24"/>
              </w:rPr>
              <w:t>(For item 3.1 only)</w:t>
            </w:r>
          </w:p>
        </w:tc>
        <w:tc>
          <w:tcPr>
            <w:tcW w:w="1984" w:type="dxa"/>
          </w:tcPr>
          <w:p w14:paraId="5A8FFD55" w14:textId="69177241" w:rsidR="005D0270" w:rsidRDefault="005D027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E62154" w:rsidRPr="00B521CC" w14:paraId="1501810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6206E77" w14:textId="3454C43F" w:rsidR="00E62154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hAnsi="Calibri Light" w:cs="Calibri Light"/>
                <w:color w:val="000000" w:themeColor="text1"/>
                <w:szCs w:val="24"/>
              </w:rPr>
              <w:t>Sam Hall</w:t>
            </w:r>
          </w:p>
        </w:tc>
        <w:tc>
          <w:tcPr>
            <w:tcW w:w="788" w:type="dxa"/>
          </w:tcPr>
          <w:p w14:paraId="553ACD01" w14:textId="25AE0EB5" w:rsidR="00E62154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hAnsi="Calibri Light" w:cs="Calibri Light"/>
                <w:color w:val="000000" w:themeColor="text1"/>
                <w:szCs w:val="24"/>
              </w:rPr>
              <w:t>SH</w:t>
            </w:r>
          </w:p>
        </w:tc>
        <w:tc>
          <w:tcPr>
            <w:tcW w:w="5606" w:type="dxa"/>
            <w:shd w:val="clear" w:color="auto" w:fill="auto"/>
          </w:tcPr>
          <w:p w14:paraId="4BD79048" w14:textId="0E5A8A78" w:rsidR="00E62154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Director of Primary, Community and Mental Health 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lastRenderedPageBreak/>
              <w:t>Digital Services</w:t>
            </w:r>
          </w:p>
        </w:tc>
        <w:tc>
          <w:tcPr>
            <w:tcW w:w="1984" w:type="dxa"/>
          </w:tcPr>
          <w:p w14:paraId="27C6E9BB" w14:textId="34248C2B" w:rsidR="00E62154" w:rsidRPr="00543068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lastRenderedPageBreak/>
              <w:t>DHCW</w:t>
            </w:r>
          </w:p>
        </w:tc>
      </w:tr>
      <w:tr w:rsidR="005D0270" w:rsidRPr="00B521CC" w14:paraId="5FA6DF6C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140B4B8D" w14:textId="6A1FA46A" w:rsidR="005D0270" w:rsidRDefault="005D027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Carwyn Lloyd-Jones</w:t>
            </w:r>
          </w:p>
        </w:tc>
        <w:tc>
          <w:tcPr>
            <w:tcW w:w="788" w:type="dxa"/>
          </w:tcPr>
          <w:p w14:paraId="105E1726" w14:textId="15677A47" w:rsidR="005D0270" w:rsidRDefault="005D027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CLJ</w:t>
            </w:r>
          </w:p>
        </w:tc>
        <w:tc>
          <w:tcPr>
            <w:tcW w:w="5606" w:type="dxa"/>
            <w:shd w:val="clear" w:color="auto" w:fill="auto"/>
          </w:tcPr>
          <w:p w14:paraId="04AAC5C1" w14:textId="4BBC4746" w:rsidR="005D0270" w:rsidRDefault="005D027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Director of ICT</w:t>
            </w:r>
            <w:r w:rsidR="007A1959">
              <w:rPr>
                <w:rFonts w:ascii="Calibri Light" w:hAnsi="Calibri Light" w:cs="Calibri Light"/>
                <w:color w:val="auto"/>
                <w:szCs w:val="24"/>
              </w:rPr>
              <w:t xml:space="preserve"> (For item 3.1 only)</w:t>
            </w:r>
          </w:p>
        </w:tc>
        <w:tc>
          <w:tcPr>
            <w:tcW w:w="1984" w:type="dxa"/>
          </w:tcPr>
          <w:p w14:paraId="26713264" w14:textId="352C20EE" w:rsidR="005D0270" w:rsidRDefault="005D027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7A1959" w:rsidRPr="00B521CC" w14:paraId="301A618D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12E3D03" w14:textId="4DAE2201" w:rsidR="007A1959" w:rsidRDefault="007A195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Michelle Sell</w:t>
            </w:r>
          </w:p>
        </w:tc>
        <w:tc>
          <w:tcPr>
            <w:tcW w:w="788" w:type="dxa"/>
          </w:tcPr>
          <w:p w14:paraId="15E79B05" w14:textId="4A2CD5B2" w:rsidR="007A1959" w:rsidRDefault="007A195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MS</w:t>
            </w:r>
          </w:p>
        </w:tc>
        <w:tc>
          <w:tcPr>
            <w:tcW w:w="5606" w:type="dxa"/>
            <w:shd w:val="clear" w:color="auto" w:fill="auto"/>
          </w:tcPr>
          <w:p w14:paraId="7132DD43" w14:textId="174AF17F" w:rsidR="007A1959" w:rsidRDefault="007A195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Director of Planning and Performance / Chief Commercial Officer (for item 4.1</w:t>
            </w:r>
            <w:r w:rsidR="009C3996">
              <w:rPr>
                <w:rFonts w:ascii="Calibri Light" w:hAnsi="Calibri Light" w:cs="Calibri Light"/>
                <w:color w:val="auto"/>
                <w:szCs w:val="24"/>
              </w:rPr>
              <w:t xml:space="preserve"> only)</w:t>
            </w:r>
          </w:p>
        </w:tc>
        <w:tc>
          <w:tcPr>
            <w:tcW w:w="1984" w:type="dxa"/>
          </w:tcPr>
          <w:p w14:paraId="475F5A5C" w14:textId="5F5A5B9A" w:rsidR="007A1959" w:rsidRDefault="007A195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824E9D" w:rsidRPr="00B521C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824E9D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Director of People &amp; Organisational Development</w:t>
            </w:r>
          </w:p>
        </w:tc>
        <w:tc>
          <w:tcPr>
            <w:tcW w:w="1984" w:type="dxa"/>
          </w:tcPr>
          <w:p w14:paraId="1BD5ABDD" w14:textId="3D6BD6A0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E50C3B" w:rsidRPr="00B521CC" w14:paraId="173A1420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754FE77" w14:textId="5DB389FA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Laura Tolley </w:t>
            </w:r>
          </w:p>
        </w:tc>
        <w:tc>
          <w:tcPr>
            <w:tcW w:w="788" w:type="dxa"/>
          </w:tcPr>
          <w:p w14:paraId="22B2EEDA" w14:textId="4A547B76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LT</w:t>
            </w:r>
          </w:p>
        </w:tc>
        <w:tc>
          <w:tcPr>
            <w:tcW w:w="5606" w:type="dxa"/>
            <w:shd w:val="clear" w:color="auto" w:fill="auto"/>
          </w:tcPr>
          <w:p w14:paraId="4581EFF2" w14:textId="09489083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Corporate Governance Manager (Secretariat) </w:t>
            </w:r>
          </w:p>
        </w:tc>
        <w:tc>
          <w:tcPr>
            <w:tcW w:w="1984" w:type="dxa"/>
          </w:tcPr>
          <w:p w14:paraId="24DEED15" w14:textId="5DBB34E5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B521C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Apologies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3261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A12210" w:rsidRPr="00B521CC" w14:paraId="13B98A29" w14:textId="77777777" w:rsidTr="00B36A87">
        <w:trPr>
          <w:trHeight w:val="541"/>
        </w:trPr>
        <w:tc>
          <w:tcPr>
            <w:tcW w:w="10627" w:type="dxa"/>
            <w:gridSpan w:val="3"/>
            <w:shd w:val="clear" w:color="auto" w:fill="auto"/>
          </w:tcPr>
          <w:p w14:paraId="5AC35C52" w14:textId="165BCDF2" w:rsidR="00A12210" w:rsidRPr="00403B67" w:rsidRDefault="00A12210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There were no apologies for absence. 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Acronyms</w:t>
            </w:r>
          </w:p>
        </w:tc>
      </w:tr>
      <w:tr w:rsidR="00D25A7B" w:rsidRPr="00B521C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Digital Health and Care Wales</w:t>
            </w:r>
          </w:p>
        </w:tc>
        <w:tc>
          <w:tcPr>
            <w:tcW w:w="1133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Special Health Authority</w:t>
            </w:r>
          </w:p>
        </w:tc>
      </w:tr>
      <w:tr w:rsidR="005E5B2A" w:rsidRPr="00B521C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Chief Executive Officer</w:t>
            </w:r>
          </w:p>
        </w:tc>
        <w:tc>
          <w:tcPr>
            <w:tcW w:w="1133" w:type="dxa"/>
          </w:tcPr>
          <w:p w14:paraId="41774740" w14:textId="46B8A80A" w:rsidR="005E5B2A" w:rsidRPr="00B521CC" w:rsidRDefault="00C927B2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LINC</w:t>
            </w:r>
          </w:p>
        </w:tc>
        <w:tc>
          <w:tcPr>
            <w:tcW w:w="4061" w:type="dxa"/>
          </w:tcPr>
          <w:p w14:paraId="17F54BC0" w14:textId="42606726" w:rsidR="005E5B2A" w:rsidRPr="00B521CC" w:rsidRDefault="00854BB1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Laboratory Information Network Cymru </w:t>
            </w:r>
          </w:p>
        </w:tc>
      </w:tr>
      <w:tr w:rsidR="005E5B2A" w:rsidRPr="00B521CC" w14:paraId="5E7CBCE8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B39B822" w14:textId="041CFAAF" w:rsidR="005E5B2A" w:rsidRPr="00B521CC" w:rsidRDefault="00C927B2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RISP</w:t>
            </w:r>
          </w:p>
        </w:tc>
        <w:tc>
          <w:tcPr>
            <w:tcW w:w="4340" w:type="dxa"/>
            <w:shd w:val="clear" w:color="auto" w:fill="auto"/>
          </w:tcPr>
          <w:p w14:paraId="2059EC5C" w14:textId="70EE6F0A" w:rsidR="005E5B2A" w:rsidRPr="00B521CC" w:rsidRDefault="00854BB1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Radiology Information System Procurement </w:t>
            </w:r>
          </w:p>
        </w:tc>
        <w:tc>
          <w:tcPr>
            <w:tcW w:w="1133" w:type="dxa"/>
          </w:tcPr>
          <w:p w14:paraId="34CD5093" w14:textId="645FCB25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4061" w:type="dxa"/>
          </w:tcPr>
          <w:p w14:paraId="4398F85C" w14:textId="4A01284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277"/>
        <w:gridCol w:w="1419"/>
      </w:tblGrid>
      <w:tr w:rsidR="00B803DB" w:rsidRPr="00B521CC" w14:paraId="1CE6CAAC" w14:textId="619CB3B4" w:rsidTr="55CA2A67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Item No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Item Detail</w:t>
            </w:r>
          </w:p>
        </w:tc>
        <w:tc>
          <w:tcPr>
            <w:tcW w:w="1277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Outcome </w:t>
            </w:r>
          </w:p>
        </w:tc>
        <w:tc>
          <w:tcPr>
            <w:tcW w:w="1419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Action</w:t>
            </w:r>
          </w:p>
        </w:tc>
      </w:tr>
      <w:tr w:rsidR="00B803DB" w:rsidRPr="00B521CC" w14:paraId="0DE2CED3" w14:textId="77777777" w:rsidTr="55CA2A67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PRELIMINARY MATTERS</w:t>
            </w:r>
          </w:p>
        </w:tc>
      </w:tr>
      <w:tr w:rsidR="00B803DB" w:rsidRPr="00B521CC" w14:paraId="515948A4" w14:textId="573F90A4" w:rsidTr="55CA2A67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Welcome and Apologies</w:t>
            </w:r>
          </w:p>
          <w:p w14:paraId="7C12F486" w14:textId="4AA6B9C3" w:rsidR="009926E6" w:rsidRPr="000A36A5" w:rsidRDefault="00AB73D9" w:rsidP="000A36A5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The Chair</w:t>
            </w:r>
            <w:r w:rsidR="002F57C7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welcomed </w:t>
            </w:r>
            <w:r w:rsidR="00D146B2">
              <w:rPr>
                <w:rFonts w:ascii="Calibri Light" w:hAnsi="Calibri Light" w:cs="Calibri Light"/>
                <w:color w:val="auto"/>
                <w:szCs w:val="24"/>
              </w:rPr>
              <w:t>everyone</w:t>
            </w:r>
            <w:r w:rsidR="001D56C7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  <w:r w:rsidR="000A36A5">
              <w:rPr>
                <w:rFonts w:ascii="Calibri Light" w:hAnsi="Calibri Light" w:cs="Calibri Light"/>
                <w:color w:val="auto"/>
                <w:szCs w:val="24"/>
              </w:rPr>
              <w:t>to the private SHA Board meeting.</w:t>
            </w:r>
          </w:p>
        </w:tc>
        <w:tc>
          <w:tcPr>
            <w:tcW w:w="1277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Noted</w:t>
            </w:r>
          </w:p>
        </w:tc>
        <w:tc>
          <w:tcPr>
            <w:tcW w:w="1419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B803DB" w:rsidRPr="00B521CC" w14:paraId="2585F5D8" w14:textId="3C2438E7" w:rsidTr="55CA2A67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1.2</w:t>
            </w:r>
          </w:p>
        </w:tc>
        <w:tc>
          <w:tcPr>
            <w:tcW w:w="7090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Apologies for Absence</w:t>
            </w:r>
          </w:p>
          <w:p w14:paraId="0A32D85F" w14:textId="2066F419" w:rsidR="00703777" w:rsidRPr="00B521CC" w:rsidRDefault="006E0174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There were no apologies for absence </w:t>
            </w:r>
            <w:r w:rsidR="00F97AD0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</w:p>
        </w:tc>
        <w:tc>
          <w:tcPr>
            <w:tcW w:w="1277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Noted</w:t>
            </w:r>
          </w:p>
        </w:tc>
        <w:tc>
          <w:tcPr>
            <w:tcW w:w="1419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B803DB" w:rsidRPr="00B521CC" w14:paraId="35B5133C" w14:textId="1995CD6A" w:rsidTr="55CA2A67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1.3</w:t>
            </w:r>
          </w:p>
        </w:tc>
        <w:tc>
          <w:tcPr>
            <w:tcW w:w="7090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zCs w:val="24"/>
              </w:rPr>
              <w:t>Declarations of Interest</w:t>
            </w:r>
          </w:p>
          <w:p w14:paraId="3FD42F45" w14:textId="34E9C65F" w:rsidR="00ED2C2D" w:rsidRPr="009520DB" w:rsidRDefault="00915148" w:rsidP="009520DB">
            <w:pPr>
              <w:pStyle w:val="NoSpacing"/>
              <w:ind w:left="170"/>
              <w:rPr>
                <w:rFonts w:ascii="Calibri Light" w:hAnsi="Calibri Light" w:cs="Calibri Light"/>
                <w:color w:val="000000" w:themeColor="text1"/>
                <w:sz w:val="22"/>
                <w:szCs w:val="22"/>
                <w:lang w:val="en-GB"/>
              </w:rPr>
            </w:pPr>
            <w:r>
              <w:rPr>
                <w:rFonts w:ascii="Calibri Light" w:hAnsi="Calibri Light" w:cs="Calibri Light"/>
              </w:rPr>
              <w:t>There were no declarations of interest.</w:t>
            </w:r>
          </w:p>
        </w:tc>
        <w:tc>
          <w:tcPr>
            <w:tcW w:w="1277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hAnsi="Calibri Light" w:cs="Calibri Light"/>
                <w:sz w:val="22"/>
              </w:rPr>
              <w:t>Noted</w:t>
            </w:r>
          </w:p>
        </w:tc>
        <w:tc>
          <w:tcPr>
            <w:tcW w:w="1419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B803DB" w:rsidRPr="00B521CC" w14:paraId="7619D67A" w14:textId="43E5DB3E" w:rsidTr="55CA2A67">
        <w:trPr>
          <w:trHeight w:val="343"/>
        </w:trPr>
        <w:tc>
          <w:tcPr>
            <w:tcW w:w="846" w:type="dxa"/>
          </w:tcPr>
          <w:p w14:paraId="7EAFB664" w14:textId="1C307768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1.4</w:t>
            </w:r>
          </w:p>
        </w:tc>
        <w:tc>
          <w:tcPr>
            <w:tcW w:w="7090" w:type="dxa"/>
          </w:tcPr>
          <w:p w14:paraId="0DEEC29C" w14:textId="5CB822F7" w:rsidR="00B803DB" w:rsidRPr="00B521CC" w:rsidRDefault="002540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Matters Arising</w:t>
            </w:r>
          </w:p>
          <w:p w14:paraId="35F5131D" w14:textId="01904912" w:rsidR="0094253E" w:rsidRPr="00B521CC" w:rsidRDefault="00B46733" w:rsidP="00A2535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There were no</w:t>
            </w:r>
            <w:r w:rsidR="003B7D39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i</w:t>
            </w:r>
            <w:r w:rsidR="00433E94" w:rsidRPr="00B521CC">
              <w:rPr>
                <w:rFonts w:ascii="Calibri Light" w:hAnsi="Calibri Light" w:cs="Calibri Light"/>
                <w:color w:val="auto"/>
                <w:szCs w:val="24"/>
              </w:rPr>
              <w:t>tems on the consent agenda</w:t>
            </w:r>
            <w:r w:rsidR="00A7103A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  <w:r w:rsidR="003B7D39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identified by Board members for </w:t>
            </w:r>
            <w:r w:rsidR="00A7103A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moving to the </w:t>
            </w:r>
            <w:r w:rsidR="002E3254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main </w:t>
            </w:r>
            <w:r w:rsidR="00A7103A" w:rsidRPr="00B521CC">
              <w:rPr>
                <w:rFonts w:ascii="Calibri Light" w:hAnsi="Calibri Light" w:cs="Calibri Light"/>
                <w:color w:val="auto"/>
                <w:szCs w:val="24"/>
              </w:rPr>
              <w:t>agenda.</w:t>
            </w:r>
          </w:p>
        </w:tc>
        <w:tc>
          <w:tcPr>
            <w:tcW w:w="1277" w:type="dxa"/>
          </w:tcPr>
          <w:p w14:paraId="348CFFB6" w14:textId="44CCAACD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Discussed</w:t>
            </w:r>
          </w:p>
        </w:tc>
        <w:tc>
          <w:tcPr>
            <w:tcW w:w="1419" w:type="dxa"/>
          </w:tcPr>
          <w:p w14:paraId="6418AA5F" w14:textId="4A4F5E8C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B803DB" w:rsidRPr="00B521CC" w14:paraId="403B1DD7" w14:textId="77777777" w:rsidTr="55CA2A67">
        <w:trPr>
          <w:trHeight w:val="343"/>
        </w:trPr>
        <w:tc>
          <w:tcPr>
            <w:tcW w:w="10632" w:type="dxa"/>
            <w:gridSpan w:val="4"/>
          </w:tcPr>
          <w:p w14:paraId="15E9AA68" w14:textId="15CA32F8" w:rsidR="00B803DB" w:rsidRPr="00B521C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CONSENT AGENDA – FOR APPROVAL</w:t>
            </w:r>
            <w:r w:rsidR="006E0174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AND NOTING </w:t>
            </w:r>
          </w:p>
        </w:tc>
      </w:tr>
      <w:tr w:rsidR="00B803DB" w:rsidRPr="00B521CC" w14:paraId="7156791B" w14:textId="137D4802" w:rsidTr="55CA2A67">
        <w:trPr>
          <w:trHeight w:val="343"/>
        </w:trPr>
        <w:tc>
          <w:tcPr>
            <w:tcW w:w="846" w:type="dxa"/>
          </w:tcPr>
          <w:p w14:paraId="7277C360" w14:textId="24B8902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lastRenderedPageBreak/>
              <w:t>2.1</w:t>
            </w:r>
          </w:p>
        </w:tc>
        <w:tc>
          <w:tcPr>
            <w:tcW w:w="7090" w:type="dxa"/>
          </w:tcPr>
          <w:p w14:paraId="002F5D19" w14:textId="1A1969BF" w:rsidR="00E45A8E" w:rsidRDefault="00B80EFF" w:rsidP="00A107F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zCs w:val="24"/>
              </w:rPr>
              <w:t xml:space="preserve">Unconfirmed Minutes of </w:t>
            </w:r>
            <w:r w:rsidR="00C629C3">
              <w:rPr>
                <w:rFonts w:ascii="Calibri Light" w:hAnsi="Calibri Light" w:cs="Calibri Light"/>
                <w:b/>
                <w:bCs/>
                <w:szCs w:val="24"/>
              </w:rPr>
              <w:t xml:space="preserve">the </w:t>
            </w:r>
            <w:r w:rsidR="00915148">
              <w:rPr>
                <w:rFonts w:ascii="Calibri Light" w:hAnsi="Calibri Light" w:cs="Calibri Light"/>
                <w:b/>
                <w:bCs/>
                <w:szCs w:val="24"/>
              </w:rPr>
              <w:t xml:space="preserve">Private </w:t>
            </w:r>
            <w:r w:rsidR="00C629C3">
              <w:rPr>
                <w:rFonts w:ascii="Calibri Light" w:hAnsi="Calibri Light" w:cs="Calibri Light"/>
                <w:b/>
                <w:bCs/>
                <w:szCs w:val="24"/>
              </w:rPr>
              <w:t xml:space="preserve">Board meeting held on </w:t>
            </w:r>
            <w:r w:rsidR="005B6990">
              <w:rPr>
                <w:rFonts w:ascii="Calibri Light" w:hAnsi="Calibri Light" w:cs="Calibri Light"/>
                <w:b/>
                <w:bCs/>
                <w:szCs w:val="24"/>
              </w:rPr>
              <w:t>2</w:t>
            </w:r>
            <w:r w:rsidR="00697881">
              <w:rPr>
                <w:rFonts w:ascii="Calibri Light" w:hAnsi="Calibri Light" w:cs="Calibri Light"/>
                <w:b/>
                <w:bCs/>
                <w:szCs w:val="24"/>
              </w:rPr>
              <w:t>9</w:t>
            </w:r>
            <w:r w:rsidR="005B6990">
              <w:rPr>
                <w:rFonts w:ascii="Calibri Light" w:hAnsi="Calibri Light" w:cs="Calibri Light"/>
                <w:b/>
                <w:bCs/>
                <w:szCs w:val="24"/>
              </w:rPr>
              <w:t xml:space="preserve"> </w:t>
            </w:r>
            <w:r w:rsidR="00697881">
              <w:rPr>
                <w:rFonts w:ascii="Calibri Light" w:hAnsi="Calibri Light" w:cs="Calibri Light"/>
                <w:b/>
                <w:bCs/>
                <w:szCs w:val="24"/>
              </w:rPr>
              <w:t>September</w:t>
            </w:r>
            <w:r w:rsidR="004F78CC">
              <w:rPr>
                <w:rFonts w:ascii="Calibri Light" w:hAnsi="Calibri Light" w:cs="Calibri Light"/>
                <w:b/>
                <w:bCs/>
                <w:szCs w:val="24"/>
              </w:rPr>
              <w:t xml:space="preserve"> 2022</w:t>
            </w:r>
          </w:p>
          <w:p w14:paraId="021D17C2" w14:textId="43184FF5" w:rsidR="003B7D39" w:rsidRPr="00E7629C" w:rsidRDefault="003B7D39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zCs w:val="24"/>
              </w:rPr>
              <w:t>The Board resolved to:</w:t>
            </w:r>
          </w:p>
          <w:p w14:paraId="778F2D56" w14:textId="4CDBEB86" w:rsidR="003B7D39" w:rsidRPr="00D940EC" w:rsidRDefault="001540C7" w:rsidP="00D940E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zCs w:val="24"/>
              </w:rPr>
              <w:t>APPROVE</w:t>
            </w:r>
            <w:r w:rsidR="003B7D39" w:rsidRPr="00B521CC">
              <w:rPr>
                <w:rFonts w:ascii="Calibri Light" w:hAnsi="Calibri Light" w:cs="Calibri Light"/>
                <w:szCs w:val="24"/>
              </w:rPr>
              <w:t xml:space="preserve"> the </w:t>
            </w:r>
            <w:r w:rsidR="007C2BAA">
              <w:rPr>
                <w:rFonts w:ascii="Calibri Light" w:hAnsi="Calibri Light" w:cs="Calibri Light"/>
                <w:szCs w:val="24"/>
              </w:rPr>
              <w:t>m</w:t>
            </w:r>
            <w:r w:rsidR="003B7D39" w:rsidRPr="00B521CC">
              <w:rPr>
                <w:rFonts w:ascii="Calibri Light" w:hAnsi="Calibri Light" w:cs="Calibri Light"/>
                <w:szCs w:val="24"/>
              </w:rPr>
              <w:t xml:space="preserve">inutes of </w:t>
            </w:r>
            <w:r w:rsidR="00C629C3">
              <w:rPr>
                <w:rFonts w:ascii="Calibri Light" w:hAnsi="Calibri Light" w:cs="Calibri Light"/>
                <w:szCs w:val="24"/>
              </w:rPr>
              <w:t>the</w:t>
            </w:r>
            <w:r w:rsidR="00697881">
              <w:rPr>
                <w:rFonts w:ascii="Calibri Light" w:hAnsi="Calibri Light" w:cs="Calibri Light"/>
                <w:szCs w:val="24"/>
              </w:rPr>
              <w:t xml:space="preserve"> Private</w:t>
            </w:r>
            <w:r w:rsidR="00C629C3">
              <w:rPr>
                <w:rFonts w:ascii="Calibri Light" w:hAnsi="Calibri Light" w:cs="Calibri Light"/>
                <w:szCs w:val="24"/>
              </w:rPr>
              <w:t xml:space="preserve"> Board meeting held on </w:t>
            </w:r>
            <w:r w:rsidR="00697881">
              <w:rPr>
                <w:rFonts w:ascii="Calibri Light" w:hAnsi="Calibri Light" w:cs="Calibri Light"/>
                <w:szCs w:val="24"/>
              </w:rPr>
              <w:t xml:space="preserve">29 September </w:t>
            </w:r>
            <w:r w:rsidR="00D940EC">
              <w:rPr>
                <w:rFonts w:ascii="Calibri Light" w:hAnsi="Calibri Light" w:cs="Calibri Light"/>
                <w:szCs w:val="24"/>
              </w:rPr>
              <w:t xml:space="preserve">2022 </w:t>
            </w:r>
          </w:p>
        </w:tc>
        <w:tc>
          <w:tcPr>
            <w:tcW w:w="1277" w:type="dxa"/>
          </w:tcPr>
          <w:p w14:paraId="4A609A30" w14:textId="13052807" w:rsidR="00B803DB" w:rsidRPr="005B2BEA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Approved</w:t>
            </w:r>
          </w:p>
        </w:tc>
        <w:tc>
          <w:tcPr>
            <w:tcW w:w="1419" w:type="dxa"/>
          </w:tcPr>
          <w:p w14:paraId="484025F4" w14:textId="5F8923F2" w:rsidR="00B803DB" w:rsidRPr="005B2BEA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9520DB" w:rsidRPr="00B521CC" w14:paraId="67A37437" w14:textId="0EC13E89" w:rsidTr="55CA2A67">
        <w:trPr>
          <w:trHeight w:val="343"/>
        </w:trPr>
        <w:tc>
          <w:tcPr>
            <w:tcW w:w="846" w:type="dxa"/>
          </w:tcPr>
          <w:p w14:paraId="1D710549" w14:textId="57863D59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2.</w:t>
            </w:r>
            <w:r w:rsidR="005B6990">
              <w:rPr>
                <w:rFonts w:ascii="Calibri Light" w:hAnsi="Calibri Light" w:cs="Calibri Light"/>
                <w:color w:val="auto"/>
                <w:szCs w:val="24"/>
              </w:rPr>
              <w:t>2</w:t>
            </w:r>
          </w:p>
        </w:tc>
        <w:tc>
          <w:tcPr>
            <w:tcW w:w="7090" w:type="dxa"/>
          </w:tcPr>
          <w:p w14:paraId="619CCA7B" w14:textId="28107340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zCs w:val="24"/>
              </w:rPr>
              <w:t>Action Log</w:t>
            </w:r>
          </w:p>
          <w:p w14:paraId="41E5F40C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zCs w:val="24"/>
              </w:rPr>
              <w:t>The Board resolved to:</w:t>
            </w:r>
          </w:p>
          <w:p w14:paraId="13E47A65" w14:textId="611DDE51" w:rsidR="009520DB" w:rsidRPr="005E7108" w:rsidRDefault="009520DB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zCs w:val="24"/>
              </w:rPr>
              <w:t xml:space="preserve">NOTE </w:t>
            </w:r>
            <w:r w:rsidRPr="00B521CC">
              <w:rPr>
                <w:rFonts w:ascii="Calibri Light" w:hAnsi="Calibri Light" w:cs="Calibri Light"/>
                <w:szCs w:val="24"/>
              </w:rPr>
              <w:t xml:space="preserve">the </w:t>
            </w:r>
            <w:r w:rsidR="0036611D">
              <w:rPr>
                <w:rFonts w:ascii="Calibri Light" w:hAnsi="Calibri Light" w:cs="Calibri Light"/>
                <w:szCs w:val="24"/>
              </w:rPr>
              <w:t>A</w:t>
            </w:r>
            <w:r w:rsidRPr="00B521CC">
              <w:rPr>
                <w:rFonts w:ascii="Calibri Light" w:hAnsi="Calibri Light" w:cs="Calibri Light"/>
                <w:szCs w:val="24"/>
              </w:rPr>
              <w:t xml:space="preserve">ction </w:t>
            </w:r>
            <w:r w:rsidR="0036611D">
              <w:rPr>
                <w:rFonts w:ascii="Calibri Light" w:hAnsi="Calibri Light" w:cs="Calibri Light"/>
                <w:szCs w:val="24"/>
              </w:rPr>
              <w:t>L</w:t>
            </w:r>
            <w:r w:rsidRPr="00B521CC">
              <w:rPr>
                <w:rFonts w:ascii="Calibri Light" w:hAnsi="Calibri Light" w:cs="Calibri Light"/>
                <w:szCs w:val="24"/>
              </w:rPr>
              <w:t>og</w:t>
            </w:r>
            <w:r w:rsidR="0036611D">
              <w:rPr>
                <w:rFonts w:ascii="Calibri Light" w:hAnsi="Calibri Light" w:cs="Calibri Light"/>
                <w:szCs w:val="24"/>
              </w:rPr>
              <w:t>.</w:t>
            </w:r>
          </w:p>
        </w:tc>
        <w:tc>
          <w:tcPr>
            <w:tcW w:w="1277" w:type="dxa"/>
          </w:tcPr>
          <w:p w14:paraId="5316CDA5" w14:textId="727FCCD9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Noted</w:t>
            </w:r>
          </w:p>
        </w:tc>
        <w:tc>
          <w:tcPr>
            <w:tcW w:w="1419" w:type="dxa"/>
          </w:tcPr>
          <w:p w14:paraId="2688D015" w14:textId="6257977F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9520DB" w:rsidRPr="00B521CC" w14:paraId="731ECF28" w14:textId="77777777" w:rsidTr="55CA2A67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MAIN AGENDA</w:t>
            </w:r>
          </w:p>
        </w:tc>
      </w:tr>
      <w:tr w:rsidR="009520DB" w:rsidRPr="00B521CC" w14:paraId="43853005" w14:textId="77777777" w:rsidTr="55CA2A67">
        <w:trPr>
          <w:trHeight w:val="343"/>
        </w:trPr>
        <w:tc>
          <w:tcPr>
            <w:tcW w:w="10632" w:type="dxa"/>
            <w:gridSpan w:val="4"/>
          </w:tcPr>
          <w:p w14:paraId="3671B6F9" w14:textId="787A254C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PART 3 – FOR DISCUSSION</w:t>
            </w:r>
          </w:p>
        </w:tc>
      </w:tr>
      <w:tr w:rsidR="009520DB" w:rsidRPr="00B521CC" w14:paraId="3DC2050F" w14:textId="77777777" w:rsidTr="55CA2A67">
        <w:trPr>
          <w:trHeight w:val="343"/>
        </w:trPr>
        <w:tc>
          <w:tcPr>
            <w:tcW w:w="846" w:type="dxa"/>
          </w:tcPr>
          <w:p w14:paraId="3D9C784A" w14:textId="1245DE64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3.1</w:t>
            </w:r>
          </w:p>
        </w:tc>
        <w:tc>
          <w:tcPr>
            <w:tcW w:w="7090" w:type="dxa"/>
          </w:tcPr>
          <w:p w14:paraId="36BF7F0F" w14:textId="7B0FAC31" w:rsidR="009520DB" w:rsidRPr="004A5BA7" w:rsidRDefault="00166CCA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b/>
                <w:bCs/>
              </w:rPr>
              <w:t xml:space="preserve">Cyber Funding Request to Welsh Government </w:t>
            </w:r>
            <w:r w:rsidR="00D30174">
              <w:rPr>
                <w:rFonts w:ascii="Calibri Light" w:hAnsi="Calibri Light" w:cs="Calibri Light"/>
                <w:b/>
                <w:bCs/>
              </w:rPr>
              <w:t xml:space="preserve"> </w:t>
            </w:r>
            <w:r w:rsidR="009520DB">
              <w:rPr>
                <w:rFonts w:ascii="Calibri Light" w:hAnsi="Calibri Light" w:cs="Calibri Light"/>
                <w:b/>
                <w:bCs/>
              </w:rPr>
              <w:t xml:space="preserve">   </w:t>
            </w:r>
          </w:p>
        </w:tc>
        <w:tc>
          <w:tcPr>
            <w:tcW w:w="1277" w:type="dxa"/>
          </w:tcPr>
          <w:p w14:paraId="6B7A238F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9" w:type="dxa"/>
          </w:tcPr>
          <w:p w14:paraId="47B31F3B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9520DB" w:rsidRPr="00B521CC" w14:paraId="2E6B5535" w14:textId="77777777" w:rsidTr="55CA2A67">
        <w:trPr>
          <w:trHeight w:val="343"/>
        </w:trPr>
        <w:tc>
          <w:tcPr>
            <w:tcW w:w="846" w:type="dxa"/>
          </w:tcPr>
          <w:p w14:paraId="61004736" w14:textId="77777777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90" w:type="dxa"/>
          </w:tcPr>
          <w:p w14:paraId="2B695A9F" w14:textId="52278D8D" w:rsidR="00B45F20" w:rsidRDefault="00166CCA" w:rsidP="00C761D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Sam Lloyd, Executive Director of Operations, joined by Carwyn Lloyd-Jones, Director of ICT and Jamie Graham, </w:t>
            </w:r>
            <w:r w:rsidR="00383C8C">
              <w:rPr>
                <w:rFonts w:ascii="Calibri Light" w:hAnsi="Calibri Light" w:cs="Calibri Light"/>
                <w:color w:val="auto"/>
                <w:szCs w:val="24"/>
              </w:rPr>
              <w:t>Assistant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 Director, Cyber Security presented the report and highlighted the following:</w:t>
            </w:r>
          </w:p>
          <w:p w14:paraId="174B1829" w14:textId="1B8D0DA8" w:rsidR="00C9381E" w:rsidRDefault="00C761DD" w:rsidP="00D66F25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 </w:t>
            </w:r>
            <w:r w:rsidR="00F03C78">
              <w:rPr>
                <w:rFonts w:ascii="Calibri Light" w:hAnsi="Calibri Light" w:cs="Calibri Light"/>
                <w:color w:val="auto"/>
                <w:szCs w:val="24"/>
              </w:rPr>
              <w:t>3-year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 cyber plan had been d</w:t>
            </w:r>
            <w:r w:rsidR="00467504">
              <w:rPr>
                <w:rFonts w:ascii="Calibri Light" w:hAnsi="Calibri Light" w:cs="Calibri Light"/>
                <w:color w:val="auto"/>
                <w:szCs w:val="24"/>
              </w:rPr>
              <w:t xml:space="preserve">eveloped </w:t>
            </w:r>
            <w:r w:rsidR="00D66F25">
              <w:rPr>
                <w:rFonts w:ascii="Calibri Light" w:hAnsi="Calibri Light" w:cs="Calibri Light"/>
                <w:color w:val="auto"/>
                <w:szCs w:val="24"/>
              </w:rPr>
              <w:t>and a request for funding developed for submission to Welsh Government. E</w:t>
            </w:r>
            <w:r w:rsidR="006C3D9B">
              <w:rPr>
                <w:rFonts w:ascii="Calibri Light" w:hAnsi="Calibri Light" w:cs="Calibri Light"/>
                <w:color w:val="auto"/>
                <w:szCs w:val="24"/>
              </w:rPr>
              <w:t xml:space="preserve">lements of the </w:t>
            </w:r>
            <w:r w:rsidR="009B429A">
              <w:rPr>
                <w:rFonts w:ascii="Calibri Light" w:hAnsi="Calibri Light" w:cs="Calibri Light"/>
                <w:color w:val="auto"/>
                <w:szCs w:val="24"/>
              </w:rPr>
              <w:t xml:space="preserve">request are of a </w:t>
            </w:r>
            <w:proofErr w:type="gramStart"/>
            <w:r w:rsidR="009B429A">
              <w:rPr>
                <w:rFonts w:ascii="Calibri Light" w:hAnsi="Calibri Light" w:cs="Calibri Light"/>
                <w:color w:val="auto"/>
                <w:szCs w:val="24"/>
              </w:rPr>
              <w:t>National</w:t>
            </w:r>
            <w:proofErr w:type="gramEnd"/>
            <w:r w:rsidR="009B429A">
              <w:rPr>
                <w:rFonts w:ascii="Calibri Light" w:hAnsi="Calibri Light" w:cs="Calibri Light"/>
                <w:color w:val="auto"/>
                <w:szCs w:val="24"/>
              </w:rPr>
              <w:t xml:space="preserve"> scope and would provide a benefit for NHS Wales, in addition, some elements were DHCW specific, howe</w:t>
            </w:r>
            <w:r w:rsidR="00BE3F43">
              <w:rPr>
                <w:rFonts w:ascii="Calibri Light" w:hAnsi="Calibri Light" w:cs="Calibri Light"/>
                <w:color w:val="auto"/>
                <w:szCs w:val="24"/>
              </w:rPr>
              <w:t xml:space="preserve">ver could be easily scaled up for greater benefit. </w:t>
            </w:r>
          </w:p>
          <w:p w14:paraId="11F4667E" w14:textId="76D1A340" w:rsidR="00034D7E" w:rsidRPr="00A2339B" w:rsidRDefault="00034D7E" w:rsidP="00034D7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A2339B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The Board resolved to:</w:t>
            </w:r>
          </w:p>
          <w:p w14:paraId="62B8D555" w14:textId="5FDD844D" w:rsidR="00166CCA" w:rsidRPr="00B521CC" w:rsidRDefault="00F03C78" w:rsidP="00F03C7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F03C78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 xml:space="preserve">APPROVE 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 Cyber Funding Request to Welsh Government </w:t>
            </w:r>
          </w:p>
        </w:tc>
        <w:tc>
          <w:tcPr>
            <w:tcW w:w="1277" w:type="dxa"/>
          </w:tcPr>
          <w:p w14:paraId="67DCFB3D" w14:textId="1C37AE26" w:rsidR="009520DB" w:rsidRPr="005B2BEA" w:rsidRDefault="00166CCA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hAnsi="Calibri Light" w:cs="Calibri Light"/>
                <w:color w:val="auto"/>
                <w:sz w:val="22"/>
              </w:rPr>
              <w:t xml:space="preserve">Approved </w:t>
            </w:r>
          </w:p>
        </w:tc>
        <w:tc>
          <w:tcPr>
            <w:tcW w:w="1419" w:type="dxa"/>
          </w:tcPr>
          <w:p w14:paraId="411989AB" w14:textId="0E9C971A" w:rsidR="00EC62E2" w:rsidRPr="00CC01B2" w:rsidRDefault="00EC62E2" w:rsidP="00A35AE1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2"/>
              </w:rPr>
            </w:pPr>
            <w:r w:rsidRPr="00EC62E2">
              <w:rPr>
                <w:rFonts w:ascii="Calibri Light" w:hAnsi="Calibri Light" w:cs="Calibri Light"/>
                <w:color w:val="auto"/>
                <w:sz w:val="22"/>
              </w:rPr>
              <w:t xml:space="preserve"> </w:t>
            </w:r>
            <w:r w:rsidR="00F03C78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  <w:p w14:paraId="239F3970" w14:textId="19358F73" w:rsidR="009520DB" w:rsidRPr="00A35AE1" w:rsidRDefault="009520DB" w:rsidP="00A35AE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</w:tc>
      </w:tr>
      <w:tr w:rsidR="00252BF5" w:rsidRPr="00B521CC" w14:paraId="51834692" w14:textId="77777777" w:rsidTr="55CA2A67">
        <w:trPr>
          <w:trHeight w:val="343"/>
        </w:trPr>
        <w:tc>
          <w:tcPr>
            <w:tcW w:w="10632" w:type="dxa"/>
            <w:gridSpan w:val="4"/>
          </w:tcPr>
          <w:p w14:paraId="4E453EB3" w14:textId="18F59CF8" w:rsidR="00252BF5" w:rsidRPr="00B521CC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PART </w:t>
            </w:r>
            <w:r w:rsidR="007A1959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4</w:t>
            </w: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- CLOSING MATTERS</w:t>
            </w:r>
          </w:p>
        </w:tc>
      </w:tr>
      <w:tr w:rsidR="00252BF5" w:rsidRPr="00B521CC" w14:paraId="51261DB1" w14:textId="604F002B" w:rsidTr="55CA2A67">
        <w:trPr>
          <w:trHeight w:val="343"/>
        </w:trPr>
        <w:tc>
          <w:tcPr>
            <w:tcW w:w="846" w:type="dxa"/>
          </w:tcPr>
          <w:p w14:paraId="59AADFB7" w14:textId="37365380" w:rsidR="00252BF5" w:rsidRPr="00B521CC" w:rsidRDefault="007A1959" w:rsidP="00252BF5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4</w:t>
            </w:r>
            <w:r w:rsidR="00252BF5" w:rsidRPr="00B521CC">
              <w:rPr>
                <w:rFonts w:ascii="Calibri Light" w:hAnsi="Calibri Light" w:cs="Calibri Light"/>
                <w:color w:val="auto"/>
                <w:szCs w:val="24"/>
              </w:rPr>
              <w:t>.1</w:t>
            </w:r>
          </w:p>
        </w:tc>
        <w:tc>
          <w:tcPr>
            <w:tcW w:w="7090" w:type="dxa"/>
          </w:tcPr>
          <w:p w14:paraId="48B52AF0" w14:textId="77777777" w:rsidR="00252BF5" w:rsidRPr="00B521CC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Any other urgent business</w:t>
            </w:r>
          </w:p>
          <w:p w14:paraId="5D221312" w14:textId="62FB0149" w:rsidR="001622E7" w:rsidRDefault="00F03C78" w:rsidP="0002699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 Board </w:t>
            </w:r>
            <w:r w:rsidR="001622E7">
              <w:rPr>
                <w:rFonts w:ascii="Calibri Light" w:hAnsi="Calibri Light" w:cs="Calibri Light"/>
                <w:color w:val="auto"/>
                <w:szCs w:val="24"/>
              </w:rPr>
              <w:t>received urgent updates in relation to:</w:t>
            </w:r>
          </w:p>
          <w:p w14:paraId="35146D9B" w14:textId="758F5BAE" w:rsidR="001622E7" w:rsidRPr="001B3ADE" w:rsidRDefault="001622E7" w:rsidP="001B3ADE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1B3ADE">
              <w:rPr>
                <w:rFonts w:ascii="Calibri Light" w:hAnsi="Calibri Light" w:cs="Calibri Light"/>
                <w:color w:val="auto"/>
                <w:szCs w:val="24"/>
              </w:rPr>
              <w:t>LINC Programme:</w:t>
            </w:r>
          </w:p>
          <w:p w14:paraId="0D1185E4" w14:textId="7820AA9A" w:rsidR="001A0ED9" w:rsidRPr="001B3ADE" w:rsidRDefault="001A0ED9" w:rsidP="001B3ADE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1B3ADE">
              <w:rPr>
                <w:rFonts w:ascii="Calibri Light" w:hAnsi="Calibri Light" w:cs="Calibri Light"/>
                <w:color w:val="auto"/>
                <w:szCs w:val="24"/>
              </w:rPr>
              <w:t xml:space="preserve">RISP </w:t>
            </w:r>
            <w:r w:rsidR="0002699C" w:rsidRPr="001B3ADE">
              <w:rPr>
                <w:rFonts w:ascii="Calibri Light" w:hAnsi="Calibri Light" w:cs="Calibri Light"/>
                <w:color w:val="auto"/>
                <w:szCs w:val="24"/>
              </w:rPr>
              <w:t xml:space="preserve">Programme </w:t>
            </w:r>
          </w:p>
          <w:p w14:paraId="1A2B09ED" w14:textId="62705832" w:rsidR="00D979D6" w:rsidRPr="001B3ADE" w:rsidRDefault="00D979D6" w:rsidP="001B3ADE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1B3ADE">
              <w:rPr>
                <w:rFonts w:ascii="Calibri Light" w:hAnsi="Calibri Light" w:cs="Calibri Light"/>
                <w:color w:val="auto"/>
                <w:szCs w:val="24"/>
              </w:rPr>
              <w:t>Cellular Pathologies across Wales</w:t>
            </w:r>
          </w:p>
          <w:p w14:paraId="5CD003F4" w14:textId="6A041B81" w:rsidR="001B3ADE" w:rsidRDefault="005A093B" w:rsidP="001B3ADE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Calibri Light" w:hAnsi="Calibri Light" w:cs="Calibri Light"/>
                <w:szCs w:val="24"/>
                <w:lang w:eastAsia="en-GB"/>
              </w:rPr>
            </w:pPr>
            <w:r w:rsidRPr="001B3ADE">
              <w:rPr>
                <w:rFonts w:ascii="Calibri Light" w:hAnsi="Calibri Light" w:cs="Calibri Light"/>
                <w:szCs w:val="24"/>
                <w:lang w:eastAsia="en-GB"/>
              </w:rPr>
              <w:t xml:space="preserve">National Eye Care </w:t>
            </w:r>
            <w:proofErr w:type="spellStart"/>
            <w:r w:rsidRPr="001B3ADE">
              <w:rPr>
                <w:rFonts w:ascii="Calibri Light" w:hAnsi="Calibri Light" w:cs="Calibri Light"/>
                <w:szCs w:val="24"/>
                <w:lang w:eastAsia="en-GB"/>
              </w:rPr>
              <w:t>Digitisation</w:t>
            </w:r>
            <w:proofErr w:type="spellEnd"/>
            <w:r w:rsidRPr="001B3ADE">
              <w:rPr>
                <w:rFonts w:ascii="Calibri Light" w:hAnsi="Calibri Light" w:cs="Calibri Light"/>
                <w:szCs w:val="24"/>
                <w:lang w:eastAsia="en-GB"/>
              </w:rPr>
              <w:t xml:space="preserve"> Programme</w:t>
            </w:r>
          </w:p>
          <w:p w14:paraId="2CFBED32" w14:textId="77777777" w:rsidR="001B3ADE" w:rsidRPr="001B3ADE" w:rsidRDefault="001B3ADE" w:rsidP="001B3ADE">
            <w:pPr>
              <w:pStyle w:val="table-paragraph"/>
              <w:framePr w:hSpace="0" w:wrap="auto" w:vAnchor="margin" w:hAnchor="text" w:yAlign="inline"/>
              <w:ind w:left="890"/>
              <w:jc w:val="both"/>
              <w:rPr>
                <w:rFonts w:ascii="Calibri Light" w:hAnsi="Calibri Light" w:cs="Calibri Light"/>
                <w:szCs w:val="24"/>
                <w:lang w:eastAsia="en-GB"/>
              </w:rPr>
            </w:pPr>
          </w:p>
          <w:p w14:paraId="50CD1BDF" w14:textId="77777777" w:rsidR="00A2339B" w:rsidRPr="00A2339B" w:rsidRDefault="00A2339B" w:rsidP="00A2339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A2339B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The Board resolved to:</w:t>
            </w:r>
          </w:p>
          <w:p w14:paraId="0B55651F" w14:textId="0EA1A2B0" w:rsidR="00446E64" w:rsidRPr="00B521CC" w:rsidRDefault="00A2339B" w:rsidP="00A2339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NOTE</w:t>
            </w:r>
            <w:r w:rsidRPr="00F03C78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 xml:space="preserve"> 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>the any other urgent business raised.</w:t>
            </w:r>
          </w:p>
        </w:tc>
        <w:tc>
          <w:tcPr>
            <w:tcW w:w="1277" w:type="dxa"/>
          </w:tcPr>
          <w:p w14:paraId="658ECE6E" w14:textId="143BCEA0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Discussed</w:t>
            </w:r>
          </w:p>
        </w:tc>
        <w:tc>
          <w:tcPr>
            <w:tcW w:w="1419" w:type="dxa"/>
          </w:tcPr>
          <w:p w14:paraId="73389D79" w14:textId="7158415E" w:rsidR="00D66F25" w:rsidRPr="006022EE" w:rsidRDefault="00D66F25" w:rsidP="00D66F25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2"/>
              </w:rPr>
            </w:pPr>
          </w:p>
          <w:p w14:paraId="51C666F5" w14:textId="66E81BE4" w:rsidR="00A2339B" w:rsidRPr="006022EE" w:rsidRDefault="00A2339B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</w:tc>
      </w:tr>
      <w:tr w:rsidR="00252BF5" w:rsidRPr="00B521CC" w14:paraId="21348FA7" w14:textId="4EA9DF52" w:rsidTr="55CA2A67">
        <w:trPr>
          <w:trHeight w:val="343"/>
        </w:trPr>
        <w:tc>
          <w:tcPr>
            <w:tcW w:w="846" w:type="dxa"/>
          </w:tcPr>
          <w:p w14:paraId="0CC401F2" w14:textId="1856B43B" w:rsidR="00252BF5" w:rsidRPr="00B521CC" w:rsidRDefault="007A1959" w:rsidP="00252BF5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4</w:t>
            </w:r>
            <w:r w:rsidR="00252BF5" w:rsidRPr="00B521CC">
              <w:rPr>
                <w:rFonts w:ascii="Calibri Light" w:hAnsi="Calibri Light" w:cs="Calibri Light"/>
                <w:color w:val="auto"/>
                <w:szCs w:val="24"/>
              </w:rPr>
              <w:t>.2</w:t>
            </w:r>
          </w:p>
        </w:tc>
        <w:tc>
          <w:tcPr>
            <w:tcW w:w="7090" w:type="dxa"/>
          </w:tcPr>
          <w:p w14:paraId="1EF34BEB" w14:textId="3DAE75D6" w:rsidR="00252BF5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Date and Time of Next Meeting</w:t>
            </w:r>
            <w:r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</w:p>
          <w:p w14:paraId="568B47E0" w14:textId="26B63556" w:rsidR="00252BF5" w:rsidRPr="00B521CC" w:rsidRDefault="00465A89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hAnsi="Calibri Light" w:cs="Calibri Light"/>
                <w:color w:val="auto"/>
              </w:rPr>
              <w:t>TBC</w:t>
            </w:r>
          </w:p>
        </w:tc>
        <w:tc>
          <w:tcPr>
            <w:tcW w:w="1277" w:type="dxa"/>
          </w:tcPr>
          <w:p w14:paraId="2149BC3B" w14:textId="5D02E04E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Noted</w:t>
            </w:r>
          </w:p>
        </w:tc>
        <w:tc>
          <w:tcPr>
            <w:tcW w:w="1419" w:type="dxa"/>
          </w:tcPr>
          <w:p w14:paraId="65E92474" w14:textId="753B372F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</w:tbl>
    <w:p w14:paraId="094098F1" w14:textId="72548EB1" w:rsidR="00324AE8" w:rsidRPr="00B521CC" w:rsidRDefault="00324AE8" w:rsidP="0003591A">
      <w:pPr>
        <w:rPr>
          <w:rFonts w:ascii="Calibri Light" w:hAnsi="Calibri Light" w:cs="Calibri Light"/>
          <w:sz w:val="24"/>
          <w:szCs w:val="24"/>
        </w:rPr>
      </w:pPr>
    </w:p>
    <w:sectPr w:rsidR="00324AE8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803EA" w14:textId="77777777" w:rsidR="0069783B" w:rsidRDefault="0069783B" w:rsidP="002C6B8D">
      <w:r>
        <w:separator/>
      </w:r>
    </w:p>
  </w:endnote>
  <w:endnote w:type="continuationSeparator" w:id="0">
    <w:p w14:paraId="61BB7EA0" w14:textId="77777777" w:rsidR="0069783B" w:rsidRDefault="0069783B" w:rsidP="002C6B8D">
      <w:r>
        <w:continuationSeparator/>
      </w:r>
    </w:p>
  </w:endnote>
  <w:endnote w:type="continuationNotice" w:id="1">
    <w:p w14:paraId="1A6DDB67" w14:textId="77777777" w:rsidR="0069783B" w:rsidRDefault="006978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3E61B39D" w:rsidR="00D146B2" w:rsidRPr="006F5365" w:rsidRDefault="00D146B2" w:rsidP="00043614">
    <w:pPr>
      <w:pStyle w:val="Footer"/>
    </w:pPr>
    <w:r>
      <w:ptab w:relativeTo="margin" w:alignment="center" w:leader="none"/>
    </w:r>
    <w:r w:rsidRPr="00043614">
      <w:rPr>
        <w:b/>
      </w:rPr>
      <w:fldChar w:fldCharType="begin"/>
    </w:r>
    <w:r w:rsidRPr="00043614">
      <w:rPr>
        <w:b/>
      </w:rPr>
      <w:instrText xml:space="preserve"> PAGE   \* MERGEFORMAT </w:instrText>
    </w:r>
    <w:r w:rsidRPr="00043614">
      <w:rPr>
        <w:b/>
      </w:rPr>
      <w:fldChar w:fldCharType="separate"/>
    </w:r>
    <w:r>
      <w:rPr>
        <w:b/>
        <w:noProof/>
      </w:rPr>
      <w:t>2</w:t>
    </w:r>
    <w:r w:rsidRPr="00043614">
      <w:rPr>
        <w:b/>
      </w:rPr>
      <w:fldChar w:fldCharType="end"/>
    </w:r>
    <w:r>
      <w:ptab w:relativeTo="margin" w:alignment="right" w:leader="none"/>
    </w:r>
    <w:r>
      <w:t xml:space="preserve">DHCW SHA </w:t>
    </w:r>
    <w:r w:rsidR="00A70B4B">
      <w:t xml:space="preserve">PRIVATE </w:t>
    </w:r>
    <w:r>
      <w:t>Board Meeting 202</w:t>
    </w:r>
    <w:r w:rsidR="00493D77">
      <w:t>30126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BE6048" w14:textId="77777777" w:rsidR="0069783B" w:rsidRDefault="0069783B" w:rsidP="002C6B8D">
      <w:r>
        <w:separator/>
      </w:r>
    </w:p>
  </w:footnote>
  <w:footnote w:type="continuationSeparator" w:id="0">
    <w:p w14:paraId="19F33ABA" w14:textId="77777777" w:rsidR="0069783B" w:rsidRDefault="0069783B" w:rsidP="002C6B8D">
      <w:r>
        <w:continuationSeparator/>
      </w:r>
    </w:p>
  </w:footnote>
  <w:footnote w:type="continuationNotice" w:id="1">
    <w:p w14:paraId="3AC99C98" w14:textId="77777777" w:rsidR="0069783B" w:rsidRDefault="0069783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D6528"/>
    <w:multiLevelType w:val="hybridMultilevel"/>
    <w:tmpl w:val="1BB4262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2145B8F"/>
    <w:multiLevelType w:val="hybridMultilevel"/>
    <w:tmpl w:val="934AF7C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0985746F"/>
    <w:multiLevelType w:val="hybridMultilevel"/>
    <w:tmpl w:val="4E0CBAA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" w15:restartNumberingAfterBreak="0">
    <w:nsid w:val="0F347B62"/>
    <w:multiLevelType w:val="hybridMultilevel"/>
    <w:tmpl w:val="8780B6D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119956A9"/>
    <w:multiLevelType w:val="hybridMultilevel"/>
    <w:tmpl w:val="C1C648E8"/>
    <w:lvl w:ilvl="0" w:tplc="0809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5" w15:restartNumberingAfterBreak="0">
    <w:nsid w:val="164642FF"/>
    <w:multiLevelType w:val="hybridMultilevel"/>
    <w:tmpl w:val="E8489CA8"/>
    <w:lvl w:ilvl="0" w:tplc="F2F8A67E">
      <w:numFmt w:val="bullet"/>
      <w:lvlText w:val="-"/>
      <w:lvlJc w:val="left"/>
      <w:pPr>
        <w:ind w:left="1250" w:hanging="360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6" w15:restartNumberingAfterBreak="0">
    <w:nsid w:val="1A0E4417"/>
    <w:multiLevelType w:val="hybridMultilevel"/>
    <w:tmpl w:val="0C5CABC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7" w15:restartNumberingAfterBreak="0">
    <w:nsid w:val="1EF01F5A"/>
    <w:multiLevelType w:val="hybridMultilevel"/>
    <w:tmpl w:val="EE1A13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8" w15:restartNumberingAfterBreak="0">
    <w:nsid w:val="20C556D1"/>
    <w:multiLevelType w:val="hybridMultilevel"/>
    <w:tmpl w:val="F3905D34"/>
    <w:lvl w:ilvl="0" w:tplc="FFFFFFFF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18C3AB5"/>
    <w:multiLevelType w:val="hybridMultilevel"/>
    <w:tmpl w:val="023E85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1E21C90"/>
    <w:multiLevelType w:val="hybridMultilevel"/>
    <w:tmpl w:val="6422D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6D6750"/>
    <w:multiLevelType w:val="hybridMultilevel"/>
    <w:tmpl w:val="644C45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2" w15:restartNumberingAfterBreak="0">
    <w:nsid w:val="248B2402"/>
    <w:multiLevelType w:val="hybridMultilevel"/>
    <w:tmpl w:val="383E130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3" w15:restartNumberingAfterBreak="0">
    <w:nsid w:val="25E5734E"/>
    <w:multiLevelType w:val="hybridMultilevel"/>
    <w:tmpl w:val="9660515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2988099A"/>
    <w:multiLevelType w:val="hybridMultilevel"/>
    <w:tmpl w:val="FACC0E1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5" w15:restartNumberingAfterBreak="0">
    <w:nsid w:val="360E065B"/>
    <w:multiLevelType w:val="hybridMultilevel"/>
    <w:tmpl w:val="C9AC8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005880"/>
    <w:multiLevelType w:val="hybridMultilevel"/>
    <w:tmpl w:val="E1A07BC2"/>
    <w:lvl w:ilvl="0" w:tplc="FFFFFFFF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F2F8A67E">
      <w:numFmt w:val="bullet"/>
      <w:lvlText w:val="-"/>
      <w:lvlJc w:val="left"/>
      <w:pPr>
        <w:ind w:left="1496" w:hanging="360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2" w:tplc="FFFFFFFF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7" w15:restartNumberingAfterBreak="0">
    <w:nsid w:val="3E5759FC"/>
    <w:multiLevelType w:val="hybridMultilevel"/>
    <w:tmpl w:val="5EAC6B2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4086239F"/>
    <w:multiLevelType w:val="hybridMultilevel"/>
    <w:tmpl w:val="A04CF0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1587DC0"/>
    <w:multiLevelType w:val="hybridMultilevel"/>
    <w:tmpl w:val="F3905D34"/>
    <w:lvl w:ilvl="0" w:tplc="FFFFFFFF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1A63AB8"/>
    <w:multiLevelType w:val="hybridMultilevel"/>
    <w:tmpl w:val="3C64352E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40D6588"/>
    <w:multiLevelType w:val="hybridMultilevel"/>
    <w:tmpl w:val="A6F2292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3" w15:restartNumberingAfterBreak="0">
    <w:nsid w:val="4D626414"/>
    <w:multiLevelType w:val="hybridMultilevel"/>
    <w:tmpl w:val="399A44C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4" w15:restartNumberingAfterBreak="0">
    <w:nsid w:val="4DC677E3"/>
    <w:multiLevelType w:val="hybridMultilevel"/>
    <w:tmpl w:val="0BDC649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F9D056A"/>
    <w:multiLevelType w:val="hybridMultilevel"/>
    <w:tmpl w:val="A92C85C0"/>
    <w:lvl w:ilvl="0" w:tplc="F2F8A67E">
      <w:numFmt w:val="bullet"/>
      <w:lvlText w:val="-"/>
      <w:lvlJc w:val="left"/>
      <w:pPr>
        <w:ind w:left="890" w:hanging="360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6" w15:restartNumberingAfterBreak="0">
    <w:nsid w:val="510148E5"/>
    <w:multiLevelType w:val="hybridMultilevel"/>
    <w:tmpl w:val="03A8A14C"/>
    <w:lvl w:ilvl="0" w:tplc="67A0D3AC">
      <w:start w:val="5"/>
      <w:numFmt w:val="bullet"/>
      <w:lvlText w:val="-"/>
      <w:lvlJc w:val="left"/>
      <w:pPr>
        <w:ind w:left="1080" w:hanging="360"/>
      </w:pPr>
      <w:rPr>
        <w:rFonts w:ascii="Calibri" w:eastAsia="+mn-ea" w:hAnsi="Calibri" w:cs="Calibri" w:hint="default"/>
        <w:color w:val="000000"/>
        <w:sz w:val="24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28" w15:restartNumberingAfterBreak="0">
    <w:nsid w:val="5F766FAA"/>
    <w:multiLevelType w:val="hybridMultilevel"/>
    <w:tmpl w:val="4EB0146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  <w:color w:val="616162"/>
        <w:w w:val="100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9" w15:restartNumberingAfterBreak="0">
    <w:nsid w:val="642B01C6"/>
    <w:multiLevelType w:val="hybridMultilevel"/>
    <w:tmpl w:val="5F243B7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0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1" w15:restartNumberingAfterBreak="0">
    <w:nsid w:val="72BE29F3"/>
    <w:multiLevelType w:val="hybridMultilevel"/>
    <w:tmpl w:val="001435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2" w15:restartNumberingAfterBreak="0">
    <w:nsid w:val="73832FD7"/>
    <w:multiLevelType w:val="hybridMultilevel"/>
    <w:tmpl w:val="0C7096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3" w15:restartNumberingAfterBreak="0">
    <w:nsid w:val="748B3D02"/>
    <w:multiLevelType w:val="hybridMultilevel"/>
    <w:tmpl w:val="864EC4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94325"/>
    <w:multiLevelType w:val="hybridMultilevel"/>
    <w:tmpl w:val="373695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5" w15:restartNumberingAfterBreak="0">
    <w:nsid w:val="78105877"/>
    <w:multiLevelType w:val="hybridMultilevel"/>
    <w:tmpl w:val="A3E0742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6" w15:restartNumberingAfterBreak="0">
    <w:nsid w:val="79811D59"/>
    <w:multiLevelType w:val="hybridMultilevel"/>
    <w:tmpl w:val="49EE81D0"/>
    <w:lvl w:ilvl="0" w:tplc="FFFFFFFF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7" w15:restartNumberingAfterBreak="0">
    <w:nsid w:val="7A902EB0"/>
    <w:multiLevelType w:val="hybridMultilevel"/>
    <w:tmpl w:val="D362140A"/>
    <w:lvl w:ilvl="0" w:tplc="08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8" w15:restartNumberingAfterBreak="0">
    <w:nsid w:val="7AF84BB9"/>
    <w:multiLevelType w:val="hybridMultilevel"/>
    <w:tmpl w:val="6450B35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 w16cid:durableId="4528202">
    <w:abstractNumId w:val="27"/>
  </w:num>
  <w:num w:numId="2" w16cid:durableId="1687437402">
    <w:abstractNumId w:val="24"/>
  </w:num>
  <w:num w:numId="3" w16cid:durableId="81993537">
    <w:abstractNumId w:val="9"/>
  </w:num>
  <w:num w:numId="4" w16cid:durableId="691340748">
    <w:abstractNumId w:val="35"/>
  </w:num>
  <w:num w:numId="5" w16cid:durableId="1213420575">
    <w:abstractNumId w:val="31"/>
  </w:num>
  <w:num w:numId="6" w16cid:durableId="812870617">
    <w:abstractNumId w:val="18"/>
  </w:num>
  <w:num w:numId="7" w16cid:durableId="2088306415">
    <w:abstractNumId w:val="0"/>
  </w:num>
  <w:num w:numId="8" w16cid:durableId="549650626">
    <w:abstractNumId w:val="30"/>
  </w:num>
  <w:num w:numId="9" w16cid:durableId="102773238">
    <w:abstractNumId w:val="7"/>
  </w:num>
  <w:num w:numId="10" w16cid:durableId="2014263173">
    <w:abstractNumId w:val="19"/>
  </w:num>
  <w:num w:numId="11" w16cid:durableId="408967736">
    <w:abstractNumId w:val="37"/>
  </w:num>
  <w:num w:numId="12" w16cid:durableId="2056465354">
    <w:abstractNumId w:val="15"/>
  </w:num>
  <w:num w:numId="13" w16cid:durableId="1005935509">
    <w:abstractNumId w:val="11"/>
  </w:num>
  <w:num w:numId="14" w16cid:durableId="705302197">
    <w:abstractNumId w:val="8"/>
  </w:num>
  <w:num w:numId="15" w16cid:durableId="1625425095">
    <w:abstractNumId w:val="20"/>
  </w:num>
  <w:num w:numId="16" w16cid:durableId="2002389688">
    <w:abstractNumId w:val="5"/>
  </w:num>
  <w:num w:numId="17" w16cid:durableId="1455636827">
    <w:abstractNumId w:val="23"/>
  </w:num>
  <w:num w:numId="18" w16cid:durableId="1783725078">
    <w:abstractNumId w:val="34"/>
  </w:num>
  <w:num w:numId="19" w16cid:durableId="423918478">
    <w:abstractNumId w:val="10"/>
  </w:num>
  <w:num w:numId="20" w16cid:durableId="280384029">
    <w:abstractNumId w:val="4"/>
  </w:num>
  <w:num w:numId="21" w16cid:durableId="1851796474">
    <w:abstractNumId w:val="26"/>
  </w:num>
  <w:num w:numId="22" w16cid:durableId="701443059">
    <w:abstractNumId w:val="16"/>
  </w:num>
  <w:num w:numId="23" w16cid:durableId="306400646">
    <w:abstractNumId w:val="25"/>
  </w:num>
  <w:num w:numId="24" w16cid:durableId="1958172499">
    <w:abstractNumId w:val="28"/>
  </w:num>
  <w:num w:numId="25" w16cid:durableId="12465511">
    <w:abstractNumId w:val="29"/>
  </w:num>
  <w:num w:numId="26" w16cid:durableId="928344922">
    <w:abstractNumId w:val="13"/>
  </w:num>
  <w:num w:numId="27" w16cid:durableId="1931962491">
    <w:abstractNumId w:val="6"/>
  </w:num>
  <w:num w:numId="28" w16cid:durableId="1759598906">
    <w:abstractNumId w:val="2"/>
  </w:num>
  <w:num w:numId="29" w16cid:durableId="622229900">
    <w:abstractNumId w:val="14"/>
  </w:num>
  <w:num w:numId="30" w16cid:durableId="917904927">
    <w:abstractNumId w:val="38"/>
  </w:num>
  <w:num w:numId="31" w16cid:durableId="146869219">
    <w:abstractNumId w:val="36"/>
  </w:num>
  <w:num w:numId="32" w16cid:durableId="772750629">
    <w:abstractNumId w:val="1"/>
  </w:num>
  <w:num w:numId="33" w16cid:durableId="1678919398">
    <w:abstractNumId w:val="3"/>
  </w:num>
  <w:num w:numId="34" w16cid:durableId="1051265591">
    <w:abstractNumId w:val="33"/>
  </w:num>
  <w:num w:numId="35" w16cid:durableId="913590600">
    <w:abstractNumId w:val="21"/>
  </w:num>
  <w:num w:numId="36" w16cid:durableId="1863665932">
    <w:abstractNumId w:val="22"/>
  </w:num>
  <w:num w:numId="37" w16cid:durableId="1407991361">
    <w:abstractNumId w:val="17"/>
  </w:num>
  <w:num w:numId="38" w16cid:durableId="1282417026">
    <w:abstractNumId w:val="12"/>
  </w:num>
  <w:num w:numId="39" w16cid:durableId="566495351">
    <w:abstractNumId w:val="3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2525"/>
    <w:rsid w:val="0000292E"/>
    <w:rsid w:val="00003936"/>
    <w:rsid w:val="00003E48"/>
    <w:rsid w:val="00003FCF"/>
    <w:rsid w:val="000045CB"/>
    <w:rsid w:val="00005149"/>
    <w:rsid w:val="000056A2"/>
    <w:rsid w:val="000056A8"/>
    <w:rsid w:val="000064E3"/>
    <w:rsid w:val="00006B96"/>
    <w:rsid w:val="000073F3"/>
    <w:rsid w:val="00007548"/>
    <w:rsid w:val="0000777B"/>
    <w:rsid w:val="0000790D"/>
    <w:rsid w:val="00007A57"/>
    <w:rsid w:val="00007DAE"/>
    <w:rsid w:val="00010AED"/>
    <w:rsid w:val="00010BEB"/>
    <w:rsid w:val="0001151C"/>
    <w:rsid w:val="00011873"/>
    <w:rsid w:val="00011BB0"/>
    <w:rsid w:val="00012027"/>
    <w:rsid w:val="00012506"/>
    <w:rsid w:val="000142B6"/>
    <w:rsid w:val="000142E4"/>
    <w:rsid w:val="0001458C"/>
    <w:rsid w:val="00014E65"/>
    <w:rsid w:val="0001601F"/>
    <w:rsid w:val="0001658A"/>
    <w:rsid w:val="00016A56"/>
    <w:rsid w:val="00016A7C"/>
    <w:rsid w:val="000179A6"/>
    <w:rsid w:val="00017A5A"/>
    <w:rsid w:val="00017B1E"/>
    <w:rsid w:val="00017D12"/>
    <w:rsid w:val="00020115"/>
    <w:rsid w:val="0002014F"/>
    <w:rsid w:val="00021316"/>
    <w:rsid w:val="00022E24"/>
    <w:rsid w:val="000232CC"/>
    <w:rsid w:val="00023C5B"/>
    <w:rsid w:val="000244C3"/>
    <w:rsid w:val="000247B2"/>
    <w:rsid w:val="00024B7F"/>
    <w:rsid w:val="00024F89"/>
    <w:rsid w:val="000253B0"/>
    <w:rsid w:val="00025587"/>
    <w:rsid w:val="000257C7"/>
    <w:rsid w:val="000258DA"/>
    <w:rsid w:val="00025A20"/>
    <w:rsid w:val="000263D7"/>
    <w:rsid w:val="0002699C"/>
    <w:rsid w:val="0002701B"/>
    <w:rsid w:val="00027039"/>
    <w:rsid w:val="0002722D"/>
    <w:rsid w:val="0002734C"/>
    <w:rsid w:val="00027935"/>
    <w:rsid w:val="00030487"/>
    <w:rsid w:val="000305C3"/>
    <w:rsid w:val="000306CB"/>
    <w:rsid w:val="000306D5"/>
    <w:rsid w:val="00031623"/>
    <w:rsid w:val="000317A5"/>
    <w:rsid w:val="00031A6D"/>
    <w:rsid w:val="00031F73"/>
    <w:rsid w:val="00032651"/>
    <w:rsid w:val="00032752"/>
    <w:rsid w:val="00032A06"/>
    <w:rsid w:val="0003350F"/>
    <w:rsid w:val="00033600"/>
    <w:rsid w:val="00033CE1"/>
    <w:rsid w:val="00034D7E"/>
    <w:rsid w:val="00035798"/>
    <w:rsid w:val="000357E6"/>
    <w:rsid w:val="0003591A"/>
    <w:rsid w:val="00035FEA"/>
    <w:rsid w:val="00036AB9"/>
    <w:rsid w:val="00036B64"/>
    <w:rsid w:val="00037251"/>
    <w:rsid w:val="000374E6"/>
    <w:rsid w:val="00037751"/>
    <w:rsid w:val="000379B6"/>
    <w:rsid w:val="00037B76"/>
    <w:rsid w:val="0003D14C"/>
    <w:rsid w:val="00040104"/>
    <w:rsid w:val="000406D4"/>
    <w:rsid w:val="000412FF"/>
    <w:rsid w:val="0004165B"/>
    <w:rsid w:val="000424D4"/>
    <w:rsid w:val="00043614"/>
    <w:rsid w:val="00043A3F"/>
    <w:rsid w:val="00043AFE"/>
    <w:rsid w:val="000443FF"/>
    <w:rsid w:val="0004448B"/>
    <w:rsid w:val="00045367"/>
    <w:rsid w:val="00045AEB"/>
    <w:rsid w:val="00046501"/>
    <w:rsid w:val="00046C23"/>
    <w:rsid w:val="0004713C"/>
    <w:rsid w:val="00047536"/>
    <w:rsid w:val="00047898"/>
    <w:rsid w:val="00047CA9"/>
    <w:rsid w:val="00047D6A"/>
    <w:rsid w:val="00050BD3"/>
    <w:rsid w:val="00050CB4"/>
    <w:rsid w:val="000513B6"/>
    <w:rsid w:val="00051840"/>
    <w:rsid w:val="0005189D"/>
    <w:rsid w:val="00051AFE"/>
    <w:rsid w:val="00051B83"/>
    <w:rsid w:val="00051E46"/>
    <w:rsid w:val="00052528"/>
    <w:rsid w:val="00052968"/>
    <w:rsid w:val="000542B8"/>
    <w:rsid w:val="00056080"/>
    <w:rsid w:val="00056547"/>
    <w:rsid w:val="000565B7"/>
    <w:rsid w:val="00056911"/>
    <w:rsid w:val="00057292"/>
    <w:rsid w:val="0005738A"/>
    <w:rsid w:val="000577FA"/>
    <w:rsid w:val="00057C53"/>
    <w:rsid w:val="00057C83"/>
    <w:rsid w:val="00060252"/>
    <w:rsid w:val="00060306"/>
    <w:rsid w:val="000603EB"/>
    <w:rsid w:val="00060453"/>
    <w:rsid w:val="00060682"/>
    <w:rsid w:val="00061274"/>
    <w:rsid w:val="000613A3"/>
    <w:rsid w:val="0006142A"/>
    <w:rsid w:val="00061480"/>
    <w:rsid w:val="00061B12"/>
    <w:rsid w:val="00061BF9"/>
    <w:rsid w:val="000622AC"/>
    <w:rsid w:val="00062540"/>
    <w:rsid w:val="00062BA5"/>
    <w:rsid w:val="00063039"/>
    <w:rsid w:val="00063CB7"/>
    <w:rsid w:val="00063DEF"/>
    <w:rsid w:val="00064783"/>
    <w:rsid w:val="00064B96"/>
    <w:rsid w:val="00065099"/>
    <w:rsid w:val="00065861"/>
    <w:rsid w:val="00065FF1"/>
    <w:rsid w:val="000663EF"/>
    <w:rsid w:val="000665D6"/>
    <w:rsid w:val="00066BA9"/>
    <w:rsid w:val="00067CBD"/>
    <w:rsid w:val="00067DAF"/>
    <w:rsid w:val="000706B8"/>
    <w:rsid w:val="0007070F"/>
    <w:rsid w:val="000709AF"/>
    <w:rsid w:val="00070EF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5EB"/>
    <w:rsid w:val="00075A30"/>
    <w:rsid w:val="00075EFB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E30"/>
    <w:rsid w:val="00084297"/>
    <w:rsid w:val="0008448F"/>
    <w:rsid w:val="0008455D"/>
    <w:rsid w:val="000845F6"/>
    <w:rsid w:val="000855B0"/>
    <w:rsid w:val="00085B5D"/>
    <w:rsid w:val="00085EEB"/>
    <w:rsid w:val="00086318"/>
    <w:rsid w:val="00086711"/>
    <w:rsid w:val="000870B4"/>
    <w:rsid w:val="00087160"/>
    <w:rsid w:val="000877A0"/>
    <w:rsid w:val="0008794A"/>
    <w:rsid w:val="00087A19"/>
    <w:rsid w:val="0009011C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463"/>
    <w:rsid w:val="000946C3"/>
    <w:rsid w:val="000949EF"/>
    <w:rsid w:val="00094F4C"/>
    <w:rsid w:val="00095BF9"/>
    <w:rsid w:val="00096985"/>
    <w:rsid w:val="00096B63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312"/>
    <w:rsid w:val="000A154B"/>
    <w:rsid w:val="000A17CF"/>
    <w:rsid w:val="000A2980"/>
    <w:rsid w:val="000A36A5"/>
    <w:rsid w:val="000A3BB9"/>
    <w:rsid w:val="000A3C57"/>
    <w:rsid w:val="000A428F"/>
    <w:rsid w:val="000A4EC5"/>
    <w:rsid w:val="000A5D1B"/>
    <w:rsid w:val="000A6A3E"/>
    <w:rsid w:val="000A750D"/>
    <w:rsid w:val="000A7605"/>
    <w:rsid w:val="000A7961"/>
    <w:rsid w:val="000A7E1E"/>
    <w:rsid w:val="000B0213"/>
    <w:rsid w:val="000B024A"/>
    <w:rsid w:val="000B029D"/>
    <w:rsid w:val="000B06B3"/>
    <w:rsid w:val="000B0F25"/>
    <w:rsid w:val="000B1432"/>
    <w:rsid w:val="000B1AAB"/>
    <w:rsid w:val="000B291C"/>
    <w:rsid w:val="000B2948"/>
    <w:rsid w:val="000B31F2"/>
    <w:rsid w:val="000B3A06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6318"/>
    <w:rsid w:val="000B6A7D"/>
    <w:rsid w:val="000B6B0D"/>
    <w:rsid w:val="000B6CD7"/>
    <w:rsid w:val="000B71B1"/>
    <w:rsid w:val="000B7E4F"/>
    <w:rsid w:val="000C0083"/>
    <w:rsid w:val="000C00D5"/>
    <w:rsid w:val="000C0782"/>
    <w:rsid w:val="000C0E7F"/>
    <w:rsid w:val="000C142F"/>
    <w:rsid w:val="000C162A"/>
    <w:rsid w:val="000C19AC"/>
    <w:rsid w:val="000C2576"/>
    <w:rsid w:val="000C320E"/>
    <w:rsid w:val="000C377B"/>
    <w:rsid w:val="000C4056"/>
    <w:rsid w:val="000C46F9"/>
    <w:rsid w:val="000C4F69"/>
    <w:rsid w:val="000C4FDB"/>
    <w:rsid w:val="000C5269"/>
    <w:rsid w:val="000C5523"/>
    <w:rsid w:val="000C574A"/>
    <w:rsid w:val="000C58E2"/>
    <w:rsid w:val="000C6115"/>
    <w:rsid w:val="000C61A6"/>
    <w:rsid w:val="000C6573"/>
    <w:rsid w:val="000C68A0"/>
    <w:rsid w:val="000C7008"/>
    <w:rsid w:val="000C7076"/>
    <w:rsid w:val="000C7214"/>
    <w:rsid w:val="000C7224"/>
    <w:rsid w:val="000C7714"/>
    <w:rsid w:val="000C772D"/>
    <w:rsid w:val="000C7EBF"/>
    <w:rsid w:val="000D044C"/>
    <w:rsid w:val="000D05BB"/>
    <w:rsid w:val="000D15C6"/>
    <w:rsid w:val="000D160F"/>
    <w:rsid w:val="000D1C13"/>
    <w:rsid w:val="000D1FAC"/>
    <w:rsid w:val="000D23FE"/>
    <w:rsid w:val="000D3307"/>
    <w:rsid w:val="000D4A26"/>
    <w:rsid w:val="000D6184"/>
    <w:rsid w:val="000D6202"/>
    <w:rsid w:val="000D63AD"/>
    <w:rsid w:val="000D69B2"/>
    <w:rsid w:val="000D70A7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2531"/>
    <w:rsid w:val="000E33C8"/>
    <w:rsid w:val="000E369E"/>
    <w:rsid w:val="000E3866"/>
    <w:rsid w:val="000E46AD"/>
    <w:rsid w:val="000E4A19"/>
    <w:rsid w:val="000E6AD7"/>
    <w:rsid w:val="000E7146"/>
    <w:rsid w:val="000E7528"/>
    <w:rsid w:val="000E771E"/>
    <w:rsid w:val="000F0AE0"/>
    <w:rsid w:val="000F1475"/>
    <w:rsid w:val="000F153F"/>
    <w:rsid w:val="000F1FD9"/>
    <w:rsid w:val="000F24F4"/>
    <w:rsid w:val="000F2B2A"/>
    <w:rsid w:val="000F2CE6"/>
    <w:rsid w:val="000F2D44"/>
    <w:rsid w:val="000F4278"/>
    <w:rsid w:val="000F4F04"/>
    <w:rsid w:val="000F5E70"/>
    <w:rsid w:val="000F6A58"/>
    <w:rsid w:val="000F6B10"/>
    <w:rsid w:val="000F6BE7"/>
    <w:rsid w:val="000F6C2C"/>
    <w:rsid w:val="000F6C38"/>
    <w:rsid w:val="000F70C4"/>
    <w:rsid w:val="001000EE"/>
    <w:rsid w:val="00100724"/>
    <w:rsid w:val="001007B8"/>
    <w:rsid w:val="00101635"/>
    <w:rsid w:val="0010179C"/>
    <w:rsid w:val="00101E63"/>
    <w:rsid w:val="001029A9"/>
    <w:rsid w:val="00103469"/>
    <w:rsid w:val="00103932"/>
    <w:rsid w:val="0010453A"/>
    <w:rsid w:val="00104673"/>
    <w:rsid w:val="001048E6"/>
    <w:rsid w:val="00104A37"/>
    <w:rsid w:val="00104CE3"/>
    <w:rsid w:val="00105FFD"/>
    <w:rsid w:val="0010608B"/>
    <w:rsid w:val="00106B46"/>
    <w:rsid w:val="00107E4B"/>
    <w:rsid w:val="00107EF0"/>
    <w:rsid w:val="001103D0"/>
    <w:rsid w:val="00110AE5"/>
    <w:rsid w:val="00110B8D"/>
    <w:rsid w:val="0011103E"/>
    <w:rsid w:val="0011152A"/>
    <w:rsid w:val="00111892"/>
    <w:rsid w:val="00111B50"/>
    <w:rsid w:val="00111CCC"/>
    <w:rsid w:val="00112679"/>
    <w:rsid w:val="0011290E"/>
    <w:rsid w:val="00112C45"/>
    <w:rsid w:val="00113424"/>
    <w:rsid w:val="001136A7"/>
    <w:rsid w:val="0011423B"/>
    <w:rsid w:val="00115E15"/>
    <w:rsid w:val="0011661A"/>
    <w:rsid w:val="001169EC"/>
    <w:rsid w:val="00116D02"/>
    <w:rsid w:val="00117485"/>
    <w:rsid w:val="001202D5"/>
    <w:rsid w:val="001204F1"/>
    <w:rsid w:val="0012078C"/>
    <w:rsid w:val="00120E08"/>
    <w:rsid w:val="001211D8"/>
    <w:rsid w:val="00121250"/>
    <w:rsid w:val="001214A1"/>
    <w:rsid w:val="0012186B"/>
    <w:rsid w:val="00121BC4"/>
    <w:rsid w:val="00121F4F"/>
    <w:rsid w:val="001222B6"/>
    <w:rsid w:val="00122DB5"/>
    <w:rsid w:val="00123160"/>
    <w:rsid w:val="00123C90"/>
    <w:rsid w:val="00125A07"/>
    <w:rsid w:val="00126CA5"/>
    <w:rsid w:val="00126EFF"/>
    <w:rsid w:val="0012704F"/>
    <w:rsid w:val="0012782F"/>
    <w:rsid w:val="00130881"/>
    <w:rsid w:val="001309F8"/>
    <w:rsid w:val="00130C1D"/>
    <w:rsid w:val="00130F9E"/>
    <w:rsid w:val="001315E6"/>
    <w:rsid w:val="001319D4"/>
    <w:rsid w:val="001322D5"/>
    <w:rsid w:val="0013236C"/>
    <w:rsid w:val="00132731"/>
    <w:rsid w:val="00132B91"/>
    <w:rsid w:val="00132FE9"/>
    <w:rsid w:val="0013334C"/>
    <w:rsid w:val="001333B9"/>
    <w:rsid w:val="001337F4"/>
    <w:rsid w:val="00133DF4"/>
    <w:rsid w:val="00134971"/>
    <w:rsid w:val="001352EB"/>
    <w:rsid w:val="00135742"/>
    <w:rsid w:val="00135B68"/>
    <w:rsid w:val="00135F45"/>
    <w:rsid w:val="001362C7"/>
    <w:rsid w:val="00136AB1"/>
    <w:rsid w:val="001371C0"/>
    <w:rsid w:val="00137603"/>
    <w:rsid w:val="00137F7C"/>
    <w:rsid w:val="00137FD8"/>
    <w:rsid w:val="00140085"/>
    <w:rsid w:val="00140270"/>
    <w:rsid w:val="001403AD"/>
    <w:rsid w:val="00140A1E"/>
    <w:rsid w:val="00141079"/>
    <w:rsid w:val="00141527"/>
    <w:rsid w:val="001417A5"/>
    <w:rsid w:val="00141BAE"/>
    <w:rsid w:val="001421CF"/>
    <w:rsid w:val="0014349C"/>
    <w:rsid w:val="00143A8C"/>
    <w:rsid w:val="00143B69"/>
    <w:rsid w:val="00143DE5"/>
    <w:rsid w:val="00144056"/>
    <w:rsid w:val="00144A50"/>
    <w:rsid w:val="00144DC4"/>
    <w:rsid w:val="00146FE6"/>
    <w:rsid w:val="00147A7F"/>
    <w:rsid w:val="00147B40"/>
    <w:rsid w:val="00147BE0"/>
    <w:rsid w:val="00150157"/>
    <w:rsid w:val="00150194"/>
    <w:rsid w:val="001540B3"/>
    <w:rsid w:val="001540C7"/>
    <w:rsid w:val="001544A9"/>
    <w:rsid w:val="001544FD"/>
    <w:rsid w:val="00154515"/>
    <w:rsid w:val="00154747"/>
    <w:rsid w:val="00154D77"/>
    <w:rsid w:val="001554C9"/>
    <w:rsid w:val="0015592A"/>
    <w:rsid w:val="00156255"/>
    <w:rsid w:val="0015660C"/>
    <w:rsid w:val="00156734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22E7"/>
    <w:rsid w:val="001632BA"/>
    <w:rsid w:val="001633C0"/>
    <w:rsid w:val="00164524"/>
    <w:rsid w:val="00164637"/>
    <w:rsid w:val="00164681"/>
    <w:rsid w:val="00164732"/>
    <w:rsid w:val="00164AD9"/>
    <w:rsid w:val="00165923"/>
    <w:rsid w:val="00165D4A"/>
    <w:rsid w:val="00165D4E"/>
    <w:rsid w:val="00166943"/>
    <w:rsid w:val="00166CCA"/>
    <w:rsid w:val="00167333"/>
    <w:rsid w:val="001673D5"/>
    <w:rsid w:val="00167DA0"/>
    <w:rsid w:val="00170A0E"/>
    <w:rsid w:val="0017184D"/>
    <w:rsid w:val="00171FF3"/>
    <w:rsid w:val="001727FD"/>
    <w:rsid w:val="00172DA2"/>
    <w:rsid w:val="00172EA5"/>
    <w:rsid w:val="00173500"/>
    <w:rsid w:val="00173695"/>
    <w:rsid w:val="001736C2"/>
    <w:rsid w:val="001737A6"/>
    <w:rsid w:val="001742E0"/>
    <w:rsid w:val="00174CA0"/>
    <w:rsid w:val="0017551A"/>
    <w:rsid w:val="00175B66"/>
    <w:rsid w:val="0017601E"/>
    <w:rsid w:val="0017685A"/>
    <w:rsid w:val="0017690E"/>
    <w:rsid w:val="0017777C"/>
    <w:rsid w:val="001777AD"/>
    <w:rsid w:val="00177A90"/>
    <w:rsid w:val="00177AB5"/>
    <w:rsid w:val="001806EA"/>
    <w:rsid w:val="00180A8C"/>
    <w:rsid w:val="00181285"/>
    <w:rsid w:val="00181871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6314"/>
    <w:rsid w:val="001869BA"/>
    <w:rsid w:val="00186D88"/>
    <w:rsid w:val="001879C2"/>
    <w:rsid w:val="00190994"/>
    <w:rsid w:val="001909B6"/>
    <w:rsid w:val="0019105D"/>
    <w:rsid w:val="00191069"/>
    <w:rsid w:val="0019116E"/>
    <w:rsid w:val="00191C9F"/>
    <w:rsid w:val="0019213D"/>
    <w:rsid w:val="0019218D"/>
    <w:rsid w:val="00192725"/>
    <w:rsid w:val="00192B28"/>
    <w:rsid w:val="00192B36"/>
    <w:rsid w:val="00192FE0"/>
    <w:rsid w:val="001938F2"/>
    <w:rsid w:val="00193B43"/>
    <w:rsid w:val="00193C35"/>
    <w:rsid w:val="00193EE5"/>
    <w:rsid w:val="0019479E"/>
    <w:rsid w:val="0019491A"/>
    <w:rsid w:val="00194A1C"/>
    <w:rsid w:val="001955D4"/>
    <w:rsid w:val="00195EBB"/>
    <w:rsid w:val="00196335"/>
    <w:rsid w:val="001963CA"/>
    <w:rsid w:val="00196A2E"/>
    <w:rsid w:val="00197330"/>
    <w:rsid w:val="00197752"/>
    <w:rsid w:val="00197CAC"/>
    <w:rsid w:val="001A0181"/>
    <w:rsid w:val="001A0ED9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41A2"/>
    <w:rsid w:val="001A4257"/>
    <w:rsid w:val="001A4299"/>
    <w:rsid w:val="001A451B"/>
    <w:rsid w:val="001A51C0"/>
    <w:rsid w:val="001A5B75"/>
    <w:rsid w:val="001A5E36"/>
    <w:rsid w:val="001A62FA"/>
    <w:rsid w:val="001A6352"/>
    <w:rsid w:val="001A6B69"/>
    <w:rsid w:val="001A6FA5"/>
    <w:rsid w:val="001B0014"/>
    <w:rsid w:val="001B02CD"/>
    <w:rsid w:val="001B13FD"/>
    <w:rsid w:val="001B147D"/>
    <w:rsid w:val="001B1810"/>
    <w:rsid w:val="001B3ADE"/>
    <w:rsid w:val="001B3B68"/>
    <w:rsid w:val="001B3D1B"/>
    <w:rsid w:val="001B413A"/>
    <w:rsid w:val="001B52ED"/>
    <w:rsid w:val="001B57F4"/>
    <w:rsid w:val="001B7508"/>
    <w:rsid w:val="001B751E"/>
    <w:rsid w:val="001B7C7C"/>
    <w:rsid w:val="001C031A"/>
    <w:rsid w:val="001C05AF"/>
    <w:rsid w:val="001C0946"/>
    <w:rsid w:val="001C0AE0"/>
    <w:rsid w:val="001C0DC8"/>
    <w:rsid w:val="001C0DE0"/>
    <w:rsid w:val="001C134D"/>
    <w:rsid w:val="001C1714"/>
    <w:rsid w:val="001C1F6C"/>
    <w:rsid w:val="001C271B"/>
    <w:rsid w:val="001C2723"/>
    <w:rsid w:val="001C2B62"/>
    <w:rsid w:val="001C2B9C"/>
    <w:rsid w:val="001C35CD"/>
    <w:rsid w:val="001C36D7"/>
    <w:rsid w:val="001C45E1"/>
    <w:rsid w:val="001C4C93"/>
    <w:rsid w:val="001C4D05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B8A"/>
    <w:rsid w:val="001D01C6"/>
    <w:rsid w:val="001D0238"/>
    <w:rsid w:val="001D092F"/>
    <w:rsid w:val="001D0BAB"/>
    <w:rsid w:val="001D2331"/>
    <w:rsid w:val="001D2D98"/>
    <w:rsid w:val="001D3509"/>
    <w:rsid w:val="001D3C27"/>
    <w:rsid w:val="001D3FB2"/>
    <w:rsid w:val="001D405D"/>
    <w:rsid w:val="001D4258"/>
    <w:rsid w:val="001D44C6"/>
    <w:rsid w:val="001D4927"/>
    <w:rsid w:val="001D4AB3"/>
    <w:rsid w:val="001D4CC7"/>
    <w:rsid w:val="001D4FE0"/>
    <w:rsid w:val="001D56C7"/>
    <w:rsid w:val="001D5CE4"/>
    <w:rsid w:val="001D615C"/>
    <w:rsid w:val="001D61F8"/>
    <w:rsid w:val="001D6358"/>
    <w:rsid w:val="001D6636"/>
    <w:rsid w:val="001D73D8"/>
    <w:rsid w:val="001D744B"/>
    <w:rsid w:val="001D7577"/>
    <w:rsid w:val="001D799D"/>
    <w:rsid w:val="001D7C81"/>
    <w:rsid w:val="001E09C6"/>
    <w:rsid w:val="001E09F8"/>
    <w:rsid w:val="001E0CBF"/>
    <w:rsid w:val="001E12C6"/>
    <w:rsid w:val="001E341E"/>
    <w:rsid w:val="001E3AEC"/>
    <w:rsid w:val="001E4557"/>
    <w:rsid w:val="001E48BC"/>
    <w:rsid w:val="001E495A"/>
    <w:rsid w:val="001E5603"/>
    <w:rsid w:val="001E58CA"/>
    <w:rsid w:val="001E5BF8"/>
    <w:rsid w:val="001E64D0"/>
    <w:rsid w:val="001F017C"/>
    <w:rsid w:val="001F05E4"/>
    <w:rsid w:val="001F0838"/>
    <w:rsid w:val="001F17CB"/>
    <w:rsid w:val="001F19E6"/>
    <w:rsid w:val="001F2626"/>
    <w:rsid w:val="001F2F9D"/>
    <w:rsid w:val="001F2FC0"/>
    <w:rsid w:val="001F3944"/>
    <w:rsid w:val="001F419D"/>
    <w:rsid w:val="001F4230"/>
    <w:rsid w:val="001F5291"/>
    <w:rsid w:val="001F5672"/>
    <w:rsid w:val="001F5A2C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4E2F"/>
    <w:rsid w:val="002050E7"/>
    <w:rsid w:val="0020566A"/>
    <w:rsid w:val="00205790"/>
    <w:rsid w:val="00205EB8"/>
    <w:rsid w:val="00205F8F"/>
    <w:rsid w:val="00206715"/>
    <w:rsid w:val="0020712A"/>
    <w:rsid w:val="002075A0"/>
    <w:rsid w:val="00207902"/>
    <w:rsid w:val="00210708"/>
    <w:rsid w:val="0021104F"/>
    <w:rsid w:val="00211303"/>
    <w:rsid w:val="00211316"/>
    <w:rsid w:val="00211911"/>
    <w:rsid w:val="00212881"/>
    <w:rsid w:val="00214203"/>
    <w:rsid w:val="00214423"/>
    <w:rsid w:val="002147BD"/>
    <w:rsid w:val="00214CB1"/>
    <w:rsid w:val="00214D65"/>
    <w:rsid w:val="0021620D"/>
    <w:rsid w:val="002177A8"/>
    <w:rsid w:val="00217867"/>
    <w:rsid w:val="00217F4C"/>
    <w:rsid w:val="00220D55"/>
    <w:rsid w:val="00220F29"/>
    <w:rsid w:val="002220C8"/>
    <w:rsid w:val="002229C4"/>
    <w:rsid w:val="00222E49"/>
    <w:rsid w:val="00223943"/>
    <w:rsid w:val="0022498E"/>
    <w:rsid w:val="00224DEB"/>
    <w:rsid w:val="00225184"/>
    <w:rsid w:val="0023008F"/>
    <w:rsid w:val="00230265"/>
    <w:rsid w:val="00230741"/>
    <w:rsid w:val="00230919"/>
    <w:rsid w:val="00230F8A"/>
    <w:rsid w:val="0023111A"/>
    <w:rsid w:val="0023128B"/>
    <w:rsid w:val="002325EF"/>
    <w:rsid w:val="00232635"/>
    <w:rsid w:val="00232C63"/>
    <w:rsid w:val="0023321D"/>
    <w:rsid w:val="00233686"/>
    <w:rsid w:val="0023410B"/>
    <w:rsid w:val="00234638"/>
    <w:rsid w:val="002353B1"/>
    <w:rsid w:val="002355EE"/>
    <w:rsid w:val="00235712"/>
    <w:rsid w:val="002359BF"/>
    <w:rsid w:val="00235ECD"/>
    <w:rsid w:val="00236917"/>
    <w:rsid w:val="00237108"/>
    <w:rsid w:val="002376A6"/>
    <w:rsid w:val="0024030C"/>
    <w:rsid w:val="002406BA"/>
    <w:rsid w:val="0024071A"/>
    <w:rsid w:val="00240B76"/>
    <w:rsid w:val="0024113E"/>
    <w:rsid w:val="00241716"/>
    <w:rsid w:val="00241AA6"/>
    <w:rsid w:val="00241BE1"/>
    <w:rsid w:val="0024221C"/>
    <w:rsid w:val="002425A5"/>
    <w:rsid w:val="0024376A"/>
    <w:rsid w:val="00243B28"/>
    <w:rsid w:val="00243FB8"/>
    <w:rsid w:val="00244145"/>
    <w:rsid w:val="002441BF"/>
    <w:rsid w:val="0024470F"/>
    <w:rsid w:val="00244821"/>
    <w:rsid w:val="002450F3"/>
    <w:rsid w:val="00246FB4"/>
    <w:rsid w:val="0024775D"/>
    <w:rsid w:val="00247943"/>
    <w:rsid w:val="0025033A"/>
    <w:rsid w:val="00250E49"/>
    <w:rsid w:val="00251482"/>
    <w:rsid w:val="002514B9"/>
    <w:rsid w:val="00251D28"/>
    <w:rsid w:val="00252121"/>
    <w:rsid w:val="00252174"/>
    <w:rsid w:val="0025292A"/>
    <w:rsid w:val="00252BF5"/>
    <w:rsid w:val="0025405F"/>
    <w:rsid w:val="00254139"/>
    <w:rsid w:val="00254425"/>
    <w:rsid w:val="00254A49"/>
    <w:rsid w:val="00255B84"/>
    <w:rsid w:val="002569A0"/>
    <w:rsid w:val="0025703F"/>
    <w:rsid w:val="0025741B"/>
    <w:rsid w:val="00257D0E"/>
    <w:rsid w:val="002600D3"/>
    <w:rsid w:val="002607C8"/>
    <w:rsid w:val="00260AF5"/>
    <w:rsid w:val="00260DEE"/>
    <w:rsid w:val="00260F57"/>
    <w:rsid w:val="002611E3"/>
    <w:rsid w:val="00261320"/>
    <w:rsid w:val="002613B4"/>
    <w:rsid w:val="0026193A"/>
    <w:rsid w:val="00262052"/>
    <w:rsid w:val="00262588"/>
    <w:rsid w:val="0026258F"/>
    <w:rsid w:val="0026265A"/>
    <w:rsid w:val="002630FF"/>
    <w:rsid w:val="00263160"/>
    <w:rsid w:val="002637CE"/>
    <w:rsid w:val="00263F0E"/>
    <w:rsid w:val="0026438C"/>
    <w:rsid w:val="00264714"/>
    <w:rsid w:val="002647EF"/>
    <w:rsid w:val="00266294"/>
    <w:rsid w:val="002662CE"/>
    <w:rsid w:val="002666C6"/>
    <w:rsid w:val="002668D8"/>
    <w:rsid w:val="00266F00"/>
    <w:rsid w:val="002671E7"/>
    <w:rsid w:val="00267E1A"/>
    <w:rsid w:val="00270114"/>
    <w:rsid w:val="00270199"/>
    <w:rsid w:val="002702AC"/>
    <w:rsid w:val="0027035F"/>
    <w:rsid w:val="002714AD"/>
    <w:rsid w:val="00271575"/>
    <w:rsid w:val="00271C9F"/>
    <w:rsid w:val="00272796"/>
    <w:rsid w:val="0027346F"/>
    <w:rsid w:val="00273B02"/>
    <w:rsid w:val="00275EBD"/>
    <w:rsid w:val="002769C8"/>
    <w:rsid w:val="00276D0C"/>
    <w:rsid w:val="00276DDF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E5B"/>
    <w:rsid w:val="00284F5C"/>
    <w:rsid w:val="00285074"/>
    <w:rsid w:val="002866C7"/>
    <w:rsid w:val="00286A6F"/>
    <w:rsid w:val="00286AAA"/>
    <w:rsid w:val="00286D96"/>
    <w:rsid w:val="00286E65"/>
    <w:rsid w:val="00287B07"/>
    <w:rsid w:val="00290094"/>
    <w:rsid w:val="002902C2"/>
    <w:rsid w:val="002904E6"/>
    <w:rsid w:val="00290A65"/>
    <w:rsid w:val="00291553"/>
    <w:rsid w:val="002920E1"/>
    <w:rsid w:val="00292519"/>
    <w:rsid w:val="00292994"/>
    <w:rsid w:val="002932AF"/>
    <w:rsid w:val="00293642"/>
    <w:rsid w:val="00293912"/>
    <w:rsid w:val="0029459D"/>
    <w:rsid w:val="00294623"/>
    <w:rsid w:val="00295183"/>
    <w:rsid w:val="00295430"/>
    <w:rsid w:val="00295597"/>
    <w:rsid w:val="00295AD6"/>
    <w:rsid w:val="00295B01"/>
    <w:rsid w:val="00296340"/>
    <w:rsid w:val="00296961"/>
    <w:rsid w:val="002A076B"/>
    <w:rsid w:val="002A094A"/>
    <w:rsid w:val="002A0B09"/>
    <w:rsid w:val="002A1B44"/>
    <w:rsid w:val="002A225E"/>
    <w:rsid w:val="002A24DD"/>
    <w:rsid w:val="002A3816"/>
    <w:rsid w:val="002A402C"/>
    <w:rsid w:val="002A423C"/>
    <w:rsid w:val="002A4CD1"/>
    <w:rsid w:val="002A55E4"/>
    <w:rsid w:val="002A5882"/>
    <w:rsid w:val="002A5C5D"/>
    <w:rsid w:val="002A5D55"/>
    <w:rsid w:val="002A6370"/>
    <w:rsid w:val="002A66F9"/>
    <w:rsid w:val="002A7122"/>
    <w:rsid w:val="002A7342"/>
    <w:rsid w:val="002A77AC"/>
    <w:rsid w:val="002A7B51"/>
    <w:rsid w:val="002B0186"/>
    <w:rsid w:val="002B0322"/>
    <w:rsid w:val="002B0380"/>
    <w:rsid w:val="002B0600"/>
    <w:rsid w:val="002B068F"/>
    <w:rsid w:val="002B1086"/>
    <w:rsid w:val="002B1092"/>
    <w:rsid w:val="002B11CE"/>
    <w:rsid w:val="002B14B6"/>
    <w:rsid w:val="002B1D0C"/>
    <w:rsid w:val="002B203E"/>
    <w:rsid w:val="002B24C2"/>
    <w:rsid w:val="002B2BA5"/>
    <w:rsid w:val="002B2BFB"/>
    <w:rsid w:val="002B328F"/>
    <w:rsid w:val="002B35DA"/>
    <w:rsid w:val="002B4BA4"/>
    <w:rsid w:val="002B5168"/>
    <w:rsid w:val="002B56E9"/>
    <w:rsid w:val="002B57C3"/>
    <w:rsid w:val="002B6051"/>
    <w:rsid w:val="002B6BF1"/>
    <w:rsid w:val="002B6E21"/>
    <w:rsid w:val="002B77B1"/>
    <w:rsid w:val="002B7C89"/>
    <w:rsid w:val="002C081F"/>
    <w:rsid w:val="002C13B9"/>
    <w:rsid w:val="002C1A3E"/>
    <w:rsid w:val="002C1B3F"/>
    <w:rsid w:val="002C2615"/>
    <w:rsid w:val="002C2960"/>
    <w:rsid w:val="002C3211"/>
    <w:rsid w:val="002C3907"/>
    <w:rsid w:val="002C3A93"/>
    <w:rsid w:val="002C3BBC"/>
    <w:rsid w:val="002C3C95"/>
    <w:rsid w:val="002C4225"/>
    <w:rsid w:val="002C453A"/>
    <w:rsid w:val="002C4AF2"/>
    <w:rsid w:val="002C4F97"/>
    <w:rsid w:val="002C52EF"/>
    <w:rsid w:val="002C5555"/>
    <w:rsid w:val="002C56B4"/>
    <w:rsid w:val="002C5AED"/>
    <w:rsid w:val="002C5BD5"/>
    <w:rsid w:val="002C652E"/>
    <w:rsid w:val="002C6AF3"/>
    <w:rsid w:val="002C6B8D"/>
    <w:rsid w:val="002C71BC"/>
    <w:rsid w:val="002C788F"/>
    <w:rsid w:val="002D0DBD"/>
    <w:rsid w:val="002D13FE"/>
    <w:rsid w:val="002D19D3"/>
    <w:rsid w:val="002D1D42"/>
    <w:rsid w:val="002D1F5D"/>
    <w:rsid w:val="002D200C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6296"/>
    <w:rsid w:val="002D6EC3"/>
    <w:rsid w:val="002D7949"/>
    <w:rsid w:val="002D7D0F"/>
    <w:rsid w:val="002D7EAA"/>
    <w:rsid w:val="002E0020"/>
    <w:rsid w:val="002E122F"/>
    <w:rsid w:val="002E2255"/>
    <w:rsid w:val="002E26BE"/>
    <w:rsid w:val="002E28C5"/>
    <w:rsid w:val="002E3254"/>
    <w:rsid w:val="002E3C58"/>
    <w:rsid w:val="002E436B"/>
    <w:rsid w:val="002E4BA4"/>
    <w:rsid w:val="002E53B3"/>
    <w:rsid w:val="002E54BC"/>
    <w:rsid w:val="002E54C3"/>
    <w:rsid w:val="002E5E05"/>
    <w:rsid w:val="002E61A2"/>
    <w:rsid w:val="002E66E1"/>
    <w:rsid w:val="002E6CBC"/>
    <w:rsid w:val="002E6FC5"/>
    <w:rsid w:val="002E7852"/>
    <w:rsid w:val="002E7CA7"/>
    <w:rsid w:val="002F0FB0"/>
    <w:rsid w:val="002F1035"/>
    <w:rsid w:val="002F109D"/>
    <w:rsid w:val="002F1F71"/>
    <w:rsid w:val="002F2387"/>
    <w:rsid w:val="002F3386"/>
    <w:rsid w:val="002F381C"/>
    <w:rsid w:val="002F499A"/>
    <w:rsid w:val="002F57C7"/>
    <w:rsid w:val="002F57DB"/>
    <w:rsid w:val="002F6F18"/>
    <w:rsid w:val="002F7339"/>
    <w:rsid w:val="002F73AA"/>
    <w:rsid w:val="00300D9B"/>
    <w:rsid w:val="00300DD1"/>
    <w:rsid w:val="003013AA"/>
    <w:rsid w:val="0030319F"/>
    <w:rsid w:val="00303223"/>
    <w:rsid w:val="00303FA7"/>
    <w:rsid w:val="00304352"/>
    <w:rsid w:val="00304706"/>
    <w:rsid w:val="00304A56"/>
    <w:rsid w:val="00304E99"/>
    <w:rsid w:val="00304EDC"/>
    <w:rsid w:val="003058C4"/>
    <w:rsid w:val="00305AF0"/>
    <w:rsid w:val="00306C77"/>
    <w:rsid w:val="00306F43"/>
    <w:rsid w:val="00307422"/>
    <w:rsid w:val="003074A2"/>
    <w:rsid w:val="00307AAA"/>
    <w:rsid w:val="00310628"/>
    <w:rsid w:val="003112FB"/>
    <w:rsid w:val="00311994"/>
    <w:rsid w:val="003135BE"/>
    <w:rsid w:val="003143A4"/>
    <w:rsid w:val="0031449F"/>
    <w:rsid w:val="00315C9B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7B8"/>
    <w:rsid w:val="0032086D"/>
    <w:rsid w:val="00320A9E"/>
    <w:rsid w:val="00320B1D"/>
    <w:rsid w:val="00320D0E"/>
    <w:rsid w:val="00320EF7"/>
    <w:rsid w:val="00321303"/>
    <w:rsid w:val="003220ED"/>
    <w:rsid w:val="00322141"/>
    <w:rsid w:val="00322E49"/>
    <w:rsid w:val="00323740"/>
    <w:rsid w:val="00323902"/>
    <w:rsid w:val="00323D01"/>
    <w:rsid w:val="00324190"/>
    <w:rsid w:val="00324AE8"/>
    <w:rsid w:val="00324B08"/>
    <w:rsid w:val="00324F30"/>
    <w:rsid w:val="003252B3"/>
    <w:rsid w:val="0032619E"/>
    <w:rsid w:val="003265CA"/>
    <w:rsid w:val="00326B5D"/>
    <w:rsid w:val="00326DB2"/>
    <w:rsid w:val="00327F7C"/>
    <w:rsid w:val="00330FFA"/>
    <w:rsid w:val="00331F1A"/>
    <w:rsid w:val="00332199"/>
    <w:rsid w:val="00332202"/>
    <w:rsid w:val="00332248"/>
    <w:rsid w:val="00332427"/>
    <w:rsid w:val="003329D0"/>
    <w:rsid w:val="003329F0"/>
    <w:rsid w:val="00332BB7"/>
    <w:rsid w:val="0033329E"/>
    <w:rsid w:val="0033477A"/>
    <w:rsid w:val="00334BF4"/>
    <w:rsid w:val="00335AD6"/>
    <w:rsid w:val="00336091"/>
    <w:rsid w:val="003361C6"/>
    <w:rsid w:val="0033693F"/>
    <w:rsid w:val="00336B77"/>
    <w:rsid w:val="00336D9C"/>
    <w:rsid w:val="003374C6"/>
    <w:rsid w:val="00337627"/>
    <w:rsid w:val="00337BEB"/>
    <w:rsid w:val="0034015E"/>
    <w:rsid w:val="0034033C"/>
    <w:rsid w:val="00340516"/>
    <w:rsid w:val="0034063B"/>
    <w:rsid w:val="00340E75"/>
    <w:rsid w:val="00341227"/>
    <w:rsid w:val="00341A4B"/>
    <w:rsid w:val="003421D0"/>
    <w:rsid w:val="003426FB"/>
    <w:rsid w:val="00343315"/>
    <w:rsid w:val="00343418"/>
    <w:rsid w:val="0034352C"/>
    <w:rsid w:val="0034363A"/>
    <w:rsid w:val="00343736"/>
    <w:rsid w:val="00343D20"/>
    <w:rsid w:val="003443FA"/>
    <w:rsid w:val="00344AF3"/>
    <w:rsid w:val="00344B20"/>
    <w:rsid w:val="00345452"/>
    <w:rsid w:val="003462E7"/>
    <w:rsid w:val="00346F7A"/>
    <w:rsid w:val="0034751A"/>
    <w:rsid w:val="003478C6"/>
    <w:rsid w:val="003514EE"/>
    <w:rsid w:val="0035192F"/>
    <w:rsid w:val="00351E54"/>
    <w:rsid w:val="0035201A"/>
    <w:rsid w:val="0035251A"/>
    <w:rsid w:val="003529A8"/>
    <w:rsid w:val="00352CFB"/>
    <w:rsid w:val="00353370"/>
    <w:rsid w:val="00353427"/>
    <w:rsid w:val="0035398D"/>
    <w:rsid w:val="00353C31"/>
    <w:rsid w:val="00354C8A"/>
    <w:rsid w:val="00354E61"/>
    <w:rsid w:val="00354F3E"/>
    <w:rsid w:val="003550BF"/>
    <w:rsid w:val="00355AB4"/>
    <w:rsid w:val="00356452"/>
    <w:rsid w:val="00356530"/>
    <w:rsid w:val="00357568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B2"/>
    <w:rsid w:val="0036155D"/>
    <w:rsid w:val="0036192D"/>
    <w:rsid w:val="00361A96"/>
    <w:rsid w:val="0036237E"/>
    <w:rsid w:val="003623ED"/>
    <w:rsid w:val="00362FC2"/>
    <w:rsid w:val="003631AB"/>
    <w:rsid w:val="00363AEE"/>
    <w:rsid w:val="00363C90"/>
    <w:rsid w:val="00363CBD"/>
    <w:rsid w:val="00363D51"/>
    <w:rsid w:val="00363D78"/>
    <w:rsid w:val="0036441A"/>
    <w:rsid w:val="0036479B"/>
    <w:rsid w:val="00364899"/>
    <w:rsid w:val="003648C8"/>
    <w:rsid w:val="00364C6A"/>
    <w:rsid w:val="0036611D"/>
    <w:rsid w:val="00366559"/>
    <w:rsid w:val="00366636"/>
    <w:rsid w:val="00366A9F"/>
    <w:rsid w:val="003707F6"/>
    <w:rsid w:val="0037096A"/>
    <w:rsid w:val="00370AD0"/>
    <w:rsid w:val="00370B05"/>
    <w:rsid w:val="0037107B"/>
    <w:rsid w:val="00371329"/>
    <w:rsid w:val="003717F9"/>
    <w:rsid w:val="00371C45"/>
    <w:rsid w:val="00371F98"/>
    <w:rsid w:val="00372BCA"/>
    <w:rsid w:val="00375182"/>
    <w:rsid w:val="00375C8A"/>
    <w:rsid w:val="0037638E"/>
    <w:rsid w:val="00376A6E"/>
    <w:rsid w:val="003770BB"/>
    <w:rsid w:val="00377D5C"/>
    <w:rsid w:val="003806E5"/>
    <w:rsid w:val="00380ADE"/>
    <w:rsid w:val="00380E35"/>
    <w:rsid w:val="00380FC4"/>
    <w:rsid w:val="00381CD2"/>
    <w:rsid w:val="0038235A"/>
    <w:rsid w:val="0038282D"/>
    <w:rsid w:val="00383C8C"/>
    <w:rsid w:val="00385152"/>
    <w:rsid w:val="003854FB"/>
    <w:rsid w:val="00385AB1"/>
    <w:rsid w:val="00386133"/>
    <w:rsid w:val="0038651D"/>
    <w:rsid w:val="00386C89"/>
    <w:rsid w:val="003875A3"/>
    <w:rsid w:val="00387763"/>
    <w:rsid w:val="0038784D"/>
    <w:rsid w:val="003879BF"/>
    <w:rsid w:val="00390675"/>
    <w:rsid w:val="0039207A"/>
    <w:rsid w:val="00392250"/>
    <w:rsid w:val="003922A0"/>
    <w:rsid w:val="00392D08"/>
    <w:rsid w:val="00393503"/>
    <w:rsid w:val="003947BB"/>
    <w:rsid w:val="003947FE"/>
    <w:rsid w:val="0039482C"/>
    <w:rsid w:val="00394E6D"/>
    <w:rsid w:val="0039568D"/>
    <w:rsid w:val="00396A15"/>
    <w:rsid w:val="00396D22"/>
    <w:rsid w:val="003A011D"/>
    <w:rsid w:val="003A0EA3"/>
    <w:rsid w:val="003A0F89"/>
    <w:rsid w:val="003A1061"/>
    <w:rsid w:val="003A1064"/>
    <w:rsid w:val="003A136F"/>
    <w:rsid w:val="003A28DC"/>
    <w:rsid w:val="003A2D43"/>
    <w:rsid w:val="003A2DBB"/>
    <w:rsid w:val="003A2F5E"/>
    <w:rsid w:val="003A30BC"/>
    <w:rsid w:val="003A3428"/>
    <w:rsid w:val="003A3F19"/>
    <w:rsid w:val="003A43FE"/>
    <w:rsid w:val="003A48B3"/>
    <w:rsid w:val="003A4D79"/>
    <w:rsid w:val="003A4E08"/>
    <w:rsid w:val="003A50E2"/>
    <w:rsid w:val="003A5131"/>
    <w:rsid w:val="003A5219"/>
    <w:rsid w:val="003A569C"/>
    <w:rsid w:val="003A5C35"/>
    <w:rsid w:val="003A5DE2"/>
    <w:rsid w:val="003A6186"/>
    <w:rsid w:val="003A6812"/>
    <w:rsid w:val="003A686C"/>
    <w:rsid w:val="003A6BA3"/>
    <w:rsid w:val="003A6EE0"/>
    <w:rsid w:val="003A79B3"/>
    <w:rsid w:val="003A7F4F"/>
    <w:rsid w:val="003B07F8"/>
    <w:rsid w:val="003B0C1D"/>
    <w:rsid w:val="003B0F46"/>
    <w:rsid w:val="003B1332"/>
    <w:rsid w:val="003B2024"/>
    <w:rsid w:val="003B2043"/>
    <w:rsid w:val="003B23BF"/>
    <w:rsid w:val="003B2A43"/>
    <w:rsid w:val="003B3010"/>
    <w:rsid w:val="003B4293"/>
    <w:rsid w:val="003B4877"/>
    <w:rsid w:val="003B57F8"/>
    <w:rsid w:val="003B581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1DE1"/>
    <w:rsid w:val="003C2230"/>
    <w:rsid w:val="003C22FE"/>
    <w:rsid w:val="003C2CDC"/>
    <w:rsid w:val="003C2EB9"/>
    <w:rsid w:val="003C3889"/>
    <w:rsid w:val="003C3A46"/>
    <w:rsid w:val="003C427B"/>
    <w:rsid w:val="003C44DA"/>
    <w:rsid w:val="003C4E73"/>
    <w:rsid w:val="003C53BA"/>
    <w:rsid w:val="003C5990"/>
    <w:rsid w:val="003C600F"/>
    <w:rsid w:val="003C603E"/>
    <w:rsid w:val="003C61E3"/>
    <w:rsid w:val="003C633D"/>
    <w:rsid w:val="003C70FA"/>
    <w:rsid w:val="003C7158"/>
    <w:rsid w:val="003C75E3"/>
    <w:rsid w:val="003C7D41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6A7"/>
    <w:rsid w:val="003D7AFA"/>
    <w:rsid w:val="003D7B98"/>
    <w:rsid w:val="003E1373"/>
    <w:rsid w:val="003E16F8"/>
    <w:rsid w:val="003E1935"/>
    <w:rsid w:val="003E232B"/>
    <w:rsid w:val="003E2B2B"/>
    <w:rsid w:val="003E2DEC"/>
    <w:rsid w:val="003E2FF4"/>
    <w:rsid w:val="003E3013"/>
    <w:rsid w:val="003E32C0"/>
    <w:rsid w:val="003E3586"/>
    <w:rsid w:val="003E4A13"/>
    <w:rsid w:val="003E60BF"/>
    <w:rsid w:val="003E6490"/>
    <w:rsid w:val="003E671D"/>
    <w:rsid w:val="003E7065"/>
    <w:rsid w:val="003E72A9"/>
    <w:rsid w:val="003E7D5D"/>
    <w:rsid w:val="003F029A"/>
    <w:rsid w:val="003F02B0"/>
    <w:rsid w:val="003F1249"/>
    <w:rsid w:val="003F14EA"/>
    <w:rsid w:val="003F186C"/>
    <w:rsid w:val="003F2432"/>
    <w:rsid w:val="003F3729"/>
    <w:rsid w:val="003F3B37"/>
    <w:rsid w:val="003F41CE"/>
    <w:rsid w:val="003F55C8"/>
    <w:rsid w:val="003F56CD"/>
    <w:rsid w:val="003F5D42"/>
    <w:rsid w:val="003F6401"/>
    <w:rsid w:val="003F644C"/>
    <w:rsid w:val="003F690E"/>
    <w:rsid w:val="003F6CE6"/>
    <w:rsid w:val="00400E47"/>
    <w:rsid w:val="00400FDC"/>
    <w:rsid w:val="00401518"/>
    <w:rsid w:val="00401544"/>
    <w:rsid w:val="00402D99"/>
    <w:rsid w:val="00403140"/>
    <w:rsid w:val="00403798"/>
    <w:rsid w:val="00403B67"/>
    <w:rsid w:val="00403C4A"/>
    <w:rsid w:val="00403DDC"/>
    <w:rsid w:val="00403FDA"/>
    <w:rsid w:val="004056C5"/>
    <w:rsid w:val="00405999"/>
    <w:rsid w:val="00405F66"/>
    <w:rsid w:val="00406B58"/>
    <w:rsid w:val="00406E6D"/>
    <w:rsid w:val="00406F28"/>
    <w:rsid w:val="004074B5"/>
    <w:rsid w:val="004074B9"/>
    <w:rsid w:val="0040765D"/>
    <w:rsid w:val="00407AFA"/>
    <w:rsid w:val="004101D4"/>
    <w:rsid w:val="004105BC"/>
    <w:rsid w:val="00410BC0"/>
    <w:rsid w:val="00410CB1"/>
    <w:rsid w:val="0041146A"/>
    <w:rsid w:val="004114E3"/>
    <w:rsid w:val="00411BFB"/>
    <w:rsid w:val="00414C96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28F"/>
    <w:rsid w:val="00423A21"/>
    <w:rsid w:val="00423B3D"/>
    <w:rsid w:val="00423D52"/>
    <w:rsid w:val="0042456B"/>
    <w:rsid w:val="00424B9F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0C56"/>
    <w:rsid w:val="0043104A"/>
    <w:rsid w:val="00432560"/>
    <w:rsid w:val="0043296B"/>
    <w:rsid w:val="004329F3"/>
    <w:rsid w:val="00432A3F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C4A"/>
    <w:rsid w:val="00434CD9"/>
    <w:rsid w:val="00434FC3"/>
    <w:rsid w:val="00435114"/>
    <w:rsid w:val="004354CA"/>
    <w:rsid w:val="0043561A"/>
    <w:rsid w:val="00436683"/>
    <w:rsid w:val="00436AA3"/>
    <w:rsid w:val="00437078"/>
    <w:rsid w:val="00437A1D"/>
    <w:rsid w:val="00437B53"/>
    <w:rsid w:val="00440049"/>
    <w:rsid w:val="00440566"/>
    <w:rsid w:val="0044086D"/>
    <w:rsid w:val="0044093B"/>
    <w:rsid w:val="00440D49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D96"/>
    <w:rsid w:val="00442F6C"/>
    <w:rsid w:val="004430C6"/>
    <w:rsid w:val="004432EA"/>
    <w:rsid w:val="00443733"/>
    <w:rsid w:val="00443E51"/>
    <w:rsid w:val="00444038"/>
    <w:rsid w:val="004447D0"/>
    <w:rsid w:val="00444CB2"/>
    <w:rsid w:val="00444D87"/>
    <w:rsid w:val="00444FB9"/>
    <w:rsid w:val="0044582B"/>
    <w:rsid w:val="00446741"/>
    <w:rsid w:val="00446926"/>
    <w:rsid w:val="00446E64"/>
    <w:rsid w:val="00446FAF"/>
    <w:rsid w:val="004471B7"/>
    <w:rsid w:val="0044791E"/>
    <w:rsid w:val="00447CBA"/>
    <w:rsid w:val="00447F33"/>
    <w:rsid w:val="0045159F"/>
    <w:rsid w:val="00451C00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70B3"/>
    <w:rsid w:val="00457441"/>
    <w:rsid w:val="00457C71"/>
    <w:rsid w:val="00460212"/>
    <w:rsid w:val="00460299"/>
    <w:rsid w:val="00460472"/>
    <w:rsid w:val="004606D1"/>
    <w:rsid w:val="00460B41"/>
    <w:rsid w:val="0046121E"/>
    <w:rsid w:val="00461AF9"/>
    <w:rsid w:val="00461DA0"/>
    <w:rsid w:val="004620A8"/>
    <w:rsid w:val="00462429"/>
    <w:rsid w:val="004625C1"/>
    <w:rsid w:val="004626D1"/>
    <w:rsid w:val="0046287A"/>
    <w:rsid w:val="00462908"/>
    <w:rsid w:val="00462991"/>
    <w:rsid w:val="00462B90"/>
    <w:rsid w:val="00462E8B"/>
    <w:rsid w:val="00462F3C"/>
    <w:rsid w:val="0046397A"/>
    <w:rsid w:val="00463E2A"/>
    <w:rsid w:val="00463EF8"/>
    <w:rsid w:val="00464E85"/>
    <w:rsid w:val="00464F94"/>
    <w:rsid w:val="0046506D"/>
    <w:rsid w:val="00465A89"/>
    <w:rsid w:val="00466B76"/>
    <w:rsid w:val="00467504"/>
    <w:rsid w:val="004675A8"/>
    <w:rsid w:val="00467965"/>
    <w:rsid w:val="00467A0A"/>
    <w:rsid w:val="00467AB8"/>
    <w:rsid w:val="00467D3F"/>
    <w:rsid w:val="00467DCE"/>
    <w:rsid w:val="00467EC2"/>
    <w:rsid w:val="004702E7"/>
    <w:rsid w:val="0047047D"/>
    <w:rsid w:val="004713BA"/>
    <w:rsid w:val="004717CD"/>
    <w:rsid w:val="00471EF2"/>
    <w:rsid w:val="004725BA"/>
    <w:rsid w:val="00472632"/>
    <w:rsid w:val="0047265E"/>
    <w:rsid w:val="00472DC1"/>
    <w:rsid w:val="00472E34"/>
    <w:rsid w:val="00473197"/>
    <w:rsid w:val="00473ECA"/>
    <w:rsid w:val="00474B82"/>
    <w:rsid w:val="0047536B"/>
    <w:rsid w:val="0047669F"/>
    <w:rsid w:val="004769F2"/>
    <w:rsid w:val="0048019F"/>
    <w:rsid w:val="0048035B"/>
    <w:rsid w:val="004805A3"/>
    <w:rsid w:val="00480E3C"/>
    <w:rsid w:val="00481876"/>
    <w:rsid w:val="00482386"/>
    <w:rsid w:val="004825ED"/>
    <w:rsid w:val="00482654"/>
    <w:rsid w:val="004829B0"/>
    <w:rsid w:val="00482C5D"/>
    <w:rsid w:val="00482FA5"/>
    <w:rsid w:val="00483243"/>
    <w:rsid w:val="004836BB"/>
    <w:rsid w:val="00483DC5"/>
    <w:rsid w:val="004841E1"/>
    <w:rsid w:val="00484637"/>
    <w:rsid w:val="0048534D"/>
    <w:rsid w:val="00485B8F"/>
    <w:rsid w:val="0048601E"/>
    <w:rsid w:val="00486480"/>
    <w:rsid w:val="00486613"/>
    <w:rsid w:val="00486974"/>
    <w:rsid w:val="0048725A"/>
    <w:rsid w:val="0048770D"/>
    <w:rsid w:val="00487C0C"/>
    <w:rsid w:val="00487E47"/>
    <w:rsid w:val="00490360"/>
    <w:rsid w:val="0049091B"/>
    <w:rsid w:val="00490E66"/>
    <w:rsid w:val="00491957"/>
    <w:rsid w:val="00491B23"/>
    <w:rsid w:val="00491D46"/>
    <w:rsid w:val="00492816"/>
    <w:rsid w:val="0049359F"/>
    <w:rsid w:val="004935E2"/>
    <w:rsid w:val="0049388B"/>
    <w:rsid w:val="004939B5"/>
    <w:rsid w:val="00493D77"/>
    <w:rsid w:val="004940CD"/>
    <w:rsid w:val="00494317"/>
    <w:rsid w:val="004949E8"/>
    <w:rsid w:val="00495125"/>
    <w:rsid w:val="00495944"/>
    <w:rsid w:val="00495DEF"/>
    <w:rsid w:val="00496CA1"/>
    <w:rsid w:val="00497538"/>
    <w:rsid w:val="00497B9D"/>
    <w:rsid w:val="004A063A"/>
    <w:rsid w:val="004A0979"/>
    <w:rsid w:val="004A2534"/>
    <w:rsid w:val="004A412E"/>
    <w:rsid w:val="004A41ED"/>
    <w:rsid w:val="004A430B"/>
    <w:rsid w:val="004A4963"/>
    <w:rsid w:val="004A4D60"/>
    <w:rsid w:val="004A4DDF"/>
    <w:rsid w:val="004A4E0E"/>
    <w:rsid w:val="004A4F3B"/>
    <w:rsid w:val="004A5247"/>
    <w:rsid w:val="004A5421"/>
    <w:rsid w:val="004A5BA7"/>
    <w:rsid w:val="004A5F05"/>
    <w:rsid w:val="004A669C"/>
    <w:rsid w:val="004A66A7"/>
    <w:rsid w:val="004A6A74"/>
    <w:rsid w:val="004A6CE6"/>
    <w:rsid w:val="004A71FD"/>
    <w:rsid w:val="004A732B"/>
    <w:rsid w:val="004A7B2D"/>
    <w:rsid w:val="004A7D00"/>
    <w:rsid w:val="004B091A"/>
    <w:rsid w:val="004B0C8D"/>
    <w:rsid w:val="004B0F5D"/>
    <w:rsid w:val="004B1040"/>
    <w:rsid w:val="004B15A3"/>
    <w:rsid w:val="004B1669"/>
    <w:rsid w:val="004B178E"/>
    <w:rsid w:val="004B19A0"/>
    <w:rsid w:val="004B21F8"/>
    <w:rsid w:val="004B278A"/>
    <w:rsid w:val="004B2F46"/>
    <w:rsid w:val="004B3A08"/>
    <w:rsid w:val="004B3E01"/>
    <w:rsid w:val="004B3EB6"/>
    <w:rsid w:val="004B409A"/>
    <w:rsid w:val="004B4FE0"/>
    <w:rsid w:val="004B515D"/>
    <w:rsid w:val="004B69A4"/>
    <w:rsid w:val="004B705D"/>
    <w:rsid w:val="004B70A2"/>
    <w:rsid w:val="004B7117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66D"/>
    <w:rsid w:val="004C2765"/>
    <w:rsid w:val="004C3653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A68"/>
    <w:rsid w:val="004C6FF4"/>
    <w:rsid w:val="004C78D8"/>
    <w:rsid w:val="004C7A0E"/>
    <w:rsid w:val="004C7EF4"/>
    <w:rsid w:val="004D0105"/>
    <w:rsid w:val="004D066A"/>
    <w:rsid w:val="004D0674"/>
    <w:rsid w:val="004D0809"/>
    <w:rsid w:val="004D085C"/>
    <w:rsid w:val="004D0A54"/>
    <w:rsid w:val="004D1389"/>
    <w:rsid w:val="004D15B0"/>
    <w:rsid w:val="004D1ECD"/>
    <w:rsid w:val="004D22D6"/>
    <w:rsid w:val="004D233E"/>
    <w:rsid w:val="004D320B"/>
    <w:rsid w:val="004D40CC"/>
    <w:rsid w:val="004D438D"/>
    <w:rsid w:val="004D492B"/>
    <w:rsid w:val="004D4DFA"/>
    <w:rsid w:val="004D514E"/>
    <w:rsid w:val="004D55A9"/>
    <w:rsid w:val="004D57CA"/>
    <w:rsid w:val="004D5A5B"/>
    <w:rsid w:val="004D6355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7BF"/>
    <w:rsid w:val="004E78AE"/>
    <w:rsid w:val="004F0419"/>
    <w:rsid w:val="004F0A57"/>
    <w:rsid w:val="004F0D47"/>
    <w:rsid w:val="004F0E94"/>
    <w:rsid w:val="004F13FD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5285"/>
    <w:rsid w:val="004F56AB"/>
    <w:rsid w:val="004F78CC"/>
    <w:rsid w:val="005003B2"/>
    <w:rsid w:val="00500FC0"/>
    <w:rsid w:val="00501B15"/>
    <w:rsid w:val="00501D98"/>
    <w:rsid w:val="00501DD8"/>
    <w:rsid w:val="005020FE"/>
    <w:rsid w:val="00502525"/>
    <w:rsid w:val="00502CAB"/>
    <w:rsid w:val="005031DD"/>
    <w:rsid w:val="0050432C"/>
    <w:rsid w:val="005044A0"/>
    <w:rsid w:val="00504DF0"/>
    <w:rsid w:val="0050553F"/>
    <w:rsid w:val="00505887"/>
    <w:rsid w:val="005069AE"/>
    <w:rsid w:val="005069DA"/>
    <w:rsid w:val="005070D9"/>
    <w:rsid w:val="00507B21"/>
    <w:rsid w:val="005104A3"/>
    <w:rsid w:val="0051086B"/>
    <w:rsid w:val="00510DD9"/>
    <w:rsid w:val="00512B9C"/>
    <w:rsid w:val="0051361F"/>
    <w:rsid w:val="00513A58"/>
    <w:rsid w:val="00513EF1"/>
    <w:rsid w:val="005143FD"/>
    <w:rsid w:val="00515187"/>
    <w:rsid w:val="005155CC"/>
    <w:rsid w:val="00515AC3"/>
    <w:rsid w:val="00516064"/>
    <w:rsid w:val="005162B1"/>
    <w:rsid w:val="0051630A"/>
    <w:rsid w:val="00516FB8"/>
    <w:rsid w:val="005173B6"/>
    <w:rsid w:val="00520442"/>
    <w:rsid w:val="00520A85"/>
    <w:rsid w:val="005216A6"/>
    <w:rsid w:val="005219F9"/>
    <w:rsid w:val="00521AA6"/>
    <w:rsid w:val="00521FC7"/>
    <w:rsid w:val="0052236F"/>
    <w:rsid w:val="005226E5"/>
    <w:rsid w:val="005227B3"/>
    <w:rsid w:val="005227E7"/>
    <w:rsid w:val="00522A36"/>
    <w:rsid w:val="00522C85"/>
    <w:rsid w:val="00522E9C"/>
    <w:rsid w:val="00523718"/>
    <w:rsid w:val="005237F1"/>
    <w:rsid w:val="005243D5"/>
    <w:rsid w:val="00524DF1"/>
    <w:rsid w:val="00525D3D"/>
    <w:rsid w:val="005261D5"/>
    <w:rsid w:val="0052628A"/>
    <w:rsid w:val="00526736"/>
    <w:rsid w:val="00526EE2"/>
    <w:rsid w:val="0052714F"/>
    <w:rsid w:val="00527444"/>
    <w:rsid w:val="005279C0"/>
    <w:rsid w:val="0053024C"/>
    <w:rsid w:val="0053029A"/>
    <w:rsid w:val="00531E72"/>
    <w:rsid w:val="00532111"/>
    <w:rsid w:val="005325BC"/>
    <w:rsid w:val="0053269F"/>
    <w:rsid w:val="00532F49"/>
    <w:rsid w:val="0053371A"/>
    <w:rsid w:val="00533E6A"/>
    <w:rsid w:val="005342C2"/>
    <w:rsid w:val="0053499D"/>
    <w:rsid w:val="00534AAF"/>
    <w:rsid w:val="00535FFC"/>
    <w:rsid w:val="005365C2"/>
    <w:rsid w:val="00536E14"/>
    <w:rsid w:val="00537417"/>
    <w:rsid w:val="00540F08"/>
    <w:rsid w:val="00541CCB"/>
    <w:rsid w:val="00542080"/>
    <w:rsid w:val="005420B5"/>
    <w:rsid w:val="00543068"/>
    <w:rsid w:val="00543169"/>
    <w:rsid w:val="00543226"/>
    <w:rsid w:val="005435FC"/>
    <w:rsid w:val="00544425"/>
    <w:rsid w:val="00544B98"/>
    <w:rsid w:val="005452BC"/>
    <w:rsid w:val="0054533C"/>
    <w:rsid w:val="005454BC"/>
    <w:rsid w:val="00545CE4"/>
    <w:rsid w:val="00546115"/>
    <w:rsid w:val="00546BFF"/>
    <w:rsid w:val="005478E3"/>
    <w:rsid w:val="00547DF0"/>
    <w:rsid w:val="005506B3"/>
    <w:rsid w:val="00550752"/>
    <w:rsid w:val="00550B22"/>
    <w:rsid w:val="0055128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4208"/>
    <w:rsid w:val="00554691"/>
    <w:rsid w:val="00554707"/>
    <w:rsid w:val="00554B82"/>
    <w:rsid w:val="0055575C"/>
    <w:rsid w:val="0055579B"/>
    <w:rsid w:val="0055639F"/>
    <w:rsid w:val="00556991"/>
    <w:rsid w:val="0056079B"/>
    <w:rsid w:val="005609E1"/>
    <w:rsid w:val="00561715"/>
    <w:rsid w:val="00561792"/>
    <w:rsid w:val="005619F2"/>
    <w:rsid w:val="00561EE8"/>
    <w:rsid w:val="00562672"/>
    <w:rsid w:val="00562A8A"/>
    <w:rsid w:val="005630E9"/>
    <w:rsid w:val="005632EC"/>
    <w:rsid w:val="00563506"/>
    <w:rsid w:val="00563AEA"/>
    <w:rsid w:val="00564562"/>
    <w:rsid w:val="0056502F"/>
    <w:rsid w:val="00566870"/>
    <w:rsid w:val="00567084"/>
    <w:rsid w:val="0056711F"/>
    <w:rsid w:val="00567160"/>
    <w:rsid w:val="0057083C"/>
    <w:rsid w:val="00570A49"/>
    <w:rsid w:val="0057135A"/>
    <w:rsid w:val="005714A3"/>
    <w:rsid w:val="00571D17"/>
    <w:rsid w:val="00571D3A"/>
    <w:rsid w:val="00572953"/>
    <w:rsid w:val="00572AD8"/>
    <w:rsid w:val="00572E78"/>
    <w:rsid w:val="00573004"/>
    <w:rsid w:val="005731BA"/>
    <w:rsid w:val="005731E8"/>
    <w:rsid w:val="005740E4"/>
    <w:rsid w:val="005741D9"/>
    <w:rsid w:val="00574732"/>
    <w:rsid w:val="00576721"/>
    <w:rsid w:val="00576F79"/>
    <w:rsid w:val="0057702D"/>
    <w:rsid w:val="0058055D"/>
    <w:rsid w:val="005806AC"/>
    <w:rsid w:val="00580822"/>
    <w:rsid w:val="00580C4E"/>
    <w:rsid w:val="005810E5"/>
    <w:rsid w:val="0058189C"/>
    <w:rsid w:val="0058253E"/>
    <w:rsid w:val="005831FD"/>
    <w:rsid w:val="0058362F"/>
    <w:rsid w:val="00583BA8"/>
    <w:rsid w:val="0058425B"/>
    <w:rsid w:val="0058425C"/>
    <w:rsid w:val="00584421"/>
    <w:rsid w:val="00584492"/>
    <w:rsid w:val="00585687"/>
    <w:rsid w:val="00585724"/>
    <w:rsid w:val="005859FE"/>
    <w:rsid w:val="00585E2A"/>
    <w:rsid w:val="005862BE"/>
    <w:rsid w:val="0058664A"/>
    <w:rsid w:val="005866A4"/>
    <w:rsid w:val="005871BA"/>
    <w:rsid w:val="00587A4D"/>
    <w:rsid w:val="00587CD0"/>
    <w:rsid w:val="005903AF"/>
    <w:rsid w:val="00590580"/>
    <w:rsid w:val="005905D2"/>
    <w:rsid w:val="00590B13"/>
    <w:rsid w:val="005911F4"/>
    <w:rsid w:val="005914EA"/>
    <w:rsid w:val="00592378"/>
    <w:rsid w:val="00592ABD"/>
    <w:rsid w:val="0059554A"/>
    <w:rsid w:val="00595C82"/>
    <w:rsid w:val="00595F5E"/>
    <w:rsid w:val="0059663F"/>
    <w:rsid w:val="00597032"/>
    <w:rsid w:val="00597304"/>
    <w:rsid w:val="005A018B"/>
    <w:rsid w:val="005A0707"/>
    <w:rsid w:val="005A093B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AF1"/>
    <w:rsid w:val="005A6130"/>
    <w:rsid w:val="005A646C"/>
    <w:rsid w:val="005A650C"/>
    <w:rsid w:val="005A6581"/>
    <w:rsid w:val="005A6A31"/>
    <w:rsid w:val="005A6DE2"/>
    <w:rsid w:val="005B0F19"/>
    <w:rsid w:val="005B1072"/>
    <w:rsid w:val="005B1A00"/>
    <w:rsid w:val="005B1CD8"/>
    <w:rsid w:val="005B2195"/>
    <w:rsid w:val="005B2853"/>
    <w:rsid w:val="005B2BEA"/>
    <w:rsid w:val="005B45B4"/>
    <w:rsid w:val="005B47DF"/>
    <w:rsid w:val="005B4C14"/>
    <w:rsid w:val="005B4D41"/>
    <w:rsid w:val="005B5315"/>
    <w:rsid w:val="005B5C48"/>
    <w:rsid w:val="005B6990"/>
    <w:rsid w:val="005B69F7"/>
    <w:rsid w:val="005B6FF7"/>
    <w:rsid w:val="005B7863"/>
    <w:rsid w:val="005C0766"/>
    <w:rsid w:val="005C09FF"/>
    <w:rsid w:val="005C0A16"/>
    <w:rsid w:val="005C0D1E"/>
    <w:rsid w:val="005C179A"/>
    <w:rsid w:val="005C1EA8"/>
    <w:rsid w:val="005C2530"/>
    <w:rsid w:val="005C4583"/>
    <w:rsid w:val="005C4A12"/>
    <w:rsid w:val="005C4AE8"/>
    <w:rsid w:val="005C5143"/>
    <w:rsid w:val="005C5627"/>
    <w:rsid w:val="005C5927"/>
    <w:rsid w:val="005C5A66"/>
    <w:rsid w:val="005C61EE"/>
    <w:rsid w:val="005C735A"/>
    <w:rsid w:val="005C7AF7"/>
    <w:rsid w:val="005D0270"/>
    <w:rsid w:val="005D040A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86F"/>
    <w:rsid w:val="005D5341"/>
    <w:rsid w:val="005D576A"/>
    <w:rsid w:val="005D5F3E"/>
    <w:rsid w:val="005D638E"/>
    <w:rsid w:val="005D6B08"/>
    <w:rsid w:val="005D7404"/>
    <w:rsid w:val="005D7585"/>
    <w:rsid w:val="005D7921"/>
    <w:rsid w:val="005E0E37"/>
    <w:rsid w:val="005E161A"/>
    <w:rsid w:val="005E196F"/>
    <w:rsid w:val="005E2660"/>
    <w:rsid w:val="005E2AC8"/>
    <w:rsid w:val="005E2D0C"/>
    <w:rsid w:val="005E324B"/>
    <w:rsid w:val="005E3EE1"/>
    <w:rsid w:val="005E3EF7"/>
    <w:rsid w:val="005E41BA"/>
    <w:rsid w:val="005E4281"/>
    <w:rsid w:val="005E485A"/>
    <w:rsid w:val="005E4EE2"/>
    <w:rsid w:val="005E51F4"/>
    <w:rsid w:val="005E520B"/>
    <w:rsid w:val="005E52A4"/>
    <w:rsid w:val="005E5389"/>
    <w:rsid w:val="005E5992"/>
    <w:rsid w:val="005E5AA3"/>
    <w:rsid w:val="005E5B2A"/>
    <w:rsid w:val="005E5EB1"/>
    <w:rsid w:val="005E6361"/>
    <w:rsid w:val="005E7108"/>
    <w:rsid w:val="005E75B6"/>
    <w:rsid w:val="005E7702"/>
    <w:rsid w:val="005E7EE3"/>
    <w:rsid w:val="005F04D9"/>
    <w:rsid w:val="005F1BBE"/>
    <w:rsid w:val="005F1F5B"/>
    <w:rsid w:val="005F1F90"/>
    <w:rsid w:val="005F2683"/>
    <w:rsid w:val="005F3606"/>
    <w:rsid w:val="005F42AC"/>
    <w:rsid w:val="005F42E9"/>
    <w:rsid w:val="005F43CF"/>
    <w:rsid w:val="005F4CEE"/>
    <w:rsid w:val="005F5040"/>
    <w:rsid w:val="005F506D"/>
    <w:rsid w:val="005F5B04"/>
    <w:rsid w:val="005F63B0"/>
    <w:rsid w:val="005F655C"/>
    <w:rsid w:val="005F6976"/>
    <w:rsid w:val="005F6B8A"/>
    <w:rsid w:val="005F7286"/>
    <w:rsid w:val="005F7324"/>
    <w:rsid w:val="005F7F66"/>
    <w:rsid w:val="00600562"/>
    <w:rsid w:val="00600876"/>
    <w:rsid w:val="00600917"/>
    <w:rsid w:val="00600BFF"/>
    <w:rsid w:val="00600F1C"/>
    <w:rsid w:val="0060119E"/>
    <w:rsid w:val="006014F5"/>
    <w:rsid w:val="00601869"/>
    <w:rsid w:val="00601B8C"/>
    <w:rsid w:val="00601B92"/>
    <w:rsid w:val="006022A9"/>
    <w:rsid w:val="006022EE"/>
    <w:rsid w:val="00602768"/>
    <w:rsid w:val="006033E3"/>
    <w:rsid w:val="00604C4C"/>
    <w:rsid w:val="006050D5"/>
    <w:rsid w:val="006051A6"/>
    <w:rsid w:val="006057CE"/>
    <w:rsid w:val="00606481"/>
    <w:rsid w:val="006067DA"/>
    <w:rsid w:val="00606C0E"/>
    <w:rsid w:val="00606FED"/>
    <w:rsid w:val="00607233"/>
    <w:rsid w:val="00607289"/>
    <w:rsid w:val="00607A7C"/>
    <w:rsid w:val="00607D41"/>
    <w:rsid w:val="00607ED1"/>
    <w:rsid w:val="00607F0D"/>
    <w:rsid w:val="00607F98"/>
    <w:rsid w:val="00610905"/>
    <w:rsid w:val="00610907"/>
    <w:rsid w:val="00612730"/>
    <w:rsid w:val="00613009"/>
    <w:rsid w:val="006131B9"/>
    <w:rsid w:val="0061461D"/>
    <w:rsid w:val="00615A49"/>
    <w:rsid w:val="00615C09"/>
    <w:rsid w:val="006164A6"/>
    <w:rsid w:val="00617C7C"/>
    <w:rsid w:val="00620E67"/>
    <w:rsid w:val="006215A0"/>
    <w:rsid w:val="00621E93"/>
    <w:rsid w:val="00622175"/>
    <w:rsid w:val="00622680"/>
    <w:rsid w:val="00622F3A"/>
    <w:rsid w:val="00623988"/>
    <w:rsid w:val="006239BE"/>
    <w:rsid w:val="00623C05"/>
    <w:rsid w:val="00623C3A"/>
    <w:rsid w:val="00624398"/>
    <w:rsid w:val="0062466A"/>
    <w:rsid w:val="00625194"/>
    <w:rsid w:val="00626127"/>
    <w:rsid w:val="0062651D"/>
    <w:rsid w:val="006267AF"/>
    <w:rsid w:val="00626835"/>
    <w:rsid w:val="006269B7"/>
    <w:rsid w:val="00626D25"/>
    <w:rsid w:val="006276C7"/>
    <w:rsid w:val="00627AB1"/>
    <w:rsid w:val="00627DF3"/>
    <w:rsid w:val="0063014E"/>
    <w:rsid w:val="006312F0"/>
    <w:rsid w:val="006318EB"/>
    <w:rsid w:val="006327C9"/>
    <w:rsid w:val="006328F6"/>
    <w:rsid w:val="00632A47"/>
    <w:rsid w:val="00632EA9"/>
    <w:rsid w:val="00632EE2"/>
    <w:rsid w:val="006337B8"/>
    <w:rsid w:val="00633A16"/>
    <w:rsid w:val="00633A71"/>
    <w:rsid w:val="0063440B"/>
    <w:rsid w:val="00634540"/>
    <w:rsid w:val="00634763"/>
    <w:rsid w:val="00634F9B"/>
    <w:rsid w:val="00635112"/>
    <w:rsid w:val="006355C2"/>
    <w:rsid w:val="00635850"/>
    <w:rsid w:val="00636372"/>
    <w:rsid w:val="006365C1"/>
    <w:rsid w:val="006368CC"/>
    <w:rsid w:val="00636A82"/>
    <w:rsid w:val="00636DF8"/>
    <w:rsid w:val="0063713E"/>
    <w:rsid w:val="0064019C"/>
    <w:rsid w:val="0064120C"/>
    <w:rsid w:val="006416BB"/>
    <w:rsid w:val="00642535"/>
    <w:rsid w:val="00642C21"/>
    <w:rsid w:val="00643046"/>
    <w:rsid w:val="0064372E"/>
    <w:rsid w:val="00643D93"/>
    <w:rsid w:val="0064412B"/>
    <w:rsid w:val="0064435B"/>
    <w:rsid w:val="00644A8F"/>
    <w:rsid w:val="006454F0"/>
    <w:rsid w:val="00645DF3"/>
    <w:rsid w:val="006472AC"/>
    <w:rsid w:val="00647805"/>
    <w:rsid w:val="006479FF"/>
    <w:rsid w:val="00647DE1"/>
    <w:rsid w:val="006500C4"/>
    <w:rsid w:val="00650281"/>
    <w:rsid w:val="006504CE"/>
    <w:rsid w:val="00650C5D"/>
    <w:rsid w:val="00651197"/>
    <w:rsid w:val="006514A7"/>
    <w:rsid w:val="00652256"/>
    <w:rsid w:val="00652CA9"/>
    <w:rsid w:val="00653894"/>
    <w:rsid w:val="0065393A"/>
    <w:rsid w:val="00653CE1"/>
    <w:rsid w:val="0065454C"/>
    <w:rsid w:val="006548CE"/>
    <w:rsid w:val="0065564B"/>
    <w:rsid w:val="00655BE9"/>
    <w:rsid w:val="00656555"/>
    <w:rsid w:val="006566BC"/>
    <w:rsid w:val="00656EEC"/>
    <w:rsid w:val="006573C0"/>
    <w:rsid w:val="00657EFF"/>
    <w:rsid w:val="00660535"/>
    <w:rsid w:val="00660543"/>
    <w:rsid w:val="006605E0"/>
    <w:rsid w:val="00660E0F"/>
    <w:rsid w:val="006618A9"/>
    <w:rsid w:val="00662D95"/>
    <w:rsid w:val="0066391F"/>
    <w:rsid w:val="00663ADF"/>
    <w:rsid w:val="006640A5"/>
    <w:rsid w:val="00664650"/>
    <w:rsid w:val="00664EEC"/>
    <w:rsid w:val="00664FCA"/>
    <w:rsid w:val="00665049"/>
    <w:rsid w:val="00665946"/>
    <w:rsid w:val="00665BED"/>
    <w:rsid w:val="00665EE4"/>
    <w:rsid w:val="006670EE"/>
    <w:rsid w:val="0066744C"/>
    <w:rsid w:val="00667519"/>
    <w:rsid w:val="0066780C"/>
    <w:rsid w:val="006679D3"/>
    <w:rsid w:val="00667D26"/>
    <w:rsid w:val="0067010F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75A"/>
    <w:rsid w:val="0067292A"/>
    <w:rsid w:val="00672F98"/>
    <w:rsid w:val="006735B4"/>
    <w:rsid w:val="00675129"/>
    <w:rsid w:val="00675DDA"/>
    <w:rsid w:val="0067655F"/>
    <w:rsid w:val="00676C80"/>
    <w:rsid w:val="00676CC0"/>
    <w:rsid w:val="00676F76"/>
    <w:rsid w:val="00677ACD"/>
    <w:rsid w:val="00677E38"/>
    <w:rsid w:val="00677F85"/>
    <w:rsid w:val="00680558"/>
    <w:rsid w:val="00680CB9"/>
    <w:rsid w:val="00681356"/>
    <w:rsid w:val="00681517"/>
    <w:rsid w:val="00683214"/>
    <w:rsid w:val="0068358B"/>
    <w:rsid w:val="0068380F"/>
    <w:rsid w:val="006838E7"/>
    <w:rsid w:val="006841E1"/>
    <w:rsid w:val="00684BFC"/>
    <w:rsid w:val="00684C81"/>
    <w:rsid w:val="00684FFE"/>
    <w:rsid w:val="0068651F"/>
    <w:rsid w:val="006865FF"/>
    <w:rsid w:val="0068677E"/>
    <w:rsid w:val="00686966"/>
    <w:rsid w:val="00686BD6"/>
    <w:rsid w:val="00686ECB"/>
    <w:rsid w:val="006878B3"/>
    <w:rsid w:val="00690240"/>
    <w:rsid w:val="00690E1B"/>
    <w:rsid w:val="00690F88"/>
    <w:rsid w:val="00691F38"/>
    <w:rsid w:val="0069298F"/>
    <w:rsid w:val="00692B40"/>
    <w:rsid w:val="00693C7C"/>
    <w:rsid w:val="00693C9D"/>
    <w:rsid w:val="00693EC1"/>
    <w:rsid w:val="00694313"/>
    <w:rsid w:val="00694809"/>
    <w:rsid w:val="00694CCF"/>
    <w:rsid w:val="00694F89"/>
    <w:rsid w:val="006956D2"/>
    <w:rsid w:val="00695F20"/>
    <w:rsid w:val="00696EF0"/>
    <w:rsid w:val="0069783B"/>
    <w:rsid w:val="00697881"/>
    <w:rsid w:val="006A0344"/>
    <w:rsid w:val="006A2880"/>
    <w:rsid w:val="006A2B30"/>
    <w:rsid w:val="006A2CD9"/>
    <w:rsid w:val="006A2F94"/>
    <w:rsid w:val="006A32C6"/>
    <w:rsid w:val="006A34DC"/>
    <w:rsid w:val="006A3B3C"/>
    <w:rsid w:val="006A4425"/>
    <w:rsid w:val="006A50A0"/>
    <w:rsid w:val="006A50C9"/>
    <w:rsid w:val="006A55DD"/>
    <w:rsid w:val="006A57E3"/>
    <w:rsid w:val="006A5921"/>
    <w:rsid w:val="006A67AD"/>
    <w:rsid w:val="006A6C07"/>
    <w:rsid w:val="006A6EC1"/>
    <w:rsid w:val="006A70A7"/>
    <w:rsid w:val="006B06A5"/>
    <w:rsid w:val="006B1BA4"/>
    <w:rsid w:val="006B1DCF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6FA1"/>
    <w:rsid w:val="006B7A84"/>
    <w:rsid w:val="006C0119"/>
    <w:rsid w:val="006C0431"/>
    <w:rsid w:val="006C06F0"/>
    <w:rsid w:val="006C0E4C"/>
    <w:rsid w:val="006C17BB"/>
    <w:rsid w:val="006C2237"/>
    <w:rsid w:val="006C2945"/>
    <w:rsid w:val="006C2A9D"/>
    <w:rsid w:val="006C31B7"/>
    <w:rsid w:val="006C3D34"/>
    <w:rsid w:val="006C3D9B"/>
    <w:rsid w:val="006C4164"/>
    <w:rsid w:val="006C4B94"/>
    <w:rsid w:val="006C57A0"/>
    <w:rsid w:val="006C59AA"/>
    <w:rsid w:val="006C5AB1"/>
    <w:rsid w:val="006C6354"/>
    <w:rsid w:val="006C6A7A"/>
    <w:rsid w:val="006C7A04"/>
    <w:rsid w:val="006D03F6"/>
    <w:rsid w:val="006D04B4"/>
    <w:rsid w:val="006D1681"/>
    <w:rsid w:val="006D1963"/>
    <w:rsid w:val="006D1B33"/>
    <w:rsid w:val="006D1CAF"/>
    <w:rsid w:val="006D2221"/>
    <w:rsid w:val="006D2CC0"/>
    <w:rsid w:val="006D3489"/>
    <w:rsid w:val="006D385B"/>
    <w:rsid w:val="006D3E2F"/>
    <w:rsid w:val="006D3E6D"/>
    <w:rsid w:val="006D4255"/>
    <w:rsid w:val="006D4257"/>
    <w:rsid w:val="006D4F02"/>
    <w:rsid w:val="006D52F9"/>
    <w:rsid w:val="006D5DC7"/>
    <w:rsid w:val="006D664C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BBD"/>
    <w:rsid w:val="006E20B4"/>
    <w:rsid w:val="006E310C"/>
    <w:rsid w:val="006E4734"/>
    <w:rsid w:val="006E4DAF"/>
    <w:rsid w:val="006E5336"/>
    <w:rsid w:val="006E54DB"/>
    <w:rsid w:val="006E65F3"/>
    <w:rsid w:val="006E68F4"/>
    <w:rsid w:val="006E69D7"/>
    <w:rsid w:val="006E6A88"/>
    <w:rsid w:val="006E6F1E"/>
    <w:rsid w:val="006E73A3"/>
    <w:rsid w:val="006F068D"/>
    <w:rsid w:val="006F0E1A"/>
    <w:rsid w:val="006F14D1"/>
    <w:rsid w:val="006F1619"/>
    <w:rsid w:val="006F2349"/>
    <w:rsid w:val="006F2588"/>
    <w:rsid w:val="006F2A56"/>
    <w:rsid w:val="006F2B43"/>
    <w:rsid w:val="006F2FF7"/>
    <w:rsid w:val="006F3E46"/>
    <w:rsid w:val="006F3EBA"/>
    <w:rsid w:val="006F4863"/>
    <w:rsid w:val="006F4D46"/>
    <w:rsid w:val="006F4D7B"/>
    <w:rsid w:val="006F5365"/>
    <w:rsid w:val="006F6B3F"/>
    <w:rsid w:val="006F6F09"/>
    <w:rsid w:val="006F6FFA"/>
    <w:rsid w:val="006F7C15"/>
    <w:rsid w:val="006F7E5E"/>
    <w:rsid w:val="007003DC"/>
    <w:rsid w:val="007004BE"/>
    <w:rsid w:val="007014C4"/>
    <w:rsid w:val="00701D8A"/>
    <w:rsid w:val="00701F36"/>
    <w:rsid w:val="007020BF"/>
    <w:rsid w:val="00702EC4"/>
    <w:rsid w:val="00703777"/>
    <w:rsid w:val="00703ABC"/>
    <w:rsid w:val="00703C50"/>
    <w:rsid w:val="007052EC"/>
    <w:rsid w:val="00705328"/>
    <w:rsid w:val="007054C6"/>
    <w:rsid w:val="00705A5F"/>
    <w:rsid w:val="007068B1"/>
    <w:rsid w:val="00706941"/>
    <w:rsid w:val="00706D5F"/>
    <w:rsid w:val="00706D90"/>
    <w:rsid w:val="007070E9"/>
    <w:rsid w:val="00707CDE"/>
    <w:rsid w:val="00710754"/>
    <w:rsid w:val="0071091C"/>
    <w:rsid w:val="00710EDA"/>
    <w:rsid w:val="007114B5"/>
    <w:rsid w:val="007122E6"/>
    <w:rsid w:val="00712587"/>
    <w:rsid w:val="007126BB"/>
    <w:rsid w:val="00712F0F"/>
    <w:rsid w:val="0071348A"/>
    <w:rsid w:val="0071378B"/>
    <w:rsid w:val="007141B3"/>
    <w:rsid w:val="00714B77"/>
    <w:rsid w:val="00714C07"/>
    <w:rsid w:val="00714E1F"/>
    <w:rsid w:val="00715B45"/>
    <w:rsid w:val="00715DC1"/>
    <w:rsid w:val="00716A09"/>
    <w:rsid w:val="00716DD0"/>
    <w:rsid w:val="007204F0"/>
    <w:rsid w:val="00720940"/>
    <w:rsid w:val="00722A73"/>
    <w:rsid w:val="0072343C"/>
    <w:rsid w:val="0072352A"/>
    <w:rsid w:val="007235DD"/>
    <w:rsid w:val="00723E86"/>
    <w:rsid w:val="00724EBD"/>
    <w:rsid w:val="0072558B"/>
    <w:rsid w:val="00725AD3"/>
    <w:rsid w:val="00726547"/>
    <w:rsid w:val="00726815"/>
    <w:rsid w:val="00726B60"/>
    <w:rsid w:val="0073088C"/>
    <w:rsid w:val="00730B8F"/>
    <w:rsid w:val="00730C5D"/>
    <w:rsid w:val="00730CC7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CEF"/>
    <w:rsid w:val="00733DA7"/>
    <w:rsid w:val="0073439F"/>
    <w:rsid w:val="0073475C"/>
    <w:rsid w:val="00734FB9"/>
    <w:rsid w:val="007358EA"/>
    <w:rsid w:val="00735AD9"/>
    <w:rsid w:val="00736063"/>
    <w:rsid w:val="007363C5"/>
    <w:rsid w:val="00737551"/>
    <w:rsid w:val="0073775B"/>
    <w:rsid w:val="00737C27"/>
    <w:rsid w:val="007406E4"/>
    <w:rsid w:val="00740818"/>
    <w:rsid w:val="00742093"/>
    <w:rsid w:val="007435F4"/>
    <w:rsid w:val="00743680"/>
    <w:rsid w:val="00743A88"/>
    <w:rsid w:val="00744017"/>
    <w:rsid w:val="00744788"/>
    <w:rsid w:val="007449BA"/>
    <w:rsid w:val="00744D96"/>
    <w:rsid w:val="00744EE2"/>
    <w:rsid w:val="00746039"/>
    <w:rsid w:val="007466E3"/>
    <w:rsid w:val="00746A01"/>
    <w:rsid w:val="007471EC"/>
    <w:rsid w:val="00747599"/>
    <w:rsid w:val="00747996"/>
    <w:rsid w:val="007507C9"/>
    <w:rsid w:val="00750B16"/>
    <w:rsid w:val="00750CC0"/>
    <w:rsid w:val="007510DD"/>
    <w:rsid w:val="007513D3"/>
    <w:rsid w:val="00752281"/>
    <w:rsid w:val="007525FC"/>
    <w:rsid w:val="00752ACD"/>
    <w:rsid w:val="007531E7"/>
    <w:rsid w:val="00754241"/>
    <w:rsid w:val="00754A37"/>
    <w:rsid w:val="007554B4"/>
    <w:rsid w:val="00755954"/>
    <w:rsid w:val="00755B0B"/>
    <w:rsid w:val="00755DC9"/>
    <w:rsid w:val="00755F84"/>
    <w:rsid w:val="00756551"/>
    <w:rsid w:val="007565C1"/>
    <w:rsid w:val="007574A7"/>
    <w:rsid w:val="00760232"/>
    <w:rsid w:val="00760588"/>
    <w:rsid w:val="007606C4"/>
    <w:rsid w:val="00760B9E"/>
    <w:rsid w:val="00760C20"/>
    <w:rsid w:val="00761864"/>
    <w:rsid w:val="0076198D"/>
    <w:rsid w:val="00762388"/>
    <w:rsid w:val="00762578"/>
    <w:rsid w:val="0076445B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1411"/>
    <w:rsid w:val="00771596"/>
    <w:rsid w:val="00771A4B"/>
    <w:rsid w:val="00772190"/>
    <w:rsid w:val="00773020"/>
    <w:rsid w:val="0077329B"/>
    <w:rsid w:val="00773897"/>
    <w:rsid w:val="007738FC"/>
    <w:rsid w:val="00773D64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DC"/>
    <w:rsid w:val="0078301C"/>
    <w:rsid w:val="00783293"/>
    <w:rsid w:val="0078345A"/>
    <w:rsid w:val="00783647"/>
    <w:rsid w:val="00784415"/>
    <w:rsid w:val="00784CB3"/>
    <w:rsid w:val="00784E10"/>
    <w:rsid w:val="00784E4C"/>
    <w:rsid w:val="00784F3B"/>
    <w:rsid w:val="007853B0"/>
    <w:rsid w:val="00785734"/>
    <w:rsid w:val="00785DD7"/>
    <w:rsid w:val="00785ECE"/>
    <w:rsid w:val="007867B4"/>
    <w:rsid w:val="00786A79"/>
    <w:rsid w:val="00787A5C"/>
    <w:rsid w:val="007907CE"/>
    <w:rsid w:val="007908DD"/>
    <w:rsid w:val="00790B42"/>
    <w:rsid w:val="00790F9E"/>
    <w:rsid w:val="0079203D"/>
    <w:rsid w:val="00792AE3"/>
    <w:rsid w:val="00792DC6"/>
    <w:rsid w:val="00793269"/>
    <w:rsid w:val="007933EE"/>
    <w:rsid w:val="0079341E"/>
    <w:rsid w:val="0079359B"/>
    <w:rsid w:val="00793817"/>
    <w:rsid w:val="0079440C"/>
    <w:rsid w:val="0079498D"/>
    <w:rsid w:val="007954C0"/>
    <w:rsid w:val="007956F1"/>
    <w:rsid w:val="00795949"/>
    <w:rsid w:val="00795D33"/>
    <w:rsid w:val="00796402"/>
    <w:rsid w:val="00796AC8"/>
    <w:rsid w:val="00796DD3"/>
    <w:rsid w:val="00797D8D"/>
    <w:rsid w:val="00797E91"/>
    <w:rsid w:val="007A0311"/>
    <w:rsid w:val="007A0382"/>
    <w:rsid w:val="007A04AF"/>
    <w:rsid w:val="007A05B5"/>
    <w:rsid w:val="007A0B52"/>
    <w:rsid w:val="007A1318"/>
    <w:rsid w:val="007A13D5"/>
    <w:rsid w:val="007A17B3"/>
    <w:rsid w:val="007A1959"/>
    <w:rsid w:val="007A1A92"/>
    <w:rsid w:val="007A1BC3"/>
    <w:rsid w:val="007A25DF"/>
    <w:rsid w:val="007A2D46"/>
    <w:rsid w:val="007A2E63"/>
    <w:rsid w:val="007A398D"/>
    <w:rsid w:val="007A3AC1"/>
    <w:rsid w:val="007A3AFD"/>
    <w:rsid w:val="007A441E"/>
    <w:rsid w:val="007A449D"/>
    <w:rsid w:val="007A44D4"/>
    <w:rsid w:val="007A4516"/>
    <w:rsid w:val="007A4C51"/>
    <w:rsid w:val="007A529C"/>
    <w:rsid w:val="007A5DC7"/>
    <w:rsid w:val="007A6900"/>
    <w:rsid w:val="007A6D94"/>
    <w:rsid w:val="007A706B"/>
    <w:rsid w:val="007A78FE"/>
    <w:rsid w:val="007B1658"/>
    <w:rsid w:val="007B1841"/>
    <w:rsid w:val="007B2E96"/>
    <w:rsid w:val="007B35E1"/>
    <w:rsid w:val="007B3A12"/>
    <w:rsid w:val="007B3CB7"/>
    <w:rsid w:val="007B4636"/>
    <w:rsid w:val="007B4CB2"/>
    <w:rsid w:val="007B5951"/>
    <w:rsid w:val="007B599D"/>
    <w:rsid w:val="007B5B41"/>
    <w:rsid w:val="007B671E"/>
    <w:rsid w:val="007B679C"/>
    <w:rsid w:val="007B6C3A"/>
    <w:rsid w:val="007B7D62"/>
    <w:rsid w:val="007B7F5C"/>
    <w:rsid w:val="007C0072"/>
    <w:rsid w:val="007C06FA"/>
    <w:rsid w:val="007C1C9A"/>
    <w:rsid w:val="007C1D21"/>
    <w:rsid w:val="007C21DF"/>
    <w:rsid w:val="007C2BAA"/>
    <w:rsid w:val="007C3304"/>
    <w:rsid w:val="007C383D"/>
    <w:rsid w:val="007C3C86"/>
    <w:rsid w:val="007C4031"/>
    <w:rsid w:val="007C4B39"/>
    <w:rsid w:val="007C4C53"/>
    <w:rsid w:val="007C503F"/>
    <w:rsid w:val="007C57EF"/>
    <w:rsid w:val="007C58C6"/>
    <w:rsid w:val="007C6252"/>
    <w:rsid w:val="007C67DA"/>
    <w:rsid w:val="007C6BBD"/>
    <w:rsid w:val="007C770D"/>
    <w:rsid w:val="007C7B7C"/>
    <w:rsid w:val="007C7DBA"/>
    <w:rsid w:val="007C7F8A"/>
    <w:rsid w:val="007D0669"/>
    <w:rsid w:val="007D10F1"/>
    <w:rsid w:val="007D147F"/>
    <w:rsid w:val="007D14B7"/>
    <w:rsid w:val="007D18E8"/>
    <w:rsid w:val="007D1D6D"/>
    <w:rsid w:val="007D22B1"/>
    <w:rsid w:val="007D22F8"/>
    <w:rsid w:val="007D27EC"/>
    <w:rsid w:val="007D2F50"/>
    <w:rsid w:val="007D30DA"/>
    <w:rsid w:val="007D4059"/>
    <w:rsid w:val="007D4B91"/>
    <w:rsid w:val="007D4F3B"/>
    <w:rsid w:val="007D55C6"/>
    <w:rsid w:val="007D5C44"/>
    <w:rsid w:val="007D656E"/>
    <w:rsid w:val="007D6D35"/>
    <w:rsid w:val="007D7446"/>
    <w:rsid w:val="007D7559"/>
    <w:rsid w:val="007D7A0E"/>
    <w:rsid w:val="007D7D2C"/>
    <w:rsid w:val="007E01F9"/>
    <w:rsid w:val="007E09B6"/>
    <w:rsid w:val="007E0AF7"/>
    <w:rsid w:val="007E1ECC"/>
    <w:rsid w:val="007E2B6E"/>
    <w:rsid w:val="007E2EE1"/>
    <w:rsid w:val="007E2FE8"/>
    <w:rsid w:val="007E3CA4"/>
    <w:rsid w:val="007E3EFD"/>
    <w:rsid w:val="007E4348"/>
    <w:rsid w:val="007E475B"/>
    <w:rsid w:val="007E5256"/>
    <w:rsid w:val="007E5775"/>
    <w:rsid w:val="007E591F"/>
    <w:rsid w:val="007E6154"/>
    <w:rsid w:val="007E6180"/>
    <w:rsid w:val="007E6881"/>
    <w:rsid w:val="007E6EC8"/>
    <w:rsid w:val="007E73B8"/>
    <w:rsid w:val="007E754C"/>
    <w:rsid w:val="007F003C"/>
    <w:rsid w:val="007F06F1"/>
    <w:rsid w:val="007F070D"/>
    <w:rsid w:val="007F0F88"/>
    <w:rsid w:val="007F136B"/>
    <w:rsid w:val="007F14CD"/>
    <w:rsid w:val="007F1941"/>
    <w:rsid w:val="007F1DEC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262"/>
    <w:rsid w:val="007F770E"/>
    <w:rsid w:val="00800681"/>
    <w:rsid w:val="00801A09"/>
    <w:rsid w:val="008020F0"/>
    <w:rsid w:val="0080281F"/>
    <w:rsid w:val="00802B15"/>
    <w:rsid w:val="00802DAC"/>
    <w:rsid w:val="00803537"/>
    <w:rsid w:val="00803E40"/>
    <w:rsid w:val="00804592"/>
    <w:rsid w:val="00804D5E"/>
    <w:rsid w:val="00804D9F"/>
    <w:rsid w:val="0080537A"/>
    <w:rsid w:val="00805751"/>
    <w:rsid w:val="00805D26"/>
    <w:rsid w:val="008068EC"/>
    <w:rsid w:val="00806BD4"/>
    <w:rsid w:val="00806F03"/>
    <w:rsid w:val="00807243"/>
    <w:rsid w:val="0080788B"/>
    <w:rsid w:val="00807B62"/>
    <w:rsid w:val="00807C96"/>
    <w:rsid w:val="00807CD6"/>
    <w:rsid w:val="008104D6"/>
    <w:rsid w:val="0081078A"/>
    <w:rsid w:val="00810F8B"/>
    <w:rsid w:val="00811C7B"/>
    <w:rsid w:val="00812095"/>
    <w:rsid w:val="00812255"/>
    <w:rsid w:val="008129B3"/>
    <w:rsid w:val="00813552"/>
    <w:rsid w:val="008138A0"/>
    <w:rsid w:val="008144F7"/>
    <w:rsid w:val="008145C3"/>
    <w:rsid w:val="00814BF7"/>
    <w:rsid w:val="00814CAB"/>
    <w:rsid w:val="008156EF"/>
    <w:rsid w:val="008157E3"/>
    <w:rsid w:val="008157EE"/>
    <w:rsid w:val="00815AC1"/>
    <w:rsid w:val="00815CEA"/>
    <w:rsid w:val="008167B5"/>
    <w:rsid w:val="008167E2"/>
    <w:rsid w:val="0081685A"/>
    <w:rsid w:val="00816D42"/>
    <w:rsid w:val="008170E0"/>
    <w:rsid w:val="0081792D"/>
    <w:rsid w:val="00817D91"/>
    <w:rsid w:val="008200F9"/>
    <w:rsid w:val="0082043B"/>
    <w:rsid w:val="00820696"/>
    <w:rsid w:val="00820C19"/>
    <w:rsid w:val="00821A84"/>
    <w:rsid w:val="00821DB7"/>
    <w:rsid w:val="0082263D"/>
    <w:rsid w:val="00822918"/>
    <w:rsid w:val="008233DE"/>
    <w:rsid w:val="008236D6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272EA"/>
    <w:rsid w:val="008300E8"/>
    <w:rsid w:val="008300F7"/>
    <w:rsid w:val="00830733"/>
    <w:rsid w:val="00830CD2"/>
    <w:rsid w:val="00831037"/>
    <w:rsid w:val="0083181D"/>
    <w:rsid w:val="00831A3D"/>
    <w:rsid w:val="00831DA3"/>
    <w:rsid w:val="00832535"/>
    <w:rsid w:val="00832ABD"/>
    <w:rsid w:val="008332FB"/>
    <w:rsid w:val="008336F0"/>
    <w:rsid w:val="00833750"/>
    <w:rsid w:val="00833968"/>
    <w:rsid w:val="00834257"/>
    <w:rsid w:val="0083510F"/>
    <w:rsid w:val="008351EE"/>
    <w:rsid w:val="00835232"/>
    <w:rsid w:val="008353EF"/>
    <w:rsid w:val="0083567B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0A7"/>
    <w:rsid w:val="008404DD"/>
    <w:rsid w:val="008406A6"/>
    <w:rsid w:val="008409E2"/>
    <w:rsid w:val="008417F0"/>
    <w:rsid w:val="00841FB6"/>
    <w:rsid w:val="008421CE"/>
    <w:rsid w:val="0084226D"/>
    <w:rsid w:val="008423CC"/>
    <w:rsid w:val="00842775"/>
    <w:rsid w:val="00842F57"/>
    <w:rsid w:val="00843087"/>
    <w:rsid w:val="00844116"/>
    <w:rsid w:val="00844386"/>
    <w:rsid w:val="00844D37"/>
    <w:rsid w:val="00845C74"/>
    <w:rsid w:val="00845D39"/>
    <w:rsid w:val="0084691C"/>
    <w:rsid w:val="00846B60"/>
    <w:rsid w:val="00847440"/>
    <w:rsid w:val="00847733"/>
    <w:rsid w:val="00847B92"/>
    <w:rsid w:val="0085081B"/>
    <w:rsid w:val="008508A9"/>
    <w:rsid w:val="00851062"/>
    <w:rsid w:val="00854AA0"/>
    <w:rsid w:val="00854BB1"/>
    <w:rsid w:val="00854FB9"/>
    <w:rsid w:val="00855C7F"/>
    <w:rsid w:val="008563DA"/>
    <w:rsid w:val="00856BD9"/>
    <w:rsid w:val="0085747F"/>
    <w:rsid w:val="008576CF"/>
    <w:rsid w:val="00857CB5"/>
    <w:rsid w:val="00860880"/>
    <w:rsid w:val="00860F39"/>
    <w:rsid w:val="008615F1"/>
    <w:rsid w:val="00861A08"/>
    <w:rsid w:val="00861F8C"/>
    <w:rsid w:val="00862229"/>
    <w:rsid w:val="00862EFB"/>
    <w:rsid w:val="008641A1"/>
    <w:rsid w:val="00864308"/>
    <w:rsid w:val="00864875"/>
    <w:rsid w:val="008648B8"/>
    <w:rsid w:val="0086523C"/>
    <w:rsid w:val="00865640"/>
    <w:rsid w:val="00865920"/>
    <w:rsid w:val="00865BEA"/>
    <w:rsid w:val="0086661C"/>
    <w:rsid w:val="00866B8F"/>
    <w:rsid w:val="0086734D"/>
    <w:rsid w:val="008675E6"/>
    <w:rsid w:val="00867DE6"/>
    <w:rsid w:val="008704C0"/>
    <w:rsid w:val="00870787"/>
    <w:rsid w:val="00871C17"/>
    <w:rsid w:val="00871D49"/>
    <w:rsid w:val="008722CB"/>
    <w:rsid w:val="00872374"/>
    <w:rsid w:val="00872B6F"/>
    <w:rsid w:val="008742D2"/>
    <w:rsid w:val="00874736"/>
    <w:rsid w:val="00874A9C"/>
    <w:rsid w:val="00874CCB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6C0C"/>
    <w:rsid w:val="008773FF"/>
    <w:rsid w:val="008801EB"/>
    <w:rsid w:val="008821C3"/>
    <w:rsid w:val="00882891"/>
    <w:rsid w:val="00882CF3"/>
    <w:rsid w:val="0088375F"/>
    <w:rsid w:val="00883827"/>
    <w:rsid w:val="00883C06"/>
    <w:rsid w:val="0088476D"/>
    <w:rsid w:val="008847E2"/>
    <w:rsid w:val="00886125"/>
    <w:rsid w:val="008875B6"/>
    <w:rsid w:val="00887A90"/>
    <w:rsid w:val="00890BDD"/>
    <w:rsid w:val="00890C67"/>
    <w:rsid w:val="00890F4D"/>
    <w:rsid w:val="00891363"/>
    <w:rsid w:val="0089137F"/>
    <w:rsid w:val="00891C29"/>
    <w:rsid w:val="00892068"/>
    <w:rsid w:val="00893559"/>
    <w:rsid w:val="008939FF"/>
    <w:rsid w:val="0089459F"/>
    <w:rsid w:val="0089529A"/>
    <w:rsid w:val="008958C9"/>
    <w:rsid w:val="008959EB"/>
    <w:rsid w:val="00896253"/>
    <w:rsid w:val="00896257"/>
    <w:rsid w:val="00896C13"/>
    <w:rsid w:val="00896F55"/>
    <w:rsid w:val="0089711F"/>
    <w:rsid w:val="008971C9"/>
    <w:rsid w:val="008A0D67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1526"/>
    <w:rsid w:val="008B156C"/>
    <w:rsid w:val="008B167D"/>
    <w:rsid w:val="008B2613"/>
    <w:rsid w:val="008B2704"/>
    <w:rsid w:val="008B2BB4"/>
    <w:rsid w:val="008B2EB1"/>
    <w:rsid w:val="008B396F"/>
    <w:rsid w:val="008B3AD8"/>
    <w:rsid w:val="008B45E5"/>
    <w:rsid w:val="008B4C5D"/>
    <w:rsid w:val="008B5B8B"/>
    <w:rsid w:val="008B6026"/>
    <w:rsid w:val="008B629D"/>
    <w:rsid w:val="008B62B5"/>
    <w:rsid w:val="008B6737"/>
    <w:rsid w:val="008B6ADD"/>
    <w:rsid w:val="008C000D"/>
    <w:rsid w:val="008C0179"/>
    <w:rsid w:val="008C175A"/>
    <w:rsid w:val="008C268D"/>
    <w:rsid w:val="008C3D20"/>
    <w:rsid w:val="008C4337"/>
    <w:rsid w:val="008C531C"/>
    <w:rsid w:val="008C63B5"/>
    <w:rsid w:val="008C6C37"/>
    <w:rsid w:val="008C6F34"/>
    <w:rsid w:val="008C763F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ADF"/>
    <w:rsid w:val="008D2B59"/>
    <w:rsid w:val="008D2BF3"/>
    <w:rsid w:val="008D2E45"/>
    <w:rsid w:val="008D3043"/>
    <w:rsid w:val="008D33D1"/>
    <w:rsid w:val="008D35B5"/>
    <w:rsid w:val="008D3988"/>
    <w:rsid w:val="008D3B04"/>
    <w:rsid w:val="008D3E9B"/>
    <w:rsid w:val="008D448C"/>
    <w:rsid w:val="008D4825"/>
    <w:rsid w:val="008D5550"/>
    <w:rsid w:val="008D5A08"/>
    <w:rsid w:val="008D5E62"/>
    <w:rsid w:val="008D6428"/>
    <w:rsid w:val="008D67C7"/>
    <w:rsid w:val="008D7265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28A"/>
    <w:rsid w:val="008E35FB"/>
    <w:rsid w:val="008E382F"/>
    <w:rsid w:val="008E38C6"/>
    <w:rsid w:val="008E3CC3"/>
    <w:rsid w:val="008E445E"/>
    <w:rsid w:val="008E470A"/>
    <w:rsid w:val="008E5155"/>
    <w:rsid w:val="008E5320"/>
    <w:rsid w:val="008E54EA"/>
    <w:rsid w:val="008E5515"/>
    <w:rsid w:val="008E5597"/>
    <w:rsid w:val="008E564A"/>
    <w:rsid w:val="008E57A2"/>
    <w:rsid w:val="008E5F52"/>
    <w:rsid w:val="008E635F"/>
    <w:rsid w:val="008E7130"/>
    <w:rsid w:val="008E7201"/>
    <w:rsid w:val="008E7637"/>
    <w:rsid w:val="008E7819"/>
    <w:rsid w:val="008F003C"/>
    <w:rsid w:val="008F0E9D"/>
    <w:rsid w:val="008F15EE"/>
    <w:rsid w:val="008F1B0D"/>
    <w:rsid w:val="008F2537"/>
    <w:rsid w:val="008F26A0"/>
    <w:rsid w:val="008F2B08"/>
    <w:rsid w:val="008F2F0A"/>
    <w:rsid w:val="008F3832"/>
    <w:rsid w:val="008F6467"/>
    <w:rsid w:val="008F6B79"/>
    <w:rsid w:val="008F6BEE"/>
    <w:rsid w:val="008F726D"/>
    <w:rsid w:val="008F752B"/>
    <w:rsid w:val="00900478"/>
    <w:rsid w:val="00900547"/>
    <w:rsid w:val="009008EB"/>
    <w:rsid w:val="0090092D"/>
    <w:rsid w:val="0090190E"/>
    <w:rsid w:val="00901A54"/>
    <w:rsid w:val="00902F29"/>
    <w:rsid w:val="00903974"/>
    <w:rsid w:val="009039D3"/>
    <w:rsid w:val="00903AD9"/>
    <w:rsid w:val="00903D77"/>
    <w:rsid w:val="00904479"/>
    <w:rsid w:val="00904B26"/>
    <w:rsid w:val="00904BAB"/>
    <w:rsid w:val="00904BEB"/>
    <w:rsid w:val="0090503E"/>
    <w:rsid w:val="00905121"/>
    <w:rsid w:val="009059A5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E75"/>
    <w:rsid w:val="009139F5"/>
    <w:rsid w:val="00913CC0"/>
    <w:rsid w:val="00913FF3"/>
    <w:rsid w:val="00914440"/>
    <w:rsid w:val="0091464B"/>
    <w:rsid w:val="00915148"/>
    <w:rsid w:val="00915ACF"/>
    <w:rsid w:val="00916BF8"/>
    <w:rsid w:val="0091796A"/>
    <w:rsid w:val="00917987"/>
    <w:rsid w:val="009203B7"/>
    <w:rsid w:val="009205F4"/>
    <w:rsid w:val="00920EE5"/>
    <w:rsid w:val="00920F8C"/>
    <w:rsid w:val="009218E9"/>
    <w:rsid w:val="009219D3"/>
    <w:rsid w:val="00921A71"/>
    <w:rsid w:val="0092208B"/>
    <w:rsid w:val="009220BB"/>
    <w:rsid w:val="009224A2"/>
    <w:rsid w:val="00922767"/>
    <w:rsid w:val="00922C8C"/>
    <w:rsid w:val="00922EDB"/>
    <w:rsid w:val="009230AA"/>
    <w:rsid w:val="00923E53"/>
    <w:rsid w:val="00924341"/>
    <w:rsid w:val="0092441E"/>
    <w:rsid w:val="009251E4"/>
    <w:rsid w:val="00925C35"/>
    <w:rsid w:val="00926714"/>
    <w:rsid w:val="00926DD4"/>
    <w:rsid w:val="00927128"/>
    <w:rsid w:val="00927285"/>
    <w:rsid w:val="00927302"/>
    <w:rsid w:val="009277F3"/>
    <w:rsid w:val="00927A67"/>
    <w:rsid w:val="00927C30"/>
    <w:rsid w:val="009304EB"/>
    <w:rsid w:val="00933D7E"/>
    <w:rsid w:val="00934137"/>
    <w:rsid w:val="00934523"/>
    <w:rsid w:val="009347E2"/>
    <w:rsid w:val="00934B55"/>
    <w:rsid w:val="009351F5"/>
    <w:rsid w:val="00935674"/>
    <w:rsid w:val="00936446"/>
    <w:rsid w:val="009364E3"/>
    <w:rsid w:val="0093744A"/>
    <w:rsid w:val="00937BCD"/>
    <w:rsid w:val="00940423"/>
    <w:rsid w:val="00940596"/>
    <w:rsid w:val="00940ABE"/>
    <w:rsid w:val="00940C01"/>
    <w:rsid w:val="00940E57"/>
    <w:rsid w:val="00941288"/>
    <w:rsid w:val="009414B2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4D4B"/>
    <w:rsid w:val="00944E8B"/>
    <w:rsid w:val="00945C23"/>
    <w:rsid w:val="00947F45"/>
    <w:rsid w:val="00950A47"/>
    <w:rsid w:val="00950E31"/>
    <w:rsid w:val="00950E8A"/>
    <w:rsid w:val="009517FC"/>
    <w:rsid w:val="00951BE9"/>
    <w:rsid w:val="00951CFD"/>
    <w:rsid w:val="009520DB"/>
    <w:rsid w:val="00952291"/>
    <w:rsid w:val="00952E98"/>
    <w:rsid w:val="00953492"/>
    <w:rsid w:val="0095388A"/>
    <w:rsid w:val="00953D98"/>
    <w:rsid w:val="00954DAC"/>
    <w:rsid w:val="00955434"/>
    <w:rsid w:val="00955F6B"/>
    <w:rsid w:val="0095603D"/>
    <w:rsid w:val="00957661"/>
    <w:rsid w:val="0095769C"/>
    <w:rsid w:val="00957770"/>
    <w:rsid w:val="00960A72"/>
    <w:rsid w:val="00960FB6"/>
    <w:rsid w:val="0096166A"/>
    <w:rsid w:val="0096174B"/>
    <w:rsid w:val="00961FE9"/>
    <w:rsid w:val="00962DE8"/>
    <w:rsid w:val="009631DD"/>
    <w:rsid w:val="00963E4C"/>
    <w:rsid w:val="00964088"/>
    <w:rsid w:val="009644EC"/>
    <w:rsid w:val="0096516C"/>
    <w:rsid w:val="00965171"/>
    <w:rsid w:val="00965229"/>
    <w:rsid w:val="00965394"/>
    <w:rsid w:val="0096588D"/>
    <w:rsid w:val="00965B9E"/>
    <w:rsid w:val="00967237"/>
    <w:rsid w:val="009672F8"/>
    <w:rsid w:val="00967F2C"/>
    <w:rsid w:val="00967F30"/>
    <w:rsid w:val="00971297"/>
    <w:rsid w:val="00971A25"/>
    <w:rsid w:val="00972178"/>
    <w:rsid w:val="00972277"/>
    <w:rsid w:val="00972A28"/>
    <w:rsid w:val="00972E26"/>
    <w:rsid w:val="0097367A"/>
    <w:rsid w:val="00973B6E"/>
    <w:rsid w:val="00973DAC"/>
    <w:rsid w:val="00974148"/>
    <w:rsid w:val="00975C41"/>
    <w:rsid w:val="009764BF"/>
    <w:rsid w:val="00976620"/>
    <w:rsid w:val="00976A5B"/>
    <w:rsid w:val="00977955"/>
    <w:rsid w:val="00977C5B"/>
    <w:rsid w:val="009804BF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4FDA"/>
    <w:rsid w:val="0098559E"/>
    <w:rsid w:val="009856FE"/>
    <w:rsid w:val="0098625D"/>
    <w:rsid w:val="00986D83"/>
    <w:rsid w:val="009877D9"/>
    <w:rsid w:val="00990A42"/>
    <w:rsid w:val="00990FAB"/>
    <w:rsid w:val="00992091"/>
    <w:rsid w:val="009926E6"/>
    <w:rsid w:val="009927C6"/>
    <w:rsid w:val="00992C5C"/>
    <w:rsid w:val="00992F02"/>
    <w:rsid w:val="009936D2"/>
    <w:rsid w:val="00993EB3"/>
    <w:rsid w:val="00995160"/>
    <w:rsid w:val="0099526F"/>
    <w:rsid w:val="0099564E"/>
    <w:rsid w:val="00995752"/>
    <w:rsid w:val="00995C40"/>
    <w:rsid w:val="00995D64"/>
    <w:rsid w:val="00995E7C"/>
    <w:rsid w:val="009962CE"/>
    <w:rsid w:val="00996526"/>
    <w:rsid w:val="009976DF"/>
    <w:rsid w:val="00997C34"/>
    <w:rsid w:val="009A0916"/>
    <w:rsid w:val="009A1610"/>
    <w:rsid w:val="009A1EE5"/>
    <w:rsid w:val="009A27C5"/>
    <w:rsid w:val="009A4012"/>
    <w:rsid w:val="009A4560"/>
    <w:rsid w:val="009A4895"/>
    <w:rsid w:val="009A494A"/>
    <w:rsid w:val="009A49F1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1FF2"/>
    <w:rsid w:val="009B24BC"/>
    <w:rsid w:val="009B28BD"/>
    <w:rsid w:val="009B34B6"/>
    <w:rsid w:val="009B34EE"/>
    <w:rsid w:val="009B39C3"/>
    <w:rsid w:val="009B39E5"/>
    <w:rsid w:val="009B3CD1"/>
    <w:rsid w:val="009B429A"/>
    <w:rsid w:val="009B555A"/>
    <w:rsid w:val="009B5D85"/>
    <w:rsid w:val="009B640C"/>
    <w:rsid w:val="009B6762"/>
    <w:rsid w:val="009B6D96"/>
    <w:rsid w:val="009B7C75"/>
    <w:rsid w:val="009C0690"/>
    <w:rsid w:val="009C0740"/>
    <w:rsid w:val="009C0A4C"/>
    <w:rsid w:val="009C0A69"/>
    <w:rsid w:val="009C290B"/>
    <w:rsid w:val="009C2E22"/>
    <w:rsid w:val="009C3322"/>
    <w:rsid w:val="009C3996"/>
    <w:rsid w:val="009C43D5"/>
    <w:rsid w:val="009C4495"/>
    <w:rsid w:val="009C469D"/>
    <w:rsid w:val="009C4796"/>
    <w:rsid w:val="009C4CD3"/>
    <w:rsid w:val="009C4ED4"/>
    <w:rsid w:val="009C528C"/>
    <w:rsid w:val="009C5438"/>
    <w:rsid w:val="009C573A"/>
    <w:rsid w:val="009C59F2"/>
    <w:rsid w:val="009C6568"/>
    <w:rsid w:val="009C749D"/>
    <w:rsid w:val="009C798D"/>
    <w:rsid w:val="009D0084"/>
    <w:rsid w:val="009D158E"/>
    <w:rsid w:val="009D2060"/>
    <w:rsid w:val="009D2684"/>
    <w:rsid w:val="009D392D"/>
    <w:rsid w:val="009D3BC4"/>
    <w:rsid w:val="009D3CF0"/>
    <w:rsid w:val="009D3EB7"/>
    <w:rsid w:val="009D455B"/>
    <w:rsid w:val="009D4686"/>
    <w:rsid w:val="009D46BB"/>
    <w:rsid w:val="009D4BE4"/>
    <w:rsid w:val="009D556E"/>
    <w:rsid w:val="009D5A81"/>
    <w:rsid w:val="009D5ADE"/>
    <w:rsid w:val="009D5C35"/>
    <w:rsid w:val="009D5C84"/>
    <w:rsid w:val="009D63D1"/>
    <w:rsid w:val="009D6D95"/>
    <w:rsid w:val="009D7078"/>
    <w:rsid w:val="009D71C0"/>
    <w:rsid w:val="009D75F6"/>
    <w:rsid w:val="009E06B1"/>
    <w:rsid w:val="009E15E8"/>
    <w:rsid w:val="009E321C"/>
    <w:rsid w:val="009E3846"/>
    <w:rsid w:val="009E3946"/>
    <w:rsid w:val="009E3C5C"/>
    <w:rsid w:val="009E3D29"/>
    <w:rsid w:val="009E4EFE"/>
    <w:rsid w:val="009E6B1A"/>
    <w:rsid w:val="009E7786"/>
    <w:rsid w:val="009F0C31"/>
    <w:rsid w:val="009F111F"/>
    <w:rsid w:val="009F3345"/>
    <w:rsid w:val="009F35C4"/>
    <w:rsid w:val="009F543A"/>
    <w:rsid w:val="009F5E59"/>
    <w:rsid w:val="009F6090"/>
    <w:rsid w:val="009F6D92"/>
    <w:rsid w:val="009F6F2E"/>
    <w:rsid w:val="009F77B2"/>
    <w:rsid w:val="009F7CA3"/>
    <w:rsid w:val="00A002DA"/>
    <w:rsid w:val="00A00B96"/>
    <w:rsid w:val="00A00F43"/>
    <w:rsid w:val="00A022B4"/>
    <w:rsid w:val="00A025E2"/>
    <w:rsid w:val="00A02824"/>
    <w:rsid w:val="00A0294D"/>
    <w:rsid w:val="00A02CFB"/>
    <w:rsid w:val="00A02D46"/>
    <w:rsid w:val="00A037D1"/>
    <w:rsid w:val="00A03C89"/>
    <w:rsid w:val="00A04AF4"/>
    <w:rsid w:val="00A05341"/>
    <w:rsid w:val="00A05A4A"/>
    <w:rsid w:val="00A05C61"/>
    <w:rsid w:val="00A07108"/>
    <w:rsid w:val="00A10379"/>
    <w:rsid w:val="00A107FE"/>
    <w:rsid w:val="00A11090"/>
    <w:rsid w:val="00A11D92"/>
    <w:rsid w:val="00A12210"/>
    <w:rsid w:val="00A12D7B"/>
    <w:rsid w:val="00A12DD4"/>
    <w:rsid w:val="00A132E5"/>
    <w:rsid w:val="00A140D6"/>
    <w:rsid w:val="00A147EC"/>
    <w:rsid w:val="00A14E59"/>
    <w:rsid w:val="00A15DAE"/>
    <w:rsid w:val="00A168A2"/>
    <w:rsid w:val="00A173F5"/>
    <w:rsid w:val="00A17DC0"/>
    <w:rsid w:val="00A20039"/>
    <w:rsid w:val="00A20989"/>
    <w:rsid w:val="00A21381"/>
    <w:rsid w:val="00A21734"/>
    <w:rsid w:val="00A21EE3"/>
    <w:rsid w:val="00A21F9F"/>
    <w:rsid w:val="00A221F1"/>
    <w:rsid w:val="00A2270C"/>
    <w:rsid w:val="00A22B92"/>
    <w:rsid w:val="00A22D0A"/>
    <w:rsid w:val="00A2339B"/>
    <w:rsid w:val="00A23626"/>
    <w:rsid w:val="00A240A4"/>
    <w:rsid w:val="00A2410B"/>
    <w:rsid w:val="00A2449D"/>
    <w:rsid w:val="00A244D1"/>
    <w:rsid w:val="00A2535A"/>
    <w:rsid w:val="00A25770"/>
    <w:rsid w:val="00A25C67"/>
    <w:rsid w:val="00A2694D"/>
    <w:rsid w:val="00A2779F"/>
    <w:rsid w:val="00A27CBE"/>
    <w:rsid w:val="00A314A8"/>
    <w:rsid w:val="00A317FF"/>
    <w:rsid w:val="00A31C81"/>
    <w:rsid w:val="00A31CEE"/>
    <w:rsid w:val="00A32BAE"/>
    <w:rsid w:val="00A32FAA"/>
    <w:rsid w:val="00A3433C"/>
    <w:rsid w:val="00A3443B"/>
    <w:rsid w:val="00A344A5"/>
    <w:rsid w:val="00A35AE1"/>
    <w:rsid w:val="00A37321"/>
    <w:rsid w:val="00A40673"/>
    <w:rsid w:val="00A4068E"/>
    <w:rsid w:val="00A408E3"/>
    <w:rsid w:val="00A40A24"/>
    <w:rsid w:val="00A41029"/>
    <w:rsid w:val="00A414CB"/>
    <w:rsid w:val="00A4306A"/>
    <w:rsid w:val="00A43DAA"/>
    <w:rsid w:val="00A44008"/>
    <w:rsid w:val="00A44649"/>
    <w:rsid w:val="00A4496B"/>
    <w:rsid w:val="00A451F8"/>
    <w:rsid w:val="00A45A0D"/>
    <w:rsid w:val="00A46155"/>
    <w:rsid w:val="00A467A8"/>
    <w:rsid w:val="00A46981"/>
    <w:rsid w:val="00A470EE"/>
    <w:rsid w:val="00A470F5"/>
    <w:rsid w:val="00A47576"/>
    <w:rsid w:val="00A47FD8"/>
    <w:rsid w:val="00A501A7"/>
    <w:rsid w:val="00A506AF"/>
    <w:rsid w:val="00A50974"/>
    <w:rsid w:val="00A50C05"/>
    <w:rsid w:val="00A51CD8"/>
    <w:rsid w:val="00A5343D"/>
    <w:rsid w:val="00A5373D"/>
    <w:rsid w:val="00A53EEA"/>
    <w:rsid w:val="00A54235"/>
    <w:rsid w:val="00A548E1"/>
    <w:rsid w:val="00A5503F"/>
    <w:rsid w:val="00A55946"/>
    <w:rsid w:val="00A5641D"/>
    <w:rsid w:val="00A5648F"/>
    <w:rsid w:val="00A5665D"/>
    <w:rsid w:val="00A57169"/>
    <w:rsid w:val="00A60021"/>
    <w:rsid w:val="00A60115"/>
    <w:rsid w:val="00A60491"/>
    <w:rsid w:val="00A6089A"/>
    <w:rsid w:val="00A60A52"/>
    <w:rsid w:val="00A62A28"/>
    <w:rsid w:val="00A62BE3"/>
    <w:rsid w:val="00A62D73"/>
    <w:rsid w:val="00A62FA4"/>
    <w:rsid w:val="00A633DB"/>
    <w:rsid w:val="00A636D9"/>
    <w:rsid w:val="00A63ED3"/>
    <w:rsid w:val="00A6406E"/>
    <w:rsid w:val="00A6473E"/>
    <w:rsid w:val="00A64A4E"/>
    <w:rsid w:val="00A66746"/>
    <w:rsid w:val="00A70048"/>
    <w:rsid w:val="00A709C6"/>
    <w:rsid w:val="00A70B4B"/>
    <w:rsid w:val="00A7103A"/>
    <w:rsid w:val="00A71A75"/>
    <w:rsid w:val="00A71B1F"/>
    <w:rsid w:val="00A725EA"/>
    <w:rsid w:val="00A72CA4"/>
    <w:rsid w:val="00A73FF3"/>
    <w:rsid w:val="00A74250"/>
    <w:rsid w:val="00A74968"/>
    <w:rsid w:val="00A74D2D"/>
    <w:rsid w:val="00A75ED1"/>
    <w:rsid w:val="00A76C07"/>
    <w:rsid w:val="00A76C96"/>
    <w:rsid w:val="00A76E3F"/>
    <w:rsid w:val="00A76E4F"/>
    <w:rsid w:val="00A77626"/>
    <w:rsid w:val="00A779F5"/>
    <w:rsid w:val="00A77BD1"/>
    <w:rsid w:val="00A77BFE"/>
    <w:rsid w:val="00A800BA"/>
    <w:rsid w:val="00A8067E"/>
    <w:rsid w:val="00A807D6"/>
    <w:rsid w:val="00A80A8F"/>
    <w:rsid w:val="00A810B1"/>
    <w:rsid w:val="00A81221"/>
    <w:rsid w:val="00A81287"/>
    <w:rsid w:val="00A81349"/>
    <w:rsid w:val="00A82BF7"/>
    <w:rsid w:val="00A82E2F"/>
    <w:rsid w:val="00A83164"/>
    <w:rsid w:val="00A8382A"/>
    <w:rsid w:val="00A857C3"/>
    <w:rsid w:val="00A857C5"/>
    <w:rsid w:val="00A869EC"/>
    <w:rsid w:val="00A86A58"/>
    <w:rsid w:val="00A8725F"/>
    <w:rsid w:val="00A87B23"/>
    <w:rsid w:val="00A87CE3"/>
    <w:rsid w:val="00A87E55"/>
    <w:rsid w:val="00A87EA0"/>
    <w:rsid w:val="00A900D3"/>
    <w:rsid w:val="00A9037F"/>
    <w:rsid w:val="00A90B51"/>
    <w:rsid w:val="00A91253"/>
    <w:rsid w:val="00A912BC"/>
    <w:rsid w:val="00A91BA4"/>
    <w:rsid w:val="00A923EF"/>
    <w:rsid w:val="00A92C32"/>
    <w:rsid w:val="00A93045"/>
    <w:rsid w:val="00A93175"/>
    <w:rsid w:val="00A933D8"/>
    <w:rsid w:val="00A9384A"/>
    <w:rsid w:val="00A93FAB"/>
    <w:rsid w:val="00A94277"/>
    <w:rsid w:val="00A94931"/>
    <w:rsid w:val="00A94C3E"/>
    <w:rsid w:val="00A95FEC"/>
    <w:rsid w:val="00A96045"/>
    <w:rsid w:val="00A9655C"/>
    <w:rsid w:val="00A9671D"/>
    <w:rsid w:val="00A976C3"/>
    <w:rsid w:val="00AA073C"/>
    <w:rsid w:val="00AA0900"/>
    <w:rsid w:val="00AA0963"/>
    <w:rsid w:val="00AA1045"/>
    <w:rsid w:val="00AA13B8"/>
    <w:rsid w:val="00AA1795"/>
    <w:rsid w:val="00AA23EE"/>
    <w:rsid w:val="00AA2C00"/>
    <w:rsid w:val="00AA2F0F"/>
    <w:rsid w:val="00AA3BF0"/>
    <w:rsid w:val="00AA3F80"/>
    <w:rsid w:val="00AA4462"/>
    <w:rsid w:val="00AA47A5"/>
    <w:rsid w:val="00AA50F8"/>
    <w:rsid w:val="00AA5675"/>
    <w:rsid w:val="00AA5890"/>
    <w:rsid w:val="00AA605D"/>
    <w:rsid w:val="00AA6643"/>
    <w:rsid w:val="00AA70C2"/>
    <w:rsid w:val="00AA7261"/>
    <w:rsid w:val="00AA7EE2"/>
    <w:rsid w:val="00AB02F5"/>
    <w:rsid w:val="00AB0B8E"/>
    <w:rsid w:val="00AB13F0"/>
    <w:rsid w:val="00AB15A4"/>
    <w:rsid w:val="00AB1A50"/>
    <w:rsid w:val="00AB2811"/>
    <w:rsid w:val="00AB2C37"/>
    <w:rsid w:val="00AB3B06"/>
    <w:rsid w:val="00AB3D6D"/>
    <w:rsid w:val="00AB3E5A"/>
    <w:rsid w:val="00AB3F64"/>
    <w:rsid w:val="00AB48E7"/>
    <w:rsid w:val="00AB4972"/>
    <w:rsid w:val="00AB4E31"/>
    <w:rsid w:val="00AB505C"/>
    <w:rsid w:val="00AB5794"/>
    <w:rsid w:val="00AB5880"/>
    <w:rsid w:val="00AB5B5F"/>
    <w:rsid w:val="00AB73D9"/>
    <w:rsid w:val="00AB7931"/>
    <w:rsid w:val="00AB7E08"/>
    <w:rsid w:val="00AC023A"/>
    <w:rsid w:val="00AC0A61"/>
    <w:rsid w:val="00AC182C"/>
    <w:rsid w:val="00AC1851"/>
    <w:rsid w:val="00AC1961"/>
    <w:rsid w:val="00AC1A16"/>
    <w:rsid w:val="00AC1E34"/>
    <w:rsid w:val="00AC22D4"/>
    <w:rsid w:val="00AC2335"/>
    <w:rsid w:val="00AC275A"/>
    <w:rsid w:val="00AC2936"/>
    <w:rsid w:val="00AC356F"/>
    <w:rsid w:val="00AC3A8E"/>
    <w:rsid w:val="00AC4011"/>
    <w:rsid w:val="00AC421C"/>
    <w:rsid w:val="00AC4641"/>
    <w:rsid w:val="00AC4EAF"/>
    <w:rsid w:val="00AC4EE6"/>
    <w:rsid w:val="00AC5AB4"/>
    <w:rsid w:val="00AC5AFC"/>
    <w:rsid w:val="00AC5C54"/>
    <w:rsid w:val="00AC5C5B"/>
    <w:rsid w:val="00AC68F6"/>
    <w:rsid w:val="00AC711A"/>
    <w:rsid w:val="00AC7813"/>
    <w:rsid w:val="00AC7B9A"/>
    <w:rsid w:val="00AC7F3F"/>
    <w:rsid w:val="00AD04FC"/>
    <w:rsid w:val="00AD0A62"/>
    <w:rsid w:val="00AD0A89"/>
    <w:rsid w:val="00AD1808"/>
    <w:rsid w:val="00AD1A88"/>
    <w:rsid w:val="00AD1E95"/>
    <w:rsid w:val="00AD207A"/>
    <w:rsid w:val="00AD273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25A"/>
    <w:rsid w:val="00AE05E6"/>
    <w:rsid w:val="00AE062F"/>
    <w:rsid w:val="00AE06EA"/>
    <w:rsid w:val="00AE0E23"/>
    <w:rsid w:val="00AE1870"/>
    <w:rsid w:val="00AE189C"/>
    <w:rsid w:val="00AE1B29"/>
    <w:rsid w:val="00AE1D6B"/>
    <w:rsid w:val="00AE1E34"/>
    <w:rsid w:val="00AE1E8F"/>
    <w:rsid w:val="00AE1E9C"/>
    <w:rsid w:val="00AE2DA3"/>
    <w:rsid w:val="00AE338B"/>
    <w:rsid w:val="00AE3446"/>
    <w:rsid w:val="00AE3E20"/>
    <w:rsid w:val="00AE41A7"/>
    <w:rsid w:val="00AE4CDE"/>
    <w:rsid w:val="00AE5585"/>
    <w:rsid w:val="00AE559E"/>
    <w:rsid w:val="00AE63CA"/>
    <w:rsid w:val="00AE6BA3"/>
    <w:rsid w:val="00AE6F00"/>
    <w:rsid w:val="00AE7405"/>
    <w:rsid w:val="00AE74A3"/>
    <w:rsid w:val="00AE999D"/>
    <w:rsid w:val="00AF05E0"/>
    <w:rsid w:val="00AF0EFD"/>
    <w:rsid w:val="00AF1766"/>
    <w:rsid w:val="00AF204A"/>
    <w:rsid w:val="00AF2186"/>
    <w:rsid w:val="00AF3E69"/>
    <w:rsid w:val="00AF4632"/>
    <w:rsid w:val="00AF47D3"/>
    <w:rsid w:val="00AF47FD"/>
    <w:rsid w:val="00AF5260"/>
    <w:rsid w:val="00AF6B6C"/>
    <w:rsid w:val="00AF6BE1"/>
    <w:rsid w:val="00AF6F89"/>
    <w:rsid w:val="00AF74D7"/>
    <w:rsid w:val="00AF77AB"/>
    <w:rsid w:val="00B005F5"/>
    <w:rsid w:val="00B00EDC"/>
    <w:rsid w:val="00B01712"/>
    <w:rsid w:val="00B01BDD"/>
    <w:rsid w:val="00B01D28"/>
    <w:rsid w:val="00B02517"/>
    <w:rsid w:val="00B033B6"/>
    <w:rsid w:val="00B03B61"/>
    <w:rsid w:val="00B0412D"/>
    <w:rsid w:val="00B043FF"/>
    <w:rsid w:val="00B04434"/>
    <w:rsid w:val="00B04746"/>
    <w:rsid w:val="00B05192"/>
    <w:rsid w:val="00B057B9"/>
    <w:rsid w:val="00B05845"/>
    <w:rsid w:val="00B05CE4"/>
    <w:rsid w:val="00B05FEE"/>
    <w:rsid w:val="00B063FE"/>
    <w:rsid w:val="00B067A5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6B"/>
    <w:rsid w:val="00B11692"/>
    <w:rsid w:val="00B118E0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4678"/>
    <w:rsid w:val="00B150F0"/>
    <w:rsid w:val="00B16248"/>
    <w:rsid w:val="00B1737E"/>
    <w:rsid w:val="00B17641"/>
    <w:rsid w:val="00B176AA"/>
    <w:rsid w:val="00B17BE2"/>
    <w:rsid w:val="00B17FAE"/>
    <w:rsid w:val="00B202DD"/>
    <w:rsid w:val="00B20F09"/>
    <w:rsid w:val="00B215CD"/>
    <w:rsid w:val="00B21DE5"/>
    <w:rsid w:val="00B22036"/>
    <w:rsid w:val="00B2257D"/>
    <w:rsid w:val="00B225BE"/>
    <w:rsid w:val="00B22DA4"/>
    <w:rsid w:val="00B230EF"/>
    <w:rsid w:val="00B23AB5"/>
    <w:rsid w:val="00B23FF7"/>
    <w:rsid w:val="00B253A9"/>
    <w:rsid w:val="00B25A74"/>
    <w:rsid w:val="00B26110"/>
    <w:rsid w:val="00B26124"/>
    <w:rsid w:val="00B26A99"/>
    <w:rsid w:val="00B26A9A"/>
    <w:rsid w:val="00B26B12"/>
    <w:rsid w:val="00B27991"/>
    <w:rsid w:val="00B300E0"/>
    <w:rsid w:val="00B300E8"/>
    <w:rsid w:val="00B307E9"/>
    <w:rsid w:val="00B30B06"/>
    <w:rsid w:val="00B31407"/>
    <w:rsid w:val="00B32255"/>
    <w:rsid w:val="00B32771"/>
    <w:rsid w:val="00B32C52"/>
    <w:rsid w:val="00B32DBF"/>
    <w:rsid w:val="00B3326E"/>
    <w:rsid w:val="00B33405"/>
    <w:rsid w:val="00B33505"/>
    <w:rsid w:val="00B33F12"/>
    <w:rsid w:val="00B341C2"/>
    <w:rsid w:val="00B3499F"/>
    <w:rsid w:val="00B36281"/>
    <w:rsid w:val="00B36A87"/>
    <w:rsid w:val="00B36CD9"/>
    <w:rsid w:val="00B37177"/>
    <w:rsid w:val="00B371E6"/>
    <w:rsid w:val="00B37219"/>
    <w:rsid w:val="00B37634"/>
    <w:rsid w:val="00B37E8C"/>
    <w:rsid w:val="00B37FDE"/>
    <w:rsid w:val="00B4108B"/>
    <w:rsid w:val="00B410E4"/>
    <w:rsid w:val="00B41128"/>
    <w:rsid w:val="00B41138"/>
    <w:rsid w:val="00B4164F"/>
    <w:rsid w:val="00B42931"/>
    <w:rsid w:val="00B431D2"/>
    <w:rsid w:val="00B4354A"/>
    <w:rsid w:val="00B43C4C"/>
    <w:rsid w:val="00B43D2F"/>
    <w:rsid w:val="00B43F1E"/>
    <w:rsid w:val="00B44450"/>
    <w:rsid w:val="00B444E5"/>
    <w:rsid w:val="00B457D1"/>
    <w:rsid w:val="00B4586A"/>
    <w:rsid w:val="00B45923"/>
    <w:rsid w:val="00B45E41"/>
    <w:rsid w:val="00B45E9E"/>
    <w:rsid w:val="00B45F20"/>
    <w:rsid w:val="00B464D1"/>
    <w:rsid w:val="00B46637"/>
    <w:rsid w:val="00B46733"/>
    <w:rsid w:val="00B467EC"/>
    <w:rsid w:val="00B468A9"/>
    <w:rsid w:val="00B46B5A"/>
    <w:rsid w:val="00B47183"/>
    <w:rsid w:val="00B47569"/>
    <w:rsid w:val="00B47A7E"/>
    <w:rsid w:val="00B47CE1"/>
    <w:rsid w:val="00B47FB6"/>
    <w:rsid w:val="00B500DE"/>
    <w:rsid w:val="00B50218"/>
    <w:rsid w:val="00B516EE"/>
    <w:rsid w:val="00B521CC"/>
    <w:rsid w:val="00B53975"/>
    <w:rsid w:val="00B53EBD"/>
    <w:rsid w:val="00B5412B"/>
    <w:rsid w:val="00B54C27"/>
    <w:rsid w:val="00B553F0"/>
    <w:rsid w:val="00B560A0"/>
    <w:rsid w:val="00B56290"/>
    <w:rsid w:val="00B562F8"/>
    <w:rsid w:val="00B6010F"/>
    <w:rsid w:val="00B602A4"/>
    <w:rsid w:val="00B606DA"/>
    <w:rsid w:val="00B60AEA"/>
    <w:rsid w:val="00B60F0A"/>
    <w:rsid w:val="00B614E8"/>
    <w:rsid w:val="00B6155F"/>
    <w:rsid w:val="00B615A1"/>
    <w:rsid w:val="00B616D0"/>
    <w:rsid w:val="00B61FB3"/>
    <w:rsid w:val="00B620BE"/>
    <w:rsid w:val="00B63272"/>
    <w:rsid w:val="00B63608"/>
    <w:rsid w:val="00B64403"/>
    <w:rsid w:val="00B64852"/>
    <w:rsid w:val="00B65E7D"/>
    <w:rsid w:val="00B66003"/>
    <w:rsid w:val="00B66753"/>
    <w:rsid w:val="00B66E37"/>
    <w:rsid w:val="00B67459"/>
    <w:rsid w:val="00B7032C"/>
    <w:rsid w:val="00B7086B"/>
    <w:rsid w:val="00B70889"/>
    <w:rsid w:val="00B709FE"/>
    <w:rsid w:val="00B70B85"/>
    <w:rsid w:val="00B713C8"/>
    <w:rsid w:val="00B718A1"/>
    <w:rsid w:val="00B71B10"/>
    <w:rsid w:val="00B72307"/>
    <w:rsid w:val="00B725B8"/>
    <w:rsid w:val="00B72CB2"/>
    <w:rsid w:val="00B733C0"/>
    <w:rsid w:val="00B740D1"/>
    <w:rsid w:val="00B74E6F"/>
    <w:rsid w:val="00B74E89"/>
    <w:rsid w:val="00B751FD"/>
    <w:rsid w:val="00B75696"/>
    <w:rsid w:val="00B75EEB"/>
    <w:rsid w:val="00B76AF3"/>
    <w:rsid w:val="00B778E0"/>
    <w:rsid w:val="00B77DA9"/>
    <w:rsid w:val="00B77E98"/>
    <w:rsid w:val="00B803DB"/>
    <w:rsid w:val="00B80B3F"/>
    <w:rsid w:val="00B80D12"/>
    <w:rsid w:val="00B80EFF"/>
    <w:rsid w:val="00B80FB4"/>
    <w:rsid w:val="00B819AF"/>
    <w:rsid w:val="00B819B3"/>
    <w:rsid w:val="00B82179"/>
    <w:rsid w:val="00B82459"/>
    <w:rsid w:val="00B82CFA"/>
    <w:rsid w:val="00B833E0"/>
    <w:rsid w:val="00B833F8"/>
    <w:rsid w:val="00B838B6"/>
    <w:rsid w:val="00B839EA"/>
    <w:rsid w:val="00B842D7"/>
    <w:rsid w:val="00B84606"/>
    <w:rsid w:val="00B84AAA"/>
    <w:rsid w:val="00B85BB7"/>
    <w:rsid w:val="00B8737F"/>
    <w:rsid w:val="00B878D1"/>
    <w:rsid w:val="00B87D2E"/>
    <w:rsid w:val="00B91586"/>
    <w:rsid w:val="00B91ADB"/>
    <w:rsid w:val="00B91BCA"/>
    <w:rsid w:val="00B92594"/>
    <w:rsid w:val="00B928DD"/>
    <w:rsid w:val="00B93884"/>
    <w:rsid w:val="00B940CA"/>
    <w:rsid w:val="00B94445"/>
    <w:rsid w:val="00B94777"/>
    <w:rsid w:val="00B961AA"/>
    <w:rsid w:val="00B96D07"/>
    <w:rsid w:val="00B96FA7"/>
    <w:rsid w:val="00B97018"/>
    <w:rsid w:val="00B973B4"/>
    <w:rsid w:val="00B97E72"/>
    <w:rsid w:val="00BA08FB"/>
    <w:rsid w:val="00BA18B5"/>
    <w:rsid w:val="00BA1C74"/>
    <w:rsid w:val="00BA2D04"/>
    <w:rsid w:val="00BA4020"/>
    <w:rsid w:val="00BA6148"/>
    <w:rsid w:val="00BA619D"/>
    <w:rsid w:val="00BA62DD"/>
    <w:rsid w:val="00BA67AA"/>
    <w:rsid w:val="00BA6969"/>
    <w:rsid w:val="00BA6E83"/>
    <w:rsid w:val="00BA70B5"/>
    <w:rsid w:val="00BA7477"/>
    <w:rsid w:val="00BA76C2"/>
    <w:rsid w:val="00BA78BE"/>
    <w:rsid w:val="00BA7B91"/>
    <w:rsid w:val="00BB0280"/>
    <w:rsid w:val="00BB0939"/>
    <w:rsid w:val="00BB09AC"/>
    <w:rsid w:val="00BB0A11"/>
    <w:rsid w:val="00BB12AA"/>
    <w:rsid w:val="00BB139A"/>
    <w:rsid w:val="00BB1E47"/>
    <w:rsid w:val="00BB2C72"/>
    <w:rsid w:val="00BB3044"/>
    <w:rsid w:val="00BB331B"/>
    <w:rsid w:val="00BB362C"/>
    <w:rsid w:val="00BB42CE"/>
    <w:rsid w:val="00BB5CBF"/>
    <w:rsid w:val="00BB5DF3"/>
    <w:rsid w:val="00BB719C"/>
    <w:rsid w:val="00BC01D3"/>
    <w:rsid w:val="00BC0453"/>
    <w:rsid w:val="00BC1679"/>
    <w:rsid w:val="00BC1CB9"/>
    <w:rsid w:val="00BC25A1"/>
    <w:rsid w:val="00BC26D9"/>
    <w:rsid w:val="00BC381C"/>
    <w:rsid w:val="00BC3C04"/>
    <w:rsid w:val="00BC44C7"/>
    <w:rsid w:val="00BC45C7"/>
    <w:rsid w:val="00BC4840"/>
    <w:rsid w:val="00BC48E0"/>
    <w:rsid w:val="00BC51AE"/>
    <w:rsid w:val="00BC5A7E"/>
    <w:rsid w:val="00BC5B84"/>
    <w:rsid w:val="00BC6F00"/>
    <w:rsid w:val="00BC7119"/>
    <w:rsid w:val="00BC7241"/>
    <w:rsid w:val="00BC73A9"/>
    <w:rsid w:val="00BC7A77"/>
    <w:rsid w:val="00BD0D63"/>
    <w:rsid w:val="00BD0E5C"/>
    <w:rsid w:val="00BD0F84"/>
    <w:rsid w:val="00BD0FB4"/>
    <w:rsid w:val="00BD1812"/>
    <w:rsid w:val="00BD20C1"/>
    <w:rsid w:val="00BD2A08"/>
    <w:rsid w:val="00BD3480"/>
    <w:rsid w:val="00BD34C6"/>
    <w:rsid w:val="00BD36D3"/>
    <w:rsid w:val="00BD3701"/>
    <w:rsid w:val="00BD3C8C"/>
    <w:rsid w:val="00BD4188"/>
    <w:rsid w:val="00BD459A"/>
    <w:rsid w:val="00BD4895"/>
    <w:rsid w:val="00BD4948"/>
    <w:rsid w:val="00BD5F90"/>
    <w:rsid w:val="00BD6568"/>
    <w:rsid w:val="00BD6EA6"/>
    <w:rsid w:val="00BD6EE9"/>
    <w:rsid w:val="00BE02E1"/>
    <w:rsid w:val="00BE0520"/>
    <w:rsid w:val="00BE08A1"/>
    <w:rsid w:val="00BE09C4"/>
    <w:rsid w:val="00BE0B3A"/>
    <w:rsid w:val="00BE0E42"/>
    <w:rsid w:val="00BE0E5B"/>
    <w:rsid w:val="00BE0E71"/>
    <w:rsid w:val="00BE1086"/>
    <w:rsid w:val="00BE1D2D"/>
    <w:rsid w:val="00BE270F"/>
    <w:rsid w:val="00BE3959"/>
    <w:rsid w:val="00BE3B33"/>
    <w:rsid w:val="00BE3F43"/>
    <w:rsid w:val="00BE446F"/>
    <w:rsid w:val="00BE4529"/>
    <w:rsid w:val="00BE4AD1"/>
    <w:rsid w:val="00BE4C5F"/>
    <w:rsid w:val="00BE5184"/>
    <w:rsid w:val="00BE55D7"/>
    <w:rsid w:val="00BE5933"/>
    <w:rsid w:val="00BE5D15"/>
    <w:rsid w:val="00BE6085"/>
    <w:rsid w:val="00BE612E"/>
    <w:rsid w:val="00BE6427"/>
    <w:rsid w:val="00BE68A4"/>
    <w:rsid w:val="00BE6C95"/>
    <w:rsid w:val="00BE74E5"/>
    <w:rsid w:val="00BE7D00"/>
    <w:rsid w:val="00BF0814"/>
    <w:rsid w:val="00BF0963"/>
    <w:rsid w:val="00BF1424"/>
    <w:rsid w:val="00BF19A3"/>
    <w:rsid w:val="00BF19CD"/>
    <w:rsid w:val="00BF204F"/>
    <w:rsid w:val="00BF2285"/>
    <w:rsid w:val="00BF238F"/>
    <w:rsid w:val="00BF2DA9"/>
    <w:rsid w:val="00BF381C"/>
    <w:rsid w:val="00BF3A1B"/>
    <w:rsid w:val="00BF4090"/>
    <w:rsid w:val="00BF4920"/>
    <w:rsid w:val="00BF4EC7"/>
    <w:rsid w:val="00BF577C"/>
    <w:rsid w:val="00BF5963"/>
    <w:rsid w:val="00BF5A77"/>
    <w:rsid w:val="00BF6FC1"/>
    <w:rsid w:val="00BF7570"/>
    <w:rsid w:val="00BF777E"/>
    <w:rsid w:val="00BF7D22"/>
    <w:rsid w:val="00C00602"/>
    <w:rsid w:val="00C00933"/>
    <w:rsid w:val="00C00B6B"/>
    <w:rsid w:val="00C00D33"/>
    <w:rsid w:val="00C0114A"/>
    <w:rsid w:val="00C01649"/>
    <w:rsid w:val="00C01A9F"/>
    <w:rsid w:val="00C01E3A"/>
    <w:rsid w:val="00C02689"/>
    <w:rsid w:val="00C039B7"/>
    <w:rsid w:val="00C03BAB"/>
    <w:rsid w:val="00C068C3"/>
    <w:rsid w:val="00C06939"/>
    <w:rsid w:val="00C0699D"/>
    <w:rsid w:val="00C0725D"/>
    <w:rsid w:val="00C0766A"/>
    <w:rsid w:val="00C07993"/>
    <w:rsid w:val="00C07CC7"/>
    <w:rsid w:val="00C07D1E"/>
    <w:rsid w:val="00C07F07"/>
    <w:rsid w:val="00C107DD"/>
    <w:rsid w:val="00C1081F"/>
    <w:rsid w:val="00C10F54"/>
    <w:rsid w:val="00C112CF"/>
    <w:rsid w:val="00C11DD7"/>
    <w:rsid w:val="00C12174"/>
    <w:rsid w:val="00C122F8"/>
    <w:rsid w:val="00C12A3C"/>
    <w:rsid w:val="00C13C5B"/>
    <w:rsid w:val="00C13CAB"/>
    <w:rsid w:val="00C14E02"/>
    <w:rsid w:val="00C14F04"/>
    <w:rsid w:val="00C1544A"/>
    <w:rsid w:val="00C15711"/>
    <w:rsid w:val="00C15E0C"/>
    <w:rsid w:val="00C15F71"/>
    <w:rsid w:val="00C16BFE"/>
    <w:rsid w:val="00C17045"/>
    <w:rsid w:val="00C176B8"/>
    <w:rsid w:val="00C17A89"/>
    <w:rsid w:val="00C17C17"/>
    <w:rsid w:val="00C17F4B"/>
    <w:rsid w:val="00C2074B"/>
    <w:rsid w:val="00C21847"/>
    <w:rsid w:val="00C21AAB"/>
    <w:rsid w:val="00C21BDE"/>
    <w:rsid w:val="00C21E21"/>
    <w:rsid w:val="00C22A3A"/>
    <w:rsid w:val="00C22F59"/>
    <w:rsid w:val="00C23400"/>
    <w:rsid w:val="00C245DD"/>
    <w:rsid w:val="00C25B63"/>
    <w:rsid w:val="00C26BAF"/>
    <w:rsid w:val="00C26E5B"/>
    <w:rsid w:val="00C2762B"/>
    <w:rsid w:val="00C27D5B"/>
    <w:rsid w:val="00C30878"/>
    <w:rsid w:val="00C30C8C"/>
    <w:rsid w:val="00C3149F"/>
    <w:rsid w:val="00C31DD5"/>
    <w:rsid w:val="00C326D8"/>
    <w:rsid w:val="00C32EC0"/>
    <w:rsid w:val="00C330B4"/>
    <w:rsid w:val="00C33C1A"/>
    <w:rsid w:val="00C3431F"/>
    <w:rsid w:val="00C346A6"/>
    <w:rsid w:val="00C346D5"/>
    <w:rsid w:val="00C348A6"/>
    <w:rsid w:val="00C34D60"/>
    <w:rsid w:val="00C356C7"/>
    <w:rsid w:val="00C362DD"/>
    <w:rsid w:val="00C36726"/>
    <w:rsid w:val="00C36FFC"/>
    <w:rsid w:val="00C40376"/>
    <w:rsid w:val="00C4088C"/>
    <w:rsid w:val="00C412E4"/>
    <w:rsid w:val="00C41425"/>
    <w:rsid w:val="00C41C6A"/>
    <w:rsid w:val="00C41EAC"/>
    <w:rsid w:val="00C41FD3"/>
    <w:rsid w:val="00C42042"/>
    <w:rsid w:val="00C4271D"/>
    <w:rsid w:val="00C4278A"/>
    <w:rsid w:val="00C43399"/>
    <w:rsid w:val="00C43ADC"/>
    <w:rsid w:val="00C44362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9A6"/>
    <w:rsid w:val="00C50F93"/>
    <w:rsid w:val="00C52145"/>
    <w:rsid w:val="00C52AF7"/>
    <w:rsid w:val="00C52C14"/>
    <w:rsid w:val="00C52D8E"/>
    <w:rsid w:val="00C53916"/>
    <w:rsid w:val="00C54136"/>
    <w:rsid w:val="00C54158"/>
    <w:rsid w:val="00C54CB6"/>
    <w:rsid w:val="00C54DED"/>
    <w:rsid w:val="00C5539A"/>
    <w:rsid w:val="00C558F4"/>
    <w:rsid w:val="00C56A4B"/>
    <w:rsid w:val="00C56B30"/>
    <w:rsid w:val="00C57021"/>
    <w:rsid w:val="00C570CD"/>
    <w:rsid w:val="00C5773A"/>
    <w:rsid w:val="00C57882"/>
    <w:rsid w:val="00C57DBE"/>
    <w:rsid w:val="00C6027A"/>
    <w:rsid w:val="00C60D10"/>
    <w:rsid w:val="00C60F15"/>
    <w:rsid w:val="00C6129A"/>
    <w:rsid w:val="00C61697"/>
    <w:rsid w:val="00C61B83"/>
    <w:rsid w:val="00C6238D"/>
    <w:rsid w:val="00C62465"/>
    <w:rsid w:val="00C62520"/>
    <w:rsid w:val="00C6256B"/>
    <w:rsid w:val="00C628F9"/>
    <w:rsid w:val="00C629C3"/>
    <w:rsid w:val="00C62A39"/>
    <w:rsid w:val="00C62CC2"/>
    <w:rsid w:val="00C632D3"/>
    <w:rsid w:val="00C63803"/>
    <w:rsid w:val="00C64DE4"/>
    <w:rsid w:val="00C66047"/>
    <w:rsid w:val="00C663BB"/>
    <w:rsid w:val="00C66B5B"/>
    <w:rsid w:val="00C66BD2"/>
    <w:rsid w:val="00C67D5E"/>
    <w:rsid w:val="00C70521"/>
    <w:rsid w:val="00C70C07"/>
    <w:rsid w:val="00C710F0"/>
    <w:rsid w:val="00C715A7"/>
    <w:rsid w:val="00C716D9"/>
    <w:rsid w:val="00C7253B"/>
    <w:rsid w:val="00C73023"/>
    <w:rsid w:val="00C7353D"/>
    <w:rsid w:val="00C735DD"/>
    <w:rsid w:val="00C75197"/>
    <w:rsid w:val="00C7547F"/>
    <w:rsid w:val="00C75838"/>
    <w:rsid w:val="00C761DD"/>
    <w:rsid w:val="00C76800"/>
    <w:rsid w:val="00C76AAE"/>
    <w:rsid w:val="00C76E74"/>
    <w:rsid w:val="00C7740F"/>
    <w:rsid w:val="00C77713"/>
    <w:rsid w:val="00C77C93"/>
    <w:rsid w:val="00C80481"/>
    <w:rsid w:val="00C81241"/>
    <w:rsid w:val="00C8177D"/>
    <w:rsid w:val="00C81E44"/>
    <w:rsid w:val="00C81FF8"/>
    <w:rsid w:val="00C82138"/>
    <w:rsid w:val="00C8222F"/>
    <w:rsid w:val="00C827DB"/>
    <w:rsid w:val="00C82AD2"/>
    <w:rsid w:val="00C82E96"/>
    <w:rsid w:val="00C83A65"/>
    <w:rsid w:val="00C84116"/>
    <w:rsid w:val="00C8479B"/>
    <w:rsid w:val="00C85592"/>
    <w:rsid w:val="00C85913"/>
    <w:rsid w:val="00C85BFE"/>
    <w:rsid w:val="00C85C2D"/>
    <w:rsid w:val="00C8638E"/>
    <w:rsid w:val="00C86FA9"/>
    <w:rsid w:val="00C872EA"/>
    <w:rsid w:val="00C87364"/>
    <w:rsid w:val="00C905D3"/>
    <w:rsid w:val="00C90EC9"/>
    <w:rsid w:val="00C9111A"/>
    <w:rsid w:val="00C92463"/>
    <w:rsid w:val="00C927B2"/>
    <w:rsid w:val="00C92C17"/>
    <w:rsid w:val="00C92EE6"/>
    <w:rsid w:val="00C9381E"/>
    <w:rsid w:val="00C93A3B"/>
    <w:rsid w:val="00C9488C"/>
    <w:rsid w:val="00C94F94"/>
    <w:rsid w:val="00C95284"/>
    <w:rsid w:val="00C957D4"/>
    <w:rsid w:val="00C95937"/>
    <w:rsid w:val="00C969F7"/>
    <w:rsid w:val="00C96D88"/>
    <w:rsid w:val="00C96EA6"/>
    <w:rsid w:val="00C97097"/>
    <w:rsid w:val="00CA0C62"/>
    <w:rsid w:val="00CA0D07"/>
    <w:rsid w:val="00CA13DB"/>
    <w:rsid w:val="00CA1592"/>
    <w:rsid w:val="00CA1976"/>
    <w:rsid w:val="00CA241E"/>
    <w:rsid w:val="00CA2B06"/>
    <w:rsid w:val="00CA2B9B"/>
    <w:rsid w:val="00CA2FFD"/>
    <w:rsid w:val="00CA392B"/>
    <w:rsid w:val="00CA3D97"/>
    <w:rsid w:val="00CA4171"/>
    <w:rsid w:val="00CA45C9"/>
    <w:rsid w:val="00CA4873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9B7"/>
    <w:rsid w:val="00CB0254"/>
    <w:rsid w:val="00CB02C0"/>
    <w:rsid w:val="00CB04C1"/>
    <w:rsid w:val="00CB091A"/>
    <w:rsid w:val="00CB1313"/>
    <w:rsid w:val="00CB15D1"/>
    <w:rsid w:val="00CB16E5"/>
    <w:rsid w:val="00CB182F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048"/>
    <w:rsid w:val="00CC01B2"/>
    <w:rsid w:val="00CC0265"/>
    <w:rsid w:val="00CC1400"/>
    <w:rsid w:val="00CC1644"/>
    <w:rsid w:val="00CC1CE3"/>
    <w:rsid w:val="00CC2090"/>
    <w:rsid w:val="00CC25B4"/>
    <w:rsid w:val="00CC3390"/>
    <w:rsid w:val="00CC4223"/>
    <w:rsid w:val="00CC4637"/>
    <w:rsid w:val="00CC5412"/>
    <w:rsid w:val="00CC579D"/>
    <w:rsid w:val="00CC5D84"/>
    <w:rsid w:val="00CC694F"/>
    <w:rsid w:val="00CC69EE"/>
    <w:rsid w:val="00CC6A5B"/>
    <w:rsid w:val="00CD097F"/>
    <w:rsid w:val="00CD0B4A"/>
    <w:rsid w:val="00CD10BB"/>
    <w:rsid w:val="00CD175F"/>
    <w:rsid w:val="00CD1C20"/>
    <w:rsid w:val="00CD2F2A"/>
    <w:rsid w:val="00CD2F59"/>
    <w:rsid w:val="00CD3A85"/>
    <w:rsid w:val="00CD52C0"/>
    <w:rsid w:val="00CD5388"/>
    <w:rsid w:val="00CD539D"/>
    <w:rsid w:val="00CD5484"/>
    <w:rsid w:val="00CD6843"/>
    <w:rsid w:val="00CD6DA7"/>
    <w:rsid w:val="00CD7396"/>
    <w:rsid w:val="00CD774E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3A92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623"/>
    <w:rsid w:val="00CF0FF9"/>
    <w:rsid w:val="00CF1990"/>
    <w:rsid w:val="00CF2C5F"/>
    <w:rsid w:val="00CF2D67"/>
    <w:rsid w:val="00CF30D5"/>
    <w:rsid w:val="00CF3B7A"/>
    <w:rsid w:val="00CF3C4E"/>
    <w:rsid w:val="00CF3E95"/>
    <w:rsid w:val="00CF4AE7"/>
    <w:rsid w:val="00CF558E"/>
    <w:rsid w:val="00CF5D11"/>
    <w:rsid w:val="00CF5D32"/>
    <w:rsid w:val="00CF6A08"/>
    <w:rsid w:val="00CF747E"/>
    <w:rsid w:val="00CF7B92"/>
    <w:rsid w:val="00D001D2"/>
    <w:rsid w:val="00D004F3"/>
    <w:rsid w:val="00D01A7E"/>
    <w:rsid w:val="00D01C87"/>
    <w:rsid w:val="00D01E90"/>
    <w:rsid w:val="00D03967"/>
    <w:rsid w:val="00D03990"/>
    <w:rsid w:val="00D03A3E"/>
    <w:rsid w:val="00D03C37"/>
    <w:rsid w:val="00D03EE2"/>
    <w:rsid w:val="00D03FBD"/>
    <w:rsid w:val="00D04054"/>
    <w:rsid w:val="00D04485"/>
    <w:rsid w:val="00D044D0"/>
    <w:rsid w:val="00D04E12"/>
    <w:rsid w:val="00D0537F"/>
    <w:rsid w:val="00D0548D"/>
    <w:rsid w:val="00D0587E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2255"/>
    <w:rsid w:val="00D12725"/>
    <w:rsid w:val="00D12A2A"/>
    <w:rsid w:val="00D12C42"/>
    <w:rsid w:val="00D134F2"/>
    <w:rsid w:val="00D13840"/>
    <w:rsid w:val="00D141D3"/>
    <w:rsid w:val="00D146B2"/>
    <w:rsid w:val="00D146D1"/>
    <w:rsid w:val="00D14CE6"/>
    <w:rsid w:val="00D14D42"/>
    <w:rsid w:val="00D155D7"/>
    <w:rsid w:val="00D15F71"/>
    <w:rsid w:val="00D166E0"/>
    <w:rsid w:val="00D16C3D"/>
    <w:rsid w:val="00D17895"/>
    <w:rsid w:val="00D17EE3"/>
    <w:rsid w:val="00D20288"/>
    <w:rsid w:val="00D20FC9"/>
    <w:rsid w:val="00D21FA2"/>
    <w:rsid w:val="00D221D2"/>
    <w:rsid w:val="00D228E3"/>
    <w:rsid w:val="00D22B70"/>
    <w:rsid w:val="00D23185"/>
    <w:rsid w:val="00D23617"/>
    <w:rsid w:val="00D245B9"/>
    <w:rsid w:val="00D2557B"/>
    <w:rsid w:val="00D25A7B"/>
    <w:rsid w:val="00D25FFC"/>
    <w:rsid w:val="00D26850"/>
    <w:rsid w:val="00D27CA2"/>
    <w:rsid w:val="00D30174"/>
    <w:rsid w:val="00D30864"/>
    <w:rsid w:val="00D3158E"/>
    <w:rsid w:val="00D3173D"/>
    <w:rsid w:val="00D3197B"/>
    <w:rsid w:val="00D31CEF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66E"/>
    <w:rsid w:val="00D35A3D"/>
    <w:rsid w:val="00D36169"/>
    <w:rsid w:val="00D36BCC"/>
    <w:rsid w:val="00D36D3B"/>
    <w:rsid w:val="00D36FD6"/>
    <w:rsid w:val="00D37137"/>
    <w:rsid w:val="00D374C4"/>
    <w:rsid w:val="00D375C5"/>
    <w:rsid w:val="00D3795D"/>
    <w:rsid w:val="00D40CA4"/>
    <w:rsid w:val="00D4109A"/>
    <w:rsid w:val="00D4117D"/>
    <w:rsid w:val="00D41336"/>
    <w:rsid w:val="00D41AFA"/>
    <w:rsid w:val="00D423BF"/>
    <w:rsid w:val="00D4323C"/>
    <w:rsid w:val="00D43FF6"/>
    <w:rsid w:val="00D4421E"/>
    <w:rsid w:val="00D4490B"/>
    <w:rsid w:val="00D4499E"/>
    <w:rsid w:val="00D459EE"/>
    <w:rsid w:val="00D462A1"/>
    <w:rsid w:val="00D4631A"/>
    <w:rsid w:val="00D465B7"/>
    <w:rsid w:val="00D471B8"/>
    <w:rsid w:val="00D47219"/>
    <w:rsid w:val="00D473DD"/>
    <w:rsid w:val="00D476AB"/>
    <w:rsid w:val="00D479D9"/>
    <w:rsid w:val="00D47B75"/>
    <w:rsid w:val="00D47D10"/>
    <w:rsid w:val="00D502EB"/>
    <w:rsid w:val="00D50736"/>
    <w:rsid w:val="00D50FCD"/>
    <w:rsid w:val="00D5100F"/>
    <w:rsid w:val="00D510B6"/>
    <w:rsid w:val="00D52779"/>
    <w:rsid w:val="00D52876"/>
    <w:rsid w:val="00D528BF"/>
    <w:rsid w:val="00D52A02"/>
    <w:rsid w:val="00D52A48"/>
    <w:rsid w:val="00D5319E"/>
    <w:rsid w:val="00D5340C"/>
    <w:rsid w:val="00D53501"/>
    <w:rsid w:val="00D542A0"/>
    <w:rsid w:val="00D5436B"/>
    <w:rsid w:val="00D543A7"/>
    <w:rsid w:val="00D5585A"/>
    <w:rsid w:val="00D55DAA"/>
    <w:rsid w:val="00D55ED3"/>
    <w:rsid w:val="00D55F57"/>
    <w:rsid w:val="00D56188"/>
    <w:rsid w:val="00D5636B"/>
    <w:rsid w:val="00D56B91"/>
    <w:rsid w:val="00D56EE0"/>
    <w:rsid w:val="00D57418"/>
    <w:rsid w:val="00D57E37"/>
    <w:rsid w:val="00D603B6"/>
    <w:rsid w:val="00D60493"/>
    <w:rsid w:val="00D60F45"/>
    <w:rsid w:val="00D61A0B"/>
    <w:rsid w:val="00D62A8D"/>
    <w:rsid w:val="00D64221"/>
    <w:rsid w:val="00D64CB4"/>
    <w:rsid w:val="00D65404"/>
    <w:rsid w:val="00D6549F"/>
    <w:rsid w:val="00D65A16"/>
    <w:rsid w:val="00D65D32"/>
    <w:rsid w:val="00D6624B"/>
    <w:rsid w:val="00D6645B"/>
    <w:rsid w:val="00D66CFC"/>
    <w:rsid w:val="00D66F25"/>
    <w:rsid w:val="00D67023"/>
    <w:rsid w:val="00D6745B"/>
    <w:rsid w:val="00D67A95"/>
    <w:rsid w:val="00D67FAD"/>
    <w:rsid w:val="00D703FF"/>
    <w:rsid w:val="00D715C3"/>
    <w:rsid w:val="00D71689"/>
    <w:rsid w:val="00D7172E"/>
    <w:rsid w:val="00D71F3A"/>
    <w:rsid w:val="00D71FB5"/>
    <w:rsid w:val="00D724A5"/>
    <w:rsid w:val="00D72878"/>
    <w:rsid w:val="00D73037"/>
    <w:rsid w:val="00D7464C"/>
    <w:rsid w:val="00D7477A"/>
    <w:rsid w:val="00D750BF"/>
    <w:rsid w:val="00D75CE8"/>
    <w:rsid w:val="00D75FBB"/>
    <w:rsid w:val="00D76082"/>
    <w:rsid w:val="00D7651E"/>
    <w:rsid w:val="00D769A4"/>
    <w:rsid w:val="00D771C0"/>
    <w:rsid w:val="00D77791"/>
    <w:rsid w:val="00D80680"/>
    <w:rsid w:val="00D80912"/>
    <w:rsid w:val="00D80B50"/>
    <w:rsid w:val="00D81841"/>
    <w:rsid w:val="00D81855"/>
    <w:rsid w:val="00D8217F"/>
    <w:rsid w:val="00D8245A"/>
    <w:rsid w:val="00D82A0A"/>
    <w:rsid w:val="00D837BE"/>
    <w:rsid w:val="00D83D28"/>
    <w:rsid w:val="00D843EC"/>
    <w:rsid w:val="00D84675"/>
    <w:rsid w:val="00D85102"/>
    <w:rsid w:val="00D852B6"/>
    <w:rsid w:val="00D85301"/>
    <w:rsid w:val="00D86019"/>
    <w:rsid w:val="00D87C8B"/>
    <w:rsid w:val="00D90D14"/>
    <w:rsid w:val="00D91B86"/>
    <w:rsid w:val="00D925D1"/>
    <w:rsid w:val="00D92BA3"/>
    <w:rsid w:val="00D92C1E"/>
    <w:rsid w:val="00D92D9E"/>
    <w:rsid w:val="00D92DFF"/>
    <w:rsid w:val="00D940EC"/>
    <w:rsid w:val="00D947BA"/>
    <w:rsid w:val="00D95089"/>
    <w:rsid w:val="00D952FB"/>
    <w:rsid w:val="00D9598C"/>
    <w:rsid w:val="00D959F5"/>
    <w:rsid w:val="00D95EB9"/>
    <w:rsid w:val="00D95F18"/>
    <w:rsid w:val="00D96F30"/>
    <w:rsid w:val="00D96F48"/>
    <w:rsid w:val="00D97250"/>
    <w:rsid w:val="00D979D6"/>
    <w:rsid w:val="00D97AF5"/>
    <w:rsid w:val="00D97E6D"/>
    <w:rsid w:val="00D97EA3"/>
    <w:rsid w:val="00DA005A"/>
    <w:rsid w:val="00DA04D5"/>
    <w:rsid w:val="00DA0B88"/>
    <w:rsid w:val="00DA0CCB"/>
    <w:rsid w:val="00DA0F91"/>
    <w:rsid w:val="00DA1159"/>
    <w:rsid w:val="00DA1563"/>
    <w:rsid w:val="00DA1850"/>
    <w:rsid w:val="00DA23CB"/>
    <w:rsid w:val="00DA2F29"/>
    <w:rsid w:val="00DA310B"/>
    <w:rsid w:val="00DA369E"/>
    <w:rsid w:val="00DA385C"/>
    <w:rsid w:val="00DA449B"/>
    <w:rsid w:val="00DA44C4"/>
    <w:rsid w:val="00DA55C4"/>
    <w:rsid w:val="00DA639D"/>
    <w:rsid w:val="00DA665C"/>
    <w:rsid w:val="00DA6D2C"/>
    <w:rsid w:val="00DA7590"/>
    <w:rsid w:val="00DA7608"/>
    <w:rsid w:val="00DA7E47"/>
    <w:rsid w:val="00DB1004"/>
    <w:rsid w:val="00DB105B"/>
    <w:rsid w:val="00DB1284"/>
    <w:rsid w:val="00DB13D1"/>
    <w:rsid w:val="00DB1F46"/>
    <w:rsid w:val="00DB1F8A"/>
    <w:rsid w:val="00DB1FC6"/>
    <w:rsid w:val="00DB21A8"/>
    <w:rsid w:val="00DB28A9"/>
    <w:rsid w:val="00DB32D0"/>
    <w:rsid w:val="00DB3FBA"/>
    <w:rsid w:val="00DB4417"/>
    <w:rsid w:val="00DB4DA7"/>
    <w:rsid w:val="00DB5437"/>
    <w:rsid w:val="00DB5B91"/>
    <w:rsid w:val="00DB6244"/>
    <w:rsid w:val="00DB6441"/>
    <w:rsid w:val="00DB6A70"/>
    <w:rsid w:val="00DB7728"/>
    <w:rsid w:val="00DB778B"/>
    <w:rsid w:val="00DB7A17"/>
    <w:rsid w:val="00DB7B2B"/>
    <w:rsid w:val="00DB7E13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B95"/>
    <w:rsid w:val="00DC3CFB"/>
    <w:rsid w:val="00DC4243"/>
    <w:rsid w:val="00DC49C7"/>
    <w:rsid w:val="00DC5314"/>
    <w:rsid w:val="00DC54C7"/>
    <w:rsid w:val="00DC5D04"/>
    <w:rsid w:val="00DC5D73"/>
    <w:rsid w:val="00DC6801"/>
    <w:rsid w:val="00DC6B7C"/>
    <w:rsid w:val="00DC6FA6"/>
    <w:rsid w:val="00DC750E"/>
    <w:rsid w:val="00DD0296"/>
    <w:rsid w:val="00DD0C06"/>
    <w:rsid w:val="00DD1361"/>
    <w:rsid w:val="00DD17C1"/>
    <w:rsid w:val="00DD196C"/>
    <w:rsid w:val="00DD1CA1"/>
    <w:rsid w:val="00DD23A7"/>
    <w:rsid w:val="00DD3068"/>
    <w:rsid w:val="00DD3638"/>
    <w:rsid w:val="00DD4D00"/>
    <w:rsid w:val="00DD5A03"/>
    <w:rsid w:val="00DD6C3A"/>
    <w:rsid w:val="00DD6CD2"/>
    <w:rsid w:val="00DD717C"/>
    <w:rsid w:val="00DE0140"/>
    <w:rsid w:val="00DE076F"/>
    <w:rsid w:val="00DE077D"/>
    <w:rsid w:val="00DE0869"/>
    <w:rsid w:val="00DE0F09"/>
    <w:rsid w:val="00DE194D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BE1"/>
    <w:rsid w:val="00DF2539"/>
    <w:rsid w:val="00DF2C53"/>
    <w:rsid w:val="00DF364B"/>
    <w:rsid w:val="00DF42CB"/>
    <w:rsid w:val="00DF50CC"/>
    <w:rsid w:val="00DF643F"/>
    <w:rsid w:val="00DF67FF"/>
    <w:rsid w:val="00DF7B44"/>
    <w:rsid w:val="00DF7BD4"/>
    <w:rsid w:val="00DF7FD3"/>
    <w:rsid w:val="00E0089D"/>
    <w:rsid w:val="00E00F65"/>
    <w:rsid w:val="00E01182"/>
    <w:rsid w:val="00E0128D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0AC"/>
    <w:rsid w:val="00E042F7"/>
    <w:rsid w:val="00E046B8"/>
    <w:rsid w:val="00E04739"/>
    <w:rsid w:val="00E04C51"/>
    <w:rsid w:val="00E0517C"/>
    <w:rsid w:val="00E054EC"/>
    <w:rsid w:val="00E05512"/>
    <w:rsid w:val="00E05751"/>
    <w:rsid w:val="00E064BD"/>
    <w:rsid w:val="00E06501"/>
    <w:rsid w:val="00E0668E"/>
    <w:rsid w:val="00E066F0"/>
    <w:rsid w:val="00E0679A"/>
    <w:rsid w:val="00E06BF0"/>
    <w:rsid w:val="00E06C38"/>
    <w:rsid w:val="00E0739E"/>
    <w:rsid w:val="00E07827"/>
    <w:rsid w:val="00E07B0C"/>
    <w:rsid w:val="00E07B6F"/>
    <w:rsid w:val="00E11070"/>
    <w:rsid w:val="00E11603"/>
    <w:rsid w:val="00E11D15"/>
    <w:rsid w:val="00E11DBF"/>
    <w:rsid w:val="00E1244A"/>
    <w:rsid w:val="00E12C2B"/>
    <w:rsid w:val="00E12E29"/>
    <w:rsid w:val="00E13313"/>
    <w:rsid w:val="00E13C6A"/>
    <w:rsid w:val="00E13DE4"/>
    <w:rsid w:val="00E14330"/>
    <w:rsid w:val="00E14CC6"/>
    <w:rsid w:val="00E15339"/>
    <w:rsid w:val="00E16469"/>
    <w:rsid w:val="00E166CB"/>
    <w:rsid w:val="00E1684A"/>
    <w:rsid w:val="00E16F09"/>
    <w:rsid w:val="00E17417"/>
    <w:rsid w:val="00E17489"/>
    <w:rsid w:val="00E17F45"/>
    <w:rsid w:val="00E21315"/>
    <w:rsid w:val="00E21340"/>
    <w:rsid w:val="00E21A0F"/>
    <w:rsid w:val="00E224A4"/>
    <w:rsid w:val="00E22C98"/>
    <w:rsid w:val="00E231DF"/>
    <w:rsid w:val="00E23396"/>
    <w:rsid w:val="00E24263"/>
    <w:rsid w:val="00E242D8"/>
    <w:rsid w:val="00E247FA"/>
    <w:rsid w:val="00E2517F"/>
    <w:rsid w:val="00E25293"/>
    <w:rsid w:val="00E25813"/>
    <w:rsid w:val="00E260CA"/>
    <w:rsid w:val="00E26B22"/>
    <w:rsid w:val="00E2720A"/>
    <w:rsid w:val="00E27B43"/>
    <w:rsid w:val="00E27D58"/>
    <w:rsid w:val="00E305C2"/>
    <w:rsid w:val="00E30F9E"/>
    <w:rsid w:val="00E313CC"/>
    <w:rsid w:val="00E317BD"/>
    <w:rsid w:val="00E34136"/>
    <w:rsid w:val="00E344FA"/>
    <w:rsid w:val="00E3481A"/>
    <w:rsid w:val="00E34F12"/>
    <w:rsid w:val="00E35070"/>
    <w:rsid w:val="00E360E7"/>
    <w:rsid w:val="00E36141"/>
    <w:rsid w:val="00E36A7A"/>
    <w:rsid w:val="00E37249"/>
    <w:rsid w:val="00E3736C"/>
    <w:rsid w:val="00E376CC"/>
    <w:rsid w:val="00E40008"/>
    <w:rsid w:val="00E40450"/>
    <w:rsid w:val="00E4067F"/>
    <w:rsid w:val="00E408F1"/>
    <w:rsid w:val="00E40C69"/>
    <w:rsid w:val="00E40E25"/>
    <w:rsid w:val="00E415BE"/>
    <w:rsid w:val="00E41979"/>
    <w:rsid w:val="00E42027"/>
    <w:rsid w:val="00E4284F"/>
    <w:rsid w:val="00E4297F"/>
    <w:rsid w:val="00E43399"/>
    <w:rsid w:val="00E438ED"/>
    <w:rsid w:val="00E43992"/>
    <w:rsid w:val="00E44CC7"/>
    <w:rsid w:val="00E459A3"/>
    <w:rsid w:val="00E45A8E"/>
    <w:rsid w:val="00E45E0D"/>
    <w:rsid w:val="00E45EC5"/>
    <w:rsid w:val="00E46294"/>
    <w:rsid w:val="00E46B53"/>
    <w:rsid w:val="00E46D9C"/>
    <w:rsid w:val="00E46E9E"/>
    <w:rsid w:val="00E471A3"/>
    <w:rsid w:val="00E471D0"/>
    <w:rsid w:val="00E47D44"/>
    <w:rsid w:val="00E47EDB"/>
    <w:rsid w:val="00E50153"/>
    <w:rsid w:val="00E501C7"/>
    <w:rsid w:val="00E50381"/>
    <w:rsid w:val="00E50C3B"/>
    <w:rsid w:val="00E50CE5"/>
    <w:rsid w:val="00E51CB5"/>
    <w:rsid w:val="00E532C0"/>
    <w:rsid w:val="00E53AEA"/>
    <w:rsid w:val="00E53BD4"/>
    <w:rsid w:val="00E54F83"/>
    <w:rsid w:val="00E54FFA"/>
    <w:rsid w:val="00E553B0"/>
    <w:rsid w:val="00E561BB"/>
    <w:rsid w:val="00E5620A"/>
    <w:rsid w:val="00E56863"/>
    <w:rsid w:val="00E56BD7"/>
    <w:rsid w:val="00E574F8"/>
    <w:rsid w:val="00E6028D"/>
    <w:rsid w:val="00E602BB"/>
    <w:rsid w:val="00E60B60"/>
    <w:rsid w:val="00E60B99"/>
    <w:rsid w:val="00E60C7B"/>
    <w:rsid w:val="00E60E15"/>
    <w:rsid w:val="00E614BE"/>
    <w:rsid w:val="00E61F20"/>
    <w:rsid w:val="00E62154"/>
    <w:rsid w:val="00E624F7"/>
    <w:rsid w:val="00E627AF"/>
    <w:rsid w:val="00E63062"/>
    <w:rsid w:val="00E63821"/>
    <w:rsid w:val="00E63C23"/>
    <w:rsid w:val="00E63C84"/>
    <w:rsid w:val="00E6422B"/>
    <w:rsid w:val="00E642C3"/>
    <w:rsid w:val="00E6469B"/>
    <w:rsid w:val="00E6511C"/>
    <w:rsid w:val="00E652C4"/>
    <w:rsid w:val="00E656E5"/>
    <w:rsid w:val="00E66238"/>
    <w:rsid w:val="00E662E0"/>
    <w:rsid w:val="00E6641C"/>
    <w:rsid w:val="00E66593"/>
    <w:rsid w:val="00E66A61"/>
    <w:rsid w:val="00E67179"/>
    <w:rsid w:val="00E6726D"/>
    <w:rsid w:val="00E67661"/>
    <w:rsid w:val="00E7034D"/>
    <w:rsid w:val="00E708ED"/>
    <w:rsid w:val="00E70B04"/>
    <w:rsid w:val="00E720BC"/>
    <w:rsid w:val="00E72A02"/>
    <w:rsid w:val="00E73146"/>
    <w:rsid w:val="00E7326C"/>
    <w:rsid w:val="00E73436"/>
    <w:rsid w:val="00E73A2B"/>
    <w:rsid w:val="00E73AED"/>
    <w:rsid w:val="00E73B40"/>
    <w:rsid w:val="00E74285"/>
    <w:rsid w:val="00E751C2"/>
    <w:rsid w:val="00E751FA"/>
    <w:rsid w:val="00E7532F"/>
    <w:rsid w:val="00E75B99"/>
    <w:rsid w:val="00E75BC6"/>
    <w:rsid w:val="00E7629C"/>
    <w:rsid w:val="00E7634C"/>
    <w:rsid w:val="00E8017F"/>
    <w:rsid w:val="00E80322"/>
    <w:rsid w:val="00E806B0"/>
    <w:rsid w:val="00E8076A"/>
    <w:rsid w:val="00E809AC"/>
    <w:rsid w:val="00E80B01"/>
    <w:rsid w:val="00E80C85"/>
    <w:rsid w:val="00E82E73"/>
    <w:rsid w:val="00E832E1"/>
    <w:rsid w:val="00E83BEB"/>
    <w:rsid w:val="00E83C44"/>
    <w:rsid w:val="00E8423B"/>
    <w:rsid w:val="00E84BEF"/>
    <w:rsid w:val="00E8506D"/>
    <w:rsid w:val="00E85707"/>
    <w:rsid w:val="00E85AB7"/>
    <w:rsid w:val="00E85FDC"/>
    <w:rsid w:val="00E864DA"/>
    <w:rsid w:val="00E872E6"/>
    <w:rsid w:val="00E875FD"/>
    <w:rsid w:val="00E8791E"/>
    <w:rsid w:val="00E87BB1"/>
    <w:rsid w:val="00E87C51"/>
    <w:rsid w:val="00E87F05"/>
    <w:rsid w:val="00E90227"/>
    <w:rsid w:val="00E902F1"/>
    <w:rsid w:val="00E90CE1"/>
    <w:rsid w:val="00E90D0B"/>
    <w:rsid w:val="00E91FA1"/>
    <w:rsid w:val="00E92B32"/>
    <w:rsid w:val="00E93C18"/>
    <w:rsid w:val="00E93D11"/>
    <w:rsid w:val="00E93D5A"/>
    <w:rsid w:val="00E93DB2"/>
    <w:rsid w:val="00E943B4"/>
    <w:rsid w:val="00E94C27"/>
    <w:rsid w:val="00E951D3"/>
    <w:rsid w:val="00E95399"/>
    <w:rsid w:val="00E959D1"/>
    <w:rsid w:val="00E95CD9"/>
    <w:rsid w:val="00E95CE8"/>
    <w:rsid w:val="00E960B7"/>
    <w:rsid w:val="00E960FB"/>
    <w:rsid w:val="00E96BF4"/>
    <w:rsid w:val="00E96E86"/>
    <w:rsid w:val="00EA004B"/>
    <w:rsid w:val="00EA0413"/>
    <w:rsid w:val="00EA214D"/>
    <w:rsid w:val="00EA2710"/>
    <w:rsid w:val="00EA2E5F"/>
    <w:rsid w:val="00EA2F47"/>
    <w:rsid w:val="00EA370F"/>
    <w:rsid w:val="00EA3E2B"/>
    <w:rsid w:val="00EA43E7"/>
    <w:rsid w:val="00EA461B"/>
    <w:rsid w:val="00EA47D7"/>
    <w:rsid w:val="00EA4A3F"/>
    <w:rsid w:val="00EA4AD7"/>
    <w:rsid w:val="00EA4AFB"/>
    <w:rsid w:val="00EA4EE5"/>
    <w:rsid w:val="00EA53E3"/>
    <w:rsid w:val="00EA55C1"/>
    <w:rsid w:val="00EA5DFA"/>
    <w:rsid w:val="00EA5E8B"/>
    <w:rsid w:val="00EA5F56"/>
    <w:rsid w:val="00EA6882"/>
    <w:rsid w:val="00EA6D67"/>
    <w:rsid w:val="00EA73D7"/>
    <w:rsid w:val="00EA7509"/>
    <w:rsid w:val="00EA7995"/>
    <w:rsid w:val="00EB0760"/>
    <w:rsid w:val="00EB1266"/>
    <w:rsid w:val="00EB18A7"/>
    <w:rsid w:val="00EB1AA8"/>
    <w:rsid w:val="00EB30A7"/>
    <w:rsid w:val="00EB3BED"/>
    <w:rsid w:val="00EB405E"/>
    <w:rsid w:val="00EB43F8"/>
    <w:rsid w:val="00EB4973"/>
    <w:rsid w:val="00EB54A5"/>
    <w:rsid w:val="00EB5892"/>
    <w:rsid w:val="00EB6BA1"/>
    <w:rsid w:val="00EB6D35"/>
    <w:rsid w:val="00EB75CC"/>
    <w:rsid w:val="00EB77A0"/>
    <w:rsid w:val="00EB7A98"/>
    <w:rsid w:val="00EB7DB6"/>
    <w:rsid w:val="00EB7E80"/>
    <w:rsid w:val="00EC1026"/>
    <w:rsid w:val="00EC1409"/>
    <w:rsid w:val="00EC1B87"/>
    <w:rsid w:val="00EC2465"/>
    <w:rsid w:val="00EC45EF"/>
    <w:rsid w:val="00EC4D78"/>
    <w:rsid w:val="00EC5374"/>
    <w:rsid w:val="00EC5904"/>
    <w:rsid w:val="00EC62E2"/>
    <w:rsid w:val="00EC63C2"/>
    <w:rsid w:val="00EC6606"/>
    <w:rsid w:val="00EC6DAF"/>
    <w:rsid w:val="00EC7822"/>
    <w:rsid w:val="00EC7916"/>
    <w:rsid w:val="00EC7A1C"/>
    <w:rsid w:val="00ED0C22"/>
    <w:rsid w:val="00ED2ABA"/>
    <w:rsid w:val="00ED2C2D"/>
    <w:rsid w:val="00ED301C"/>
    <w:rsid w:val="00ED3023"/>
    <w:rsid w:val="00ED3104"/>
    <w:rsid w:val="00ED3C00"/>
    <w:rsid w:val="00ED432D"/>
    <w:rsid w:val="00ED5151"/>
    <w:rsid w:val="00ED5611"/>
    <w:rsid w:val="00ED5807"/>
    <w:rsid w:val="00ED58C0"/>
    <w:rsid w:val="00ED6230"/>
    <w:rsid w:val="00ED6499"/>
    <w:rsid w:val="00ED66D1"/>
    <w:rsid w:val="00ED6783"/>
    <w:rsid w:val="00ED692F"/>
    <w:rsid w:val="00ED78B1"/>
    <w:rsid w:val="00EE024A"/>
    <w:rsid w:val="00EE03BC"/>
    <w:rsid w:val="00EE03FF"/>
    <w:rsid w:val="00EE0832"/>
    <w:rsid w:val="00EE0C84"/>
    <w:rsid w:val="00EE0F3E"/>
    <w:rsid w:val="00EE1919"/>
    <w:rsid w:val="00EE1E93"/>
    <w:rsid w:val="00EE1ED9"/>
    <w:rsid w:val="00EE227F"/>
    <w:rsid w:val="00EE2A5D"/>
    <w:rsid w:val="00EE2F54"/>
    <w:rsid w:val="00EE352D"/>
    <w:rsid w:val="00EE35EC"/>
    <w:rsid w:val="00EE44F3"/>
    <w:rsid w:val="00EE46F0"/>
    <w:rsid w:val="00EE4738"/>
    <w:rsid w:val="00EE4BD1"/>
    <w:rsid w:val="00EE4C71"/>
    <w:rsid w:val="00EE51A7"/>
    <w:rsid w:val="00EE520A"/>
    <w:rsid w:val="00EE5851"/>
    <w:rsid w:val="00EE6551"/>
    <w:rsid w:val="00EE7B46"/>
    <w:rsid w:val="00EE7DB5"/>
    <w:rsid w:val="00EF1012"/>
    <w:rsid w:val="00EF126F"/>
    <w:rsid w:val="00EF1A55"/>
    <w:rsid w:val="00EF2257"/>
    <w:rsid w:val="00EF25F4"/>
    <w:rsid w:val="00EF2EFB"/>
    <w:rsid w:val="00EF3A2A"/>
    <w:rsid w:val="00EF3C9F"/>
    <w:rsid w:val="00EF3EDF"/>
    <w:rsid w:val="00EF4350"/>
    <w:rsid w:val="00EF4725"/>
    <w:rsid w:val="00EF49D0"/>
    <w:rsid w:val="00EF50FD"/>
    <w:rsid w:val="00EF515C"/>
    <w:rsid w:val="00EF5C60"/>
    <w:rsid w:val="00EF6307"/>
    <w:rsid w:val="00EF68EE"/>
    <w:rsid w:val="00EF692A"/>
    <w:rsid w:val="00EF6F9F"/>
    <w:rsid w:val="00EF710A"/>
    <w:rsid w:val="00EF761B"/>
    <w:rsid w:val="00F00994"/>
    <w:rsid w:val="00F00CF8"/>
    <w:rsid w:val="00F00D10"/>
    <w:rsid w:val="00F01169"/>
    <w:rsid w:val="00F02017"/>
    <w:rsid w:val="00F02908"/>
    <w:rsid w:val="00F02B6C"/>
    <w:rsid w:val="00F037C1"/>
    <w:rsid w:val="00F03C78"/>
    <w:rsid w:val="00F06192"/>
    <w:rsid w:val="00F06325"/>
    <w:rsid w:val="00F068BE"/>
    <w:rsid w:val="00F069D3"/>
    <w:rsid w:val="00F07040"/>
    <w:rsid w:val="00F0730A"/>
    <w:rsid w:val="00F0769E"/>
    <w:rsid w:val="00F07BFA"/>
    <w:rsid w:val="00F1015C"/>
    <w:rsid w:val="00F107FA"/>
    <w:rsid w:val="00F10A14"/>
    <w:rsid w:val="00F10AAE"/>
    <w:rsid w:val="00F10D25"/>
    <w:rsid w:val="00F1178A"/>
    <w:rsid w:val="00F11D8C"/>
    <w:rsid w:val="00F1233E"/>
    <w:rsid w:val="00F125E5"/>
    <w:rsid w:val="00F127A5"/>
    <w:rsid w:val="00F12A72"/>
    <w:rsid w:val="00F12CB0"/>
    <w:rsid w:val="00F13092"/>
    <w:rsid w:val="00F145BD"/>
    <w:rsid w:val="00F14984"/>
    <w:rsid w:val="00F14F5C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1CD5"/>
    <w:rsid w:val="00F234A7"/>
    <w:rsid w:val="00F23605"/>
    <w:rsid w:val="00F245FD"/>
    <w:rsid w:val="00F247D6"/>
    <w:rsid w:val="00F25024"/>
    <w:rsid w:val="00F25290"/>
    <w:rsid w:val="00F260B4"/>
    <w:rsid w:val="00F267B3"/>
    <w:rsid w:val="00F26A03"/>
    <w:rsid w:val="00F26CDB"/>
    <w:rsid w:val="00F26D19"/>
    <w:rsid w:val="00F27317"/>
    <w:rsid w:val="00F274DA"/>
    <w:rsid w:val="00F2799C"/>
    <w:rsid w:val="00F27D7C"/>
    <w:rsid w:val="00F3169A"/>
    <w:rsid w:val="00F31A17"/>
    <w:rsid w:val="00F31DE7"/>
    <w:rsid w:val="00F31E3A"/>
    <w:rsid w:val="00F335B9"/>
    <w:rsid w:val="00F33BCB"/>
    <w:rsid w:val="00F33C2C"/>
    <w:rsid w:val="00F3444E"/>
    <w:rsid w:val="00F34626"/>
    <w:rsid w:val="00F34714"/>
    <w:rsid w:val="00F34BE1"/>
    <w:rsid w:val="00F34CA9"/>
    <w:rsid w:val="00F34CE2"/>
    <w:rsid w:val="00F34E43"/>
    <w:rsid w:val="00F3518B"/>
    <w:rsid w:val="00F3632A"/>
    <w:rsid w:val="00F3698D"/>
    <w:rsid w:val="00F36C07"/>
    <w:rsid w:val="00F36EED"/>
    <w:rsid w:val="00F37B1D"/>
    <w:rsid w:val="00F37BA1"/>
    <w:rsid w:val="00F37BA9"/>
    <w:rsid w:val="00F37CE1"/>
    <w:rsid w:val="00F37DBA"/>
    <w:rsid w:val="00F37E90"/>
    <w:rsid w:val="00F37F71"/>
    <w:rsid w:val="00F40129"/>
    <w:rsid w:val="00F40C72"/>
    <w:rsid w:val="00F40E57"/>
    <w:rsid w:val="00F410D6"/>
    <w:rsid w:val="00F4160F"/>
    <w:rsid w:val="00F41FF2"/>
    <w:rsid w:val="00F426EC"/>
    <w:rsid w:val="00F42896"/>
    <w:rsid w:val="00F42981"/>
    <w:rsid w:val="00F42D84"/>
    <w:rsid w:val="00F42EDC"/>
    <w:rsid w:val="00F43273"/>
    <w:rsid w:val="00F433F4"/>
    <w:rsid w:val="00F44D9C"/>
    <w:rsid w:val="00F44E3E"/>
    <w:rsid w:val="00F44EDB"/>
    <w:rsid w:val="00F46022"/>
    <w:rsid w:val="00F460EE"/>
    <w:rsid w:val="00F461C7"/>
    <w:rsid w:val="00F46440"/>
    <w:rsid w:val="00F46677"/>
    <w:rsid w:val="00F46D4A"/>
    <w:rsid w:val="00F47655"/>
    <w:rsid w:val="00F47B7E"/>
    <w:rsid w:val="00F52EFA"/>
    <w:rsid w:val="00F54B99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E1"/>
    <w:rsid w:val="00F601FD"/>
    <w:rsid w:val="00F6065C"/>
    <w:rsid w:val="00F60923"/>
    <w:rsid w:val="00F60D71"/>
    <w:rsid w:val="00F618F6"/>
    <w:rsid w:val="00F61D73"/>
    <w:rsid w:val="00F626B6"/>
    <w:rsid w:val="00F6305E"/>
    <w:rsid w:val="00F640AF"/>
    <w:rsid w:val="00F642F2"/>
    <w:rsid w:val="00F65716"/>
    <w:rsid w:val="00F657B5"/>
    <w:rsid w:val="00F65BE5"/>
    <w:rsid w:val="00F663FD"/>
    <w:rsid w:val="00F66429"/>
    <w:rsid w:val="00F668FF"/>
    <w:rsid w:val="00F67379"/>
    <w:rsid w:val="00F706FB"/>
    <w:rsid w:val="00F70B10"/>
    <w:rsid w:val="00F70C19"/>
    <w:rsid w:val="00F70DDE"/>
    <w:rsid w:val="00F71223"/>
    <w:rsid w:val="00F7188D"/>
    <w:rsid w:val="00F72144"/>
    <w:rsid w:val="00F723B0"/>
    <w:rsid w:val="00F72D7A"/>
    <w:rsid w:val="00F72DC6"/>
    <w:rsid w:val="00F72F85"/>
    <w:rsid w:val="00F730BC"/>
    <w:rsid w:val="00F737A4"/>
    <w:rsid w:val="00F7396F"/>
    <w:rsid w:val="00F741FC"/>
    <w:rsid w:val="00F754CE"/>
    <w:rsid w:val="00F7699B"/>
    <w:rsid w:val="00F76C6B"/>
    <w:rsid w:val="00F7721B"/>
    <w:rsid w:val="00F77687"/>
    <w:rsid w:val="00F80513"/>
    <w:rsid w:val="00F8160F"/>
    <w:rsid w:val="00F81E3E"/>
    <w:rsid w:val="00F8210A"/>
    <w:rsid w:val="00F832A5"/>
    <w:rsid w:val="00F84229"/>
    <w:rsid w:val="00F8422E"/>
    <w:rsid w:val="00F84EC6"/>
    <w:rsid w:val="00F850C3"/>
    <w:rsid w:val="00F871C5"/>
    <w:rsid w:val="00F8758A"/>
    <w:rsid w:val="00F875D1"/>
    <w:rsid w:val="00F876F1"/>
    <w:rsid w:val="00F8770C"/>
    <w:rsid w:val="00F901D8"/>
    <w:rsid w:val="00F90C06"/>
    <w:rsid w:val="00F912FD"/>
    <w:rsid w:val="00F92372"/>
    <w:rsid w:val="00F92D1A"/>
    <w:rsid w:val="00F92DF5"/>
    <w:rsid w:val="00F9327A"/>
    <w:rsid w:val="00F93543"/>
    <w:rsid w:val="00F93EB2"/>
    <w:rsid w:val="00F93F9E"/>
    <w:rsid w:val="00F94508"/>
    <w:rsid w:val="00F94CDE"/>
    <w:rsid w:val="00F955EF"/>
    <w:rsid w:val="00F95688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58A"/>
    <w:rsid w:val="00FA28EC"/>
    <w:rsid w:val="00FA2AEC"/>
    <w:rsid w:val="00FA30A8"/>
    <w:rsid w:val="00FA3690"/>
    <w:rsid w:val="00FA3BD6"/>
    <w:rsid w:val="00FA4368"/>
    <w:rsid w:val="00FA51C9"/>
    <w:rsid w:val="00FA52A8"/>
    <w:rsid w:val="00FA599B"/>
    <w:rsid w:val="00FA7332"/>
    <w:rsid w:val="00FA7699"/>
    <w:rsid w:val="00FA7793"/>
    <w:rsid w:val="00FB0B8D"/>
    <w:rsid w:val="00FB0DD0"/>
    <w:rsid w:val="00FB106A"/>
    <w:rsid w:val="00FB228B"/>
    <w:rsid w:val="00FB23EB"/>
    <w:rsid w:val="00FB2918"/>
    <w:rsid w:val="00FB3585"/>
    <w:rsid w:val="00FB3586"/>
    <w:rsid w:val="00FB3A85"/>
    <w:rsid w:val="00FB403B"/>
    <w:rsid w:val="00FB420F"/>
    <w:rsid w:val="00FB437B"/>
    <w:rsid w:val="00FB45AC"/>
    <w:rsid w:val="00FB4C84"/>
    <w:rsid w:val="00FB5538"/>
    <w:rsid w:val="00FB59CB"/>
    <w:rsid w:val="00FB5C3D"/>
    <w:rsid w:val="00FB672F"/>
    <w:rsid w:val="00FB673E"/>
    <w:rsid w:val="00FB7203"/>
    <w:rsid w:val="00FB74D1"/>
    <w:rsid w:val="00FB7BE6"/>
    <w:rsid w:val="00FB7C60"/>
    <w:rsid w:val="00FC1A16"/>
    <w:rsid w:val="00FC1F67"/>
    <w:rsid w:val="00FC25B8"/>
    <w:rsid w:val="00FC2959"/>
    <w:rsid w:val="00FC29F6"/>
    <w:rsid w:val="00FC31A8"/>
    <w:rsid w:val="00FC3403"/>
    <w:rsid w:val="00FC3633"/>
    <w:rsid w:val="00FC4246"/>
    <w:rsid w:val="00FC43B9"/>
    <w:rsid w:val="00FC44F7"/>
    <w:rsid w:val="00FC4ABA"/>
    <w:rsid w:val="00FC4CF5"/>
    <w:rsid w:val="00FC4D8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169C"/>
    <w:rsid w:val="00FD209A"/>
    <w:rsid w:val="00FD2549"/>
    <w:rsid w:val="00FD2B23"/>
    <w:rsid w:val="00FD30C2"/>
    <w:rsid w:val="00FD33C5"/>
    <w:rsid w:val="00FD356B"/>
    <w:rsid w:val="00FD4011"/>
    <w:rsid w:val="00FD5303"/>
    <w:rsid w:val="00FD648B"/>
    <w:rsid w:val="00FD670E"/>
    <w:rsid w:val="00FD7B8D"/>
    <w:rsid w:val="00FE0C5F"/>
    <w:rsid w:val="00FE0DDC"/>
    <w:rsid w:val="00FE11C3"/>
    <w:rsid w:val="00FE17A9"/>
    <w:rsid w:val="00FE19B7"/>
    <w:rsid w:val="00FE24BC"/>
    <w:rsid w:val="00FE2513"/>
    <w:rsid w:val="00FE2572"/>
    <w:rsid w:val="00FE2F54"/>
    <w:rsid w:val="00FE33C0"/>
    <w:rsid w:val="00FE35E9"/>
    <w:rsid w:val="00FE38CD"/>
    <w:rsid w:val="00FE3A6B"/>
    <w:rsid w:val="00FE3ACF"/>
    <w:rsid w:val="00FE41DE"/>
    <w:rsid w:val="00FE42CE"/>
    <w:rsid w:val="00FE44D2"/>
    <w:rsid w:val="00FE4534"/>
    <w:rsid w:val="00FE47B8"/>
    <w:rsid w:val="00FE48C2"/>
    <w:rsid w:val="00FE4A39"/>
    <w:rsid w:val="00FE5380"/>
    <w:rsid w:val="00FE53F0"/>
    <w:rsid w:val="00FE5E81"/>
    <w:rsid w:val="00FE6AFD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6EE"/>
    <w:rsid w:val="00FF433E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D3EDB1"/>
    <w:rsid w:val="02F87FF1"/>
    <w:rsid w:val="033B720E"/>
    <w:rsid w:val="038E0C4F"/>
    <w:rsid w:val="03E8FA9C"/>
    <w:rsid w:val="04019DF6"/>
    <w:rsid w:val="046CF892"/>
    <w:rsid w:val="04D41D17"/>
    <w:rsid w:val="059AF07D"/>
    <w:rsid w:val="05B74087"/>
    <w:rsid w:val="05D8481E"/>
    <w:rsid w:val="0605F054"/>
    <w:rsid w:val="06F47763"/>
    <w:rsid w:val="074F257A"/>
    <w:rsid w:val="076B7A9E"/>
    <w:rsid w:val="07D3CCBE"/>
    <w:rsid w:val="08974956"/>
    <w:rsid w:val="08B3669F"/>
    <w:rsid w:val="092025F0"/>
    <w:rsid w:val="0963444B"/>
    <w:rsid w:val="097A3FB0"/>
    <w:rsid w:val="09AEF561"/>
    <w:rsid w:val="09BB24FF"/>
    <w:rsid w:val="09CF4979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4396B5"/>
    <w:rsid w:val="0E51B318"/>
    <w:rsid w:val="0E9FD2C4"/>
    <w:rsid w:val="0EA0298F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2F6775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4455BF"/>
    <w:rsid w:val="15A39E71"/>
    <w:rsid w:val="15ED52B8"/>
    <w:rsid w:val="15F19A99"/>
    <w:rsid w:val="1675C600"/>
    <w:rsid w:val="16B1788E"/>
    <w:rsid w:val="16F79482"/>
    <w:rsid w:val="178C69AF"/>
    <w:rsid w:val="1829CE9D"/>
    <w:rsid w:val="187F8FAC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4669B"/>
    <w:rsid w:val="1D3BD9EA"/>
    <w:rsid w:val="1D722744"/>
    <w:rsid w:val="1DFF6ED5"/>
    <w:rsid w:val="1E236278"/>
    <w:rsid w:val="1E8ED3AB"/>
    <w:rsid w:val="1EB30E1F"/>
    <w:rsid w:val="1ECC646A"/>
    <w:rsid w:val="1F292F9E"/>
    <w:rsid w:val="1F7F5482"/>
    <w:rsid w:val="1F94362F"/>
    <w:rsid w:val="1FDD62B2"/>
    <w:rsid w:val="204D9FC2"/>
    <w:rsid w:val="20E3DCF6"/>
    <w:rsid w:val="21351978"/>
    <w:rsid w:val="21756478"/>
    <w:rsid w:val="21A1860D"/>
    <w:rsid w:val="21B949B2"/>
    <w:rsid w:val="21D89A1B"/>
    <w:rsid w:val="21DB133E"/>
    <w:rsid w:val="21F2EA20"/>
    <w:rsid w:val="220E9605"/>
    <w:rsid w:val="22401687"/>
    <w:rsid w:val="227A1E1A"/>
    <w:rsid w:val="22923D41"/>
    <w:rsid w:val="22DC8556"/>
    <w:rsid w:val="22F75014"/>
    <w:rsid w:val="231B6858"/>
    <w:rsid w:val="23618808"/>
    <w:rsid w:val="238D6560"/>
    <w:rsid w:val="23F8AAD4"/>
    <w:rsid w:val="24F5EE78"/>
    <w:rsid w:val="2536CD51"/>
    <w:rsid w:val="25860A4B"/>
    <w:rsid w:val="25B6EA68"/>
    <w:rsid w:val="25E3FB37"/>
    <w:rsid w:val="25FACC93"/>
    <w:rsid w:val="260A8AA3"/>
    <w:rsid w:val="26A85BA9"/>
    <w:rsid w:val="26BAE6C4"/>
    <w:rsid w:val="270DC32B"/>
    <w:rsid w:val="2741AB73"/>
    <w:rsid w:val="27497DE8"/>
    <w:rsid w:val="2796A3E4"/>
    <w:rsid w:val="27E83ADC"/>
    <w:rsid w:val="2818A3DC"/>
    <w:rsid w:val="285946F8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9C52A9"/>
    <w:rsid w:val="2AFBDECC"/>
    <w:rsid w:val="2AFE148F"/>
    <w:rsid w:val="2B01DFD9"/>
    <w:rsid w:val="2B7AE02F"/>
    <w:rsid w:val="2B91B21D"/>
    <w:rsid w:val="2BD3241B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255A93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2FA6ECA"/>
    <w:rsid w:val="335FD86A"/>
    <w:rsid w:val="3372C41B"/>
    <w:rsid w:val="33FED9E9"/>
    <w:rsid w:val="340EF273"/>
    <w:rsid w:val="3469DE21"/>
    <w:rsid w:val="34A48FC6"/>
    <w:rsid w:val="3558661D"/>
    <w:rsid w:val="356EAB78"/>
    <w:rsid w:val="35A7E553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34390F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5B742E"/>
    <w:rsid w:val="3E7B84C7"/>
    <w:rsid w:val="3EF801D9"/>
    <w:rsid w:val="3F718FDF"/>
    <w:rsid w:val="3F7A3926"/>
    <w:rsid w:val="407DB2C5"/>
    <w:rsid w:val="40A40869"/>
    <w:rsid w:val="40B67B31"/>
    <w:rsid w:val="41004587"/>
    <w:rsid w:val="4143184A"/>
    <w:rsid w:val="4171BC4C"/>
    <w:rsid w:val="419AA4B4"/>
    <w:rsid w:val="41A95F92"/>
    <w:rsid w:val="41B6A0CA"/>
    <w:rsid w:val="41E2A6DF"/>
    <w:rsid w:val="4203E237"/>
    <w:rsid w:val="4246A692"/>
    <w:rsid w:val="430012E2"/>
    <w:rsid w:val="439906AB"/>
    <w:rsid w:val="43BEE5D4"/>
    <w:rsid w:val="43E8E784"/>
    <w:rsid w:val="44383855"/>
    <w:rsid w:val="4444F05B"/>
    <w:rsid w:val="447CB054"/>
    <w:rsid w:val="44BE1E3C"/>
    <w:rsid w:val="44E0DD49"/>
    <w:rsid w:val="44E5EEE7"/>
    <w:rsid w:val="44E899A6"/>
    <w:rsid w:val="4558A163"/>
    <w:rsid w:val="46056311"/>
    <w:rsid w:val="46A2E2D7"/>
    <w:rsid w:val="46B50103"/>
    <w:rsid w:val="46E0DF06"/>
    <w:rsid w:val="470A0B1F"/>
    <w:rsid w:val="472B1B3C"/>
    <w:rsid w:val="4798520E"/>
    <w:rsid w:val="47C36FE4"/>
    <w:rsid w:val="47E22184"/>
    <w:rsid w:val="47E92E17"/>
    <w:rsid w:val="4888C4AA"/>
    <w:rsid w:val="489D8709"/>
    <w:rsid w:val="48ED72DC"/>
    <w:rsid w:val="4AC9D9A2"/>
    <w:rsid w:val="4B48CD42"/>
    <w:rsid w:val="4B59DDCD"/>
    <w:rsid w:val="4B6E9E9D"/>
    <w:rsid w:val="4BA9B057"/>
    <w:rsid w:val="4BF9BFB5"/>
    <w:rsid w:val="4C20EE0A"/>
    <w:rsid w:val="4CF5AE2E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4FDD55FE"/>
    <w:rsid w:val="50C677AC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A16890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4EAFC90"/>
    <w:rsid w:val="55484B9A"/>
    <w:rsid w:val="55AC9DA4"/>
    <w:rsid w:val="55CA2A67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6657F9"/>
    <w:rsid w:val="5876B12E"/>
    <w:rsid w:val="588CC688"/>
    <w:rsid w:val="58AF4CD5"/>
    <w:rsid w:val="59524D0D"/>
    <w:rsid w:val="599C8C4A"/>
    <w:rsid w:val="5ACDA546"/>
    <w:rsid w:val="5B140375"/>
    <w:rsid w:val="5B3D2792"/>
    <w:rsid w:val="5B4031C6"/>
    <w:rsid w:val="5B8DA9CE"/>
    <w:rsid w:val="5BD1D939"/>
    <w:rsid w:val="5C9C8633"/>
    <w:rsid w:val="5CEE1B04"/>
    <w:rsid w:val="5D432026"/>
    <w:rsid w:val="5D9FE8E2"/>
    <w:rsid w:val="5DB14D1A"/>
    <w:rsid w:val="5DCA5715"/>
    <w:rsid w:val="5E2A5D42"/>
    <w:rsid w:val="5E48C4E2"/>
    <w:rsid w:val="5ED618A1"/>
    <w:rsid w:val="5ED96819"/>
    <w:rsid w:val="5F0398DB"/>
    <w:rsid w:val="5F766B3D"/>
    <w:rsid w:val="5FA3F580"/>
    <w:rsid w:val="5FB568D0"/>
    <w:rsid w:val="5FC1EE0E"/>
    <w:rsid w:val="5FC79A45"/>
    <w:rsid w:val="5FD9FEA9"/>
    <w:rsid w:val="60046E3F"/>
    <w:rsid w:val="601A49A9"/>
    <w:rsid w:val="60B4C253"/>
    <w:rsid w:val="60E9D9DA"/>
    <w:rsid w:val="60F3421E"/>
    <w:rsid w:val="61480654"/>
    <w:rsid w:val="61AB5DFD"/>
    <w:rsid w:val="61AF4136"/>
    <w:rsid w:val="62667DEB"/>
    <w:rsid w:val="62766058"/>
    <w:rsid w:val="63028C7A"/>
    <w:rsid w:val="63073CF3"/>
    <w:rsid w:val="6337977A"/>
    <w:rsid w:val="637C23F6"/>
    <w:rsid w:val="63A989C4"/>
    <w:rsid w:val="63D77BA7"/>
    <w:rsid w:val="63F605D0"/>
    <w:rsid w:val="641F6244"/>
    <w:rsid w:val="641FAF92"/>
    <w:rsid w:val="6485F18B"/>
    <w:rsid w:val="651CB388"/>
    <w:rsid w:val="651EDFBA"/>
    <w:rsid w:val="65311A32"/>
    <w:rsid w:val="65408F74"/>
    <w:rsid w:val="654F000C"/>
    <w:rsid w:val="65549BDF"/>
    <w:rsid w:val="65B77B40"/>
    <w:rsid w:val="65BC62EB"/>
    <w:rsid w:val="6617CAC7"/>
    <w:rsid w:val="668AD09C"/>
    <w:rsid w:val="66B96785"/>
    <w:rsid w:val="66C9C7B2"/>
    <w:rsid w:val="6750703E"/>
    <w:rsid w:val="678D4ED4"/>
    <w:rsid w:val="67A1C29A"/>
    <w:rsid w:val="67DAAE16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57C8F1"/>
    <w:rsid w:val="6AA9EF14"/>
    <w:rsid w:val="6B73EDCC"/>
    <w:rsid w:val="6B8C1A90"/>
    <w:rsid w:val="6C23F260"/>
    <w:rsid w:val="6CB898C4"/>
    <w:rsid w:val="6D390936"/>
    <w:rsid w:val="6D506C0A"/>
    <w:rsid w:val="6D801D18"/>
    <w:rsid w:val="6E78F31B"/>
    <w:rsid w:val="6E7A5F4C"/>
    <w:rsid w:val="6E9590DF"/>
    <w:rsid w:val="6ED88EF6"/>
    <w:rsid w:val="6F15361E"/>
    <w:rsid w:val="6F4D7891"/>
    <w:rsid w:val="6F6E7F0E"/>
    <w:rsid w:val="6F87E8E4"/>
    <w:rsid w:val="6FB66A29"/>
    <w:rsid w:val="6FC399A8"/>
    <w:rsid w:val="7039DB86"/>
    <w:rsid w:val="70A98C15"/>
    <w:rsid w:val="7120A4EC"/>
    <w:rsid w:val="718B1179"/>
    <w:rsid w:val="71AFA196"/>
    <w:rsid w:val="7219CD02"/>
    <w:rsid w:val="72A66DCF"/>
    <w:rsid w:val="7348027F"/>
    <w:rsid w:val="7372D3DC"/>
    <w:rsid w:val="7380031F"/>
    <w:rsid w:val="7388B7CA"/>
    <w:rsid w:val="73E94FD2"/>
    <w:rsid w:val="747EDC6A"/>
    <w:rsid w:val="74C65C5B"/>
    <w:rsid w:val="74F2F9DC"/>
    <w:rsid w:val="7511B88E"/>
    <w:rsid w:val="752A4E14"/>
    <w:rsid w:val="75958F3F"/>
    <w:rsid w:val="76361885"/>
    <w:rsid w:val="76450713"/>
    <w:rsid w:val="769422E0"/>
    <w:rsid w:val="76CB10AC"/>
    <w:rsid w:val="76E30E5D"/>
    <w:rsid w:val="77106098"/>
    <w:rsid w:val="772E8931"/>
    <w:rsid w:val="77D18134"/>
    <w:rsid w:val="77F5FAED"/>
    <w:rsid w:val="77FCD8E0"/>
    <w:rsid w:val="780876F1"/>
    <w:rsid w:val="782B5D4A"/>
    <w:rsid w:val="7847C166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5F5EC9"/>
    <w:rsid w:val="7A6356D1"/>
    <w:rsid w:val="7B306028"/>
    <w:rsid w:val="7B50A11F"/>
    <w:rsid w:val="7B6400CD"/>
    <w:rsid w:val="7B7F6228"/>
    <w:rsid w:val="7B82D955"/>
    <w:rsid w:val="7BC2B9ED"/>
    <w:rsid w:val="7BE64A21"/>
    <w:rsid w:val="7C32F032"/>
    <w:rsid w:val="7C4E28D3"/>
    <w:rsid w:val="7C81E277"/>
    <w:rsid w:val="7C878471"/>
    <w:rsid w:val="7CA36834"/>
    <w:rsid w:val="7D02B002"/>
    <w:rsid w:val="7D307FCC"/>
    <w:rsid w:val="7D42DA77"/>
    <w:rsid w:val="7D5E7C2A"/>
    <w:rsid w:val="7D84B566"/>
    <w:rsid w:val="7DCB2D7D"/>
    <w:rsid w:val="7E4B223F"/>
    <w:rsid w:val="7E6800EA"/>
    <w:rsid w:val="7E88CBCA"/>
    <w:rsid w:val="7EB702EA"/>
    <w:rsid w:val="7EBB22E0"/>
    <w:rsid w:val="7EE54912"/>
    <w:rsid w:val="7FE6D98C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451BC616-DE7E-4059-93BD-870284DD5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10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Spacing">
    <w:name w:val="No Spacing"/>
    <w:uiPriority w:val="1"/>
    <w:qFormat/>
    <w:rsid w:val="000F70C4"/>
    <w:pPr>
      <w:widowControl/>
      <w:autoSpaceDE/>
      <w:autoSpaceDN/>
    </w:pPr>
    <w:rPr>
      <w:sz w:val="24"/>
      <w:szCs w:val="24"/>
      <w:lang w:val="nl-NL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0855B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0855B0"/>
    <w:rPr>
      <w:rFonts w:ascii="Calibri" w:eastAsia="Calibri" w:hAnsi="Calibri" w:cs="Calibri"/>
      <w:color w:val="383838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8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86B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86B"/>
    <w:rPr>
      <w:vertAlign w:val="superscript"/>
    </w:rPr>
  </w:style>
  <w:style w:type="paragraph" w:styleId="Revision">
    <w:name w:val="Revision"/>
    <w:hidden/>
    <w:uiPriority w:val="99"/>
    <w:semiHidden/>
    <w:rsid w:val="00167DA0"/>
    <w:pPr>
      <w:widowControl/>
      <w:autoSpaceDE/>
      <w:autoSpaceDN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601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89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831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077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7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6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31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0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3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General%20(1)\10.%20DHCW%20Templates\TEM-DHCW-minutes-decisions-actions%20V2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  <SharedWithUsers xmlns="9cb379ee-fdc7-462a-8c76-8dedc2c0dc4e">
      <UserInfo>
        <DisplayName>Helen Thomas (DHCW - CEO)</DisplayName>
        <AccountId>26</AccountId>
        <AccountType/>
      </UserInfo>
      <UserInfo>
        <DisplayName>Rhidian Hurle (DHCW - Medical Director)</DisplayName>
        <AccountId>31</AccountId>
        <AccountType/>
      </UserInfo>
      <UserInfo>
        <DisplayName>Claire Osmundsen-Little (DHCW - Director of Finance)</DisplayName>
        <AccountId>22</AccountId>
        <AccountType/>
      </UserInfo>
      <UserInfo>
        <DisplayName>Ifan Evans (DHCW - Director of Digital Strategy)</DisplayName>
        <AccountId>794</AccountId>
        <AccountType/>
      </UserInfo>
      <UserInfo>
        <DisplayName>Sam Hall  (DHCW - Digital Services)</DisplayName>
        <AccountId>1169</AccountId>
        <AccountType/>
      </UserInfo>
      <UserInfo>
        <DisplayName>Sarah-Jane Taylor (DHCW - People &amp; OD)</DisplayName>
        <AccountId>804</AccountId>
        <AccountType/>
      </UserInfo>
      <UserInfo>
        <DisplayName>Carwyn Lloyd-Jones (DHCW - Director of ICT)</DisplayName>
        <AccountId>25</AccountId>
        <AccountType/>
      </UserInfo>
      <UserInfo>
        <DisplayName>Simon Jones (DHCW - Board)</DisplayName>
        <AccountId>790</AccountId>
        <AccountType/>
      </UserInfo>
      <UserInfo>
        <DisplayName>Ruth Glazzard  (DHCW - Board)</DisplayName>
        <AccountId>809</AccountId>
        <AccountType/>
      </UserInfo>
      <UserInfo>
        <DisplayName>Rowan Gardner (DHCW - Board)</DisplayName>
        <AccountId>784</AccountId>
        <AccountType/>
      </UserInfo>
      <UserInfo>
        <DisplayName>Marian Jones (DHCW - Board)</DisplayName>
        <AccountId>776</AccountId>
        <AccountType/>
      </UserInfo>
      <UserInfo>
        <DisplayName>Marilyn Bryan Jones (DHCW - Board)</DisplayName>
        <AccountId>1035</AccountId>
        <AccountType/>
      </UserInfo>
      <UserInfo>
        <DisplayName>David Selway (DHCW - Board)</DisplayName>
        <AccountId>791</AccountId>
        <AccountType/>
      </UserInfo>
      <UserInfo>
        <DisplayName>Alistair Klaas Neill GM (DHCW - Board)</DisplayName>
        <AccountId>1036</AccountId>
        <AccountType/>
      </UserInfo>
      <UserInfo>
        <DisplayName>Andrew Fletcher (DHCW - Information Governance)</DisplayName>
        <AccountId>65</AccountId>
        <AccountType/>
      </UserInfo>
      <UserInfo>
        <DisplayName>Michelle Sell (DHCW - Chief Operating Officer)</DisplayName>
        <AccountId>17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2D43AF0-ABA7-4C81-AAA1-3177AD4F38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V2.dotx</Template>
  <TotalTime>3</TotalTime>
  <Pages>3</Pages>
  <Words>511</Words>
  <Characters>2915</Characters>
  <Application>Microsoft Office Word</Application>
  <DocSecurity>0</DocSecurity>
  <Lines>24</Lines>
  <Paragraphs>6</Paragraphs>
  <ScaleCrop>false</ScaleCrop>
  <Company>NHS Wales</Company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Laura Tolley (DHCW - Corporate Governance)</cp:lastModifiedBy>
  <cp:revision>5</cp:revision>
  <dcterms:created xsi:type="dcterms:W3CDTF">2023-03-10T10:04:00Z</dcterms:created>
  <dcterms:modified xsi:type="dcterms:W3CDTF">2023-03-10T10:07:00Z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